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shape style="position:absolute;margin-left:153.350647pt;margin-top:183.272736pt;width:56.103897pt;height:57.974026pt;mso-position-horizontal-relative:page;mso-position-vertical-relative:page;z-index:-3635" type="#_x0000_t75">
            <v:imagedata r:id="rId5" o:title=""/>
          </v:shape>
        </w:pict>
      </w:r>
      <w:r>
        <w:rPr/>
        <w:pict>
          <v:shape style="position:absolute;margin-left:155.220779pt;margin-top:351.584442pt;width:46.753246pt;height:69.194809pt;mso-position-horizontal-relative:page;mso-position-vertical-relative:page;z-index:-3634" type="#_x0000_t75">
            <v:imagedata r:id="rId6" o:title=""/>
          </v:shape>
        </w:pict>
      </w:r>
      <w:r>
        <w:rPr/>
        <w:pict>
          <v:shape style="position:absolute;margin-left:160.831161pt;margin-top:501.194824pt;width:39.272728pt;height:97.24675pt;mso-position-horizontal-relative:page;mso-position-vertical-relative:page;z-index:-3633" type="#_x0000_t75">
            <v:imagedata r:id="rId7" o:title=""/>
          </v:shape>
        </w:pict>
      </w:r>
      <w:r>
        <w:rPr/>
        <w:pict>
          <v:shape style="position:absolute;margin-left:274.909088pt;margin-top:121.558441pt;width:205.714279pt;height:532.987pt;mso-position-horizontal-relative:page;mso-position-vertical-relative:page;z-index:-3632" type="#_x0000_t75">
            <v:imagedata r:id="rId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233582pt;margin-top:51.989632pt;width:324.892371pt;height:57.057155pt;mso-position-horizontal-relative:page;mso-position-vertical-relative:page;z-index:-3631" type="#_x0000_t202" filled="f" stroked="f">
            <v:textbox inset="0,0,0,0">
              <w:txbxContent>
                <w:p>
                  <w:pPr>
                    <w:spacing w:before="0" w:after="0" w:line="736" w:lineRule="exact"/>
                    <w:ind w:left="1162" w:right="1132"/>
                    <w:jc w:val="center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Pr/>
                  <w:r>
                    <w:rPr>
                      <w:rFonts w:ascii="Arial" w:hAnsi="Arial" w:cs="Arial" w:eastAsia="Arial"/>
                      <w:sz w:val="70"/>
                      <w:szCs w:val="70"/>
                      <w:color w:val="189AC3"/>
                      <w:spacing w:val="0"/>
                      <w:w w:val="103"/>
                      <w:b/>
                      <w:bCs/>
                    </w:rPr>
                    <w:t>SignWriting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93" w:lineRule="exact"/>
                    <w:ind w:left="-26" w:right="-46"/>
                    <w:jc w:val="center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Pr/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0"/>
                      <w:w w:val="100"/>
                      <w:i/>
                    </w:rPr>
                    <w:t>Sign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0"/>
                      <w:w w:val="100"/>
                      <w:i/>
                    </w:rPr>
                    <w:t>Languages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0"/>
                      <w:w w:val="100"/>
                      <w:i/>
                    </w:rPr>
                    <w:t>Are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0"/>
                      <w:w w:val="102"/>
                      <w:i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99"/>
                      <w:w w:val="102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ED1F23"/>
                      <w:spacing w:val="0"/>
                      <w:w w:val="102"/>
                      <w:i/>
                    </w:rPr>
                    <w:t>Languages!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900757pt;margin-top:676.112854pt;width:202.548414pt;height:83.991554pt;mso-position-horizontal-relative:page;mso-position-vertical-relative:page;z-index:-3630" type="#_x0000_t202" filled="f" stroked="f">
            <v:textbox inset="0,0,0,0">
              <w:txbxContent>
                <w:p>
                  <w:pPr>
                    <w:spacing w:before="0" w:after="0" w:line="347" w:lineRule="exact"/>
                    <w:ind w:left="1247" w:right="1196"/>
                    <w:jc w:val="center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189AC3"/>
                      <w:spacing w:val="0"/>
                      <w:w w:val="114"/>
                    </w:rPr>
                    <w:t>Manual1: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-31" w:right="-51"/>
                    <w:jc w:val="center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189AC3"/>
                      <w:spacing w:val="0"/>
                      <w:w w:val="100"/>
                      <w:b/>
                      <w:bCs/>
                    </w:rPr>
                    <w:t>SignWriting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189AC3"/>
                      <w:spacing w:val="10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189AC3"/>
                      <w:spacing w:val="0"/>
                      <w:w w:val="106"/>
                      <w:b/>
                      <w:bCs/>
                    </w:rPr>
                    <w:t>Basics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1845" w:right="1797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ED1F23"/>
                      <w:spacing w:val="0"/>
                      <w:w w:val="110"/>
                    </w:rPr>
                    <w:t>by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84" w:lineRule="exact"/>
                    <w:ind w:left="1157" w:right="1163"/>
                    <w:jc w:val="center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ED1F23"/>
                      <w:spacing w:val="0"/>
                      <w:w w:val="100"/>
                    </w:rPr>
                    <w:t>Valerie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ED1F23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ED1F23"/>
                      <w:spacing w:val="0"/>
                      <w:w w:val="109"/>
                    </w:rPr>
                    <w:t>Sutton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34.25pt;margin-top:595.348022pt;width:101.834992pt;height:162.477928pt;mso-position-horizontal-relative:page;mso-position-vertical-relative:page;z-index:-3629" type="#_x0000_t75">
            <v:imagedata r:id="rId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197296pt;margin-top:51.263836pt;width:195.596009pt;height:33.225664pt;mso-position-horizontal-relative:page;mso-position-vertical-relative:page;z-index:-3628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903" w:right="882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759D"/>
                      <w:w w:val="105"/>
                    </w:rPr>
                    <w:t>Sign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759D"/>
                      <w:spacing w:val="-7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759D"/>
                      <w:spacing w:val="0"/>
                      <w:w w:val="115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8" w:lineRule="exact"/>
                    <w:ind w:left="-18" w:right="-38"/>
                    <w:jc w:val="center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Languages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-6"/>
                      <w:w w:val="100"/>
                      <w:i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rit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-2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-9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759D"/>
                      <w:spacing w:val="0"/>
                      <w:w w:val="100"/>
                      <w:i/>
                      <w:position w:val="1"/>
                    </w:rPr>
                    <w:t>Languages!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621094pt;margin-top:96.929497pt;width:122.768006pt;height:53.12pt;mso-position-horizontal-relative:page;mso-position-vertical-relative:page;z-index:-3627" type="#_x0000_t202" filled="f" stroked="f">
            <v:textbox inset="0,0,0,0">
              <w:txbxContent>
                <w:p>
                  <w:pPr>
                    <w:spacing w:before="23" w:after="0" w:line="193" w:lineRule="auto"/>
                    <w:ind w:left="-9" w:right="-29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D60000"/>
                      <w:spacing w:val="0"/>
                      <w:w w:val="100"/>
                      <w:b/>
                      <w:bCs/>
                    </w:rPr>
                    <w:t>Manual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D6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D60000"/>
                      <w:spacing w:val="0"/>
                      <w:w w:val="100"/>
                      <w:b/>
                      <w:bCs/>
                    </w:rPr>
                    <w:t>1: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D6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0"/>
                      <w:w w:val="100"/>
                      <w:b/>
                      <w:bCs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-9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0"/>
                      <w:w w:val="100"/>
                      <w:b/>
                      <w:bCs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0"/>
                      <w:w w:val="100"/>
                      <w:b/>
                      <w:bCs/>
                    </w:rPr>
                    <w:t>Basics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D6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40" w:lineRule="auto"/>
                    <w:ind w:left="609" w:right="589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alerie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98"/>
                      <w:b/>
                      <w:bCs/>
                    </w:rPr>
                    <w:t>Sut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98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630402pt;margin-top:162.0495pt;width:104.770005pt;height:24pt;mso-position-horizontal-relative:page;mso-position-vertical-relative:page;z-index:-362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-15" w:right="-3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ISBN: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978-0-914336-49-5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520" w:right="50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99"/>
                      <w:b/>
                      <w:bCs/>
                      <w:position w:val="1"/>
                    </w:rPr>
                    <w:t>dition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800797pt;margin-top:198.0495pt;width:170.390008pt;height:36pt;mso-position-horizontal-relative:page;mso-position-vertical-relative:page;z-index:-3625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944" w:right="924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yrig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©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2009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-15" w:right="-3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Sut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1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6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ritin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Inc.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898" w:right="878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Rig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4A00"/>
                      <w:spacing w:val="0"/>
                      <w:w w:val="100"/>
                      <w:position w:val="1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4.817596pt;margin-top:246.0495pt;width:146.640007pt;height:24pt;mso-position-horizontal-relative:page;mso-position-vertical-relative:page;z-index:-362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97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6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1"/>
                      <w:w w:val="100"/>
                      <w:b/>
                      <w:bCs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1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alerie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Sut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1974.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414993pt;margin-top:282.0495pt;width:167.192008pt;height:36pt;mso-position-horizontal-relative:page;mso-position-vertical-relative:page;z-index:-3623" type="#_x0000_t202" filled="f" stroked="f">
            <v:textbox inset="0,0,0,0">
              <w:txbxContent>
                <w:p>
                  <w:pPr>
                    <w:spacing w:before="7" w:after="0" w:line="213" w:lineRule="auto"/>
                    <w:ind w:left="-2" w:right="-22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book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based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Lessons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riting®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-2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-4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xtbook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-1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-1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alerie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98"/>
                      <w:b/>
                      <w:bCs/>
                    </w:rPr>
                    <w:t>Sut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-2"/>
                      <w:w w:val="98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6.481003pt;margin-top:329.0495pt;width:141.030007pt;height:34pt;mso-position-horizontal-relative:page;mso-position-vertical-relative:page;z-index:-362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15" w:right="19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oons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ank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Allen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4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aul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20" w:lineRule="exact"/>
                    <w:ind w:left="780" w:right="76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Illu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20" w:lineRule="exact"/>
                    <w:ind w:left="-15" w:right="-3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Ida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Candelaria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&amp;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yne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Gunde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F6300"/>
                      <w:spacing w:val="0"/>
                      <w:w w:val="100"/>
                      <w:position w:val="1"/>
                    </w:rPr>
                    <w:t>son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78696pt;margin-top:375.0495pt;width:190.650009pt;height:36pt;mso-position-horizontal-relative:page;mso-position-vertical-relative:page;z-index:-362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-15" w:right="-3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Pho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vin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Clark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&amp;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Lucinda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2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8"/>
                      <w:w w:val="100"/>
                      <w:position w:val="1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ady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977" w:right="957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243" w:right="223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Lessons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5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Video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Series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VD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8.246094pt;margin-top:423.0495pt;width:197.460009pt;height:24pt;mso-position-horizontal-relative:page;mso-position-vertical-relative:page;z-index:-362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book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epa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SignPuddle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Online.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82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SignPuddle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Soft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ephen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Sl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vinski,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60000"/>
                      <w:spacing w:val="0"/>
                      <w:w w:val="100"/>
                      <w:position w:val="1"/>
                    </w:rPr>
                    <w:t>Jr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123505pt;margin-top:460.746338pt;width:153.743055pt;height:37.810315pt;mso-position-horizontal-relative:page;mso-position-vertical-relative:page;z-index:-3619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-15" w:right="-35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posted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4A00"/>
                      <w:spacing w:val="0"/>
                      <w:w w:val="100"/>
                    </w:rPr>
                    <w:t>web: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8" w:after="0" w:line="240" w:lineRule="auto"/>
                    <w:ind w:left="304" w:right="283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-3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-2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Lessons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7"/>
                    </w:rPr>
                    <w:t>Online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3" w:after="0" w:line="240" w:lineRule="auto"/>
                    <w:ind w:left="120" w:right="10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hyperlink r:id="rId10"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231F20"/>
                        <w:spacing w:val="0"/>
                        <w:w w:val="100"/>
                      </w:rPr>
                      <w:t>http://ww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231F20"/>
                        <w:spacing w:val="-1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231F20"/>
                        <w:spacing w:val="0"/>
                        <w:w w:val="100"/>
                      </w:rPr>
                      <w:t>.Sign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231F20"/>
                        <w:spacing w:val="-3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231F20"/>
                        <w:spacing w:val="0"/>
                        <w:w w:val="100"/>
                      </w:rPr>
                      <w:t>riting.org/lessons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166pt;margin-top:511.0495pt;width:241.640011pt;height:36.0pt;mso-position-horizontal-relative:page;mso-position-vertical-relative:page;z-index:-361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67" w:right="246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publi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1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5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-15" w:right="-35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use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under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Commons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5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ttribution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-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3.0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759D"/>
                      <w:spacing w:val="0"/>
                      <w:w w:val="100"/>
                      <w:position w:val="1"/>
                    </w:rPr>
                    <w:t>License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532" w:right="512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1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2"/>
                        <w:position w:val="1"/>
                      </w:rPr>
                      <w:t>h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98"/>
                        <w:position w:val="1"/>
                      </w:rPr>
                      <w:t>ttp:/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3"/>
                        <w:w w:val="98"/>
                        <w:position w:val="1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c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2"/>
                        <w:w w:val="100"/>
                        <w:position w:val="1"/>
                      </w:rPr>
                      <w:t>a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99"/>
                        <w:position w:val="1"/>
                      </w:rPr>
                      <w:t>ti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2"/>
                        <w:w w:val="99"/>
                        <w:position w:val="1"/>
                      </w:rPr>
                      <w:t>v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2"/>
                        <w:w w:val="100"/>
                        <w:position w:val="1"/>
                      </w:rPr>
                      <w:t>c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ommons.o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2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7"/>
                        <w:w w:val="100"/>
                        <w:position w:val="1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/licenses/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-1"/>
                        <w:w w:val="100"/>
                        <w:position w:val="1"/>
                      </w:rPr>
                      <w:t>b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759D"/>
                        <w:spacing w:val="0"/>
                        <w:w w:val="100"/>
                        <w:position w:val="1"/>
                      </w:rPr>
                      <w:t>y/3.0/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427185pt;margin-top:572.848694pt;width:152.579007pt;height:41pt;mso-position-horizontal-relative:page;mso-position-vertical-relative:page;z-index:-3617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Published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9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8"/>
                      <w:w w:val="100"/>
                      <w:b/>
                      <w:bCs/>
                      <w:position w:val="2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b/>
                      <w:bCs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ess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hyperlink r:id="rId12"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2"/>
                        <w:w w:val="100"/>
                        <w:position w:val="1"/>
                      </w:rPr>
                      <w:t>h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ttp://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14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.Sign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6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riting.o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8"/>
                        <w:w w:val="100"/>
                        <w:position w:val="1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4"/>
                        <w:w w:val="100"/>
                        <w:position w:val="1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shop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427185pt;margin-top:625.048706pt;width:179.276008pt;height:57pt;mso-position-horizontal-relative:page;mso-position-vertical-relative:page;z-index:-36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6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5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DC2912"/>
                      <w:spacing w:val="0"/>
                      <w:w w:val="100"/>
                      <w:b/>
                      <w:bCs/>
                    </w:rPr>
                    <w:t>oject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hyperlink r:id="rId13"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2"/>
                        <w:w w:val="100"/>
                        <w:position w:val="1"/>
                      </w:rPr>
                      <w:t>h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ttp://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14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.Sign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6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riting.o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8"/>
                        <w:w w:val="100"/>
                        <w:position w:val="1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/li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2"/>
                        <w:w w:val="100"/>
                        <w:position w:val="1"/>
                      </w:rPr>
                      <w:t>t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5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2"/>
                        <w:w w:val="100"/>
                        <w:position w:val="1"/>
                      </w:rPr>
                      <w:t>a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tu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  <w:p>
                  <w:pPr>
                    <w:spacing w:before="1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63" w:lineRule="exact"/>
                    <w:ind w:left="20" w:right="-6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Action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Commit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-6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4A00"/>
                      <w:spacing w:val="0"/>
                      <w:w w:val="100"/>
                      <w:b/>
                      <w:bCs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hyperlink r:id="rId14"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2"/>
                        <w:w w:val="100"/>
                        <w:position w:val="1"/>
                      </w:rPr>
                      <w:t>h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ttp://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14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.Sign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6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riting.o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8"/>
                        <w:w w:val="100"/>
                        <w:position w:val="1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/de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-1"/>
                        <w:w w:val="100"/>
                        <w:position w:val="1"/>
                      </w:rPr>
                      <w:t>a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231F20"/>
                        <w:spacing w:val="0"/>
                        <w:w w:val="100"/>
                        <w:position w:val="1"/>
                      </w:rPr>
                      <w:t>f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427185pt;margin-top:697.848694pt;width:203.27001pt;height:60.78pt;mso-position-horizontal-relative:page;mso-position-vertical-relative:page;z-index:-3615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3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Su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3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-6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ritin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4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60000"/>
                      <w:spacing w:val="0"/>
                      <w:w w:val="100"/>
                      <w:b/>
                      <w:bCs/>
                      <w:position w:val="1"/>
                    </w:rPr>
                    <w:t>Inc.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35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edu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tional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4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501c3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non-p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ofit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ani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6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517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•La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Jolla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92038-0517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Sign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riting.o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SignBank.o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SignPuddle.o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Email: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8"/>
                      <w:w w:val="100"/>
                      <w:position w:val="1"/>
                    </w:rPr>
                    <w:t> </w:t>
                  </w:r>
                  <w:hyperlink r:id="rId15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sut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"/>
                        <w:w w:val="100"/>
                        <w:position w:val="1"/>
                      </w:rPr>
                      <w:t>t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on@sig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"/>
                        <w:w w:val="100"/>
                        <w:position w:val="1"/>
                      </w:rPr>
                      <w:t>n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writing.o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3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9"/>
                        <w:w w:val="100"/>
                        <w:position w:val="1"/>
                      </w:rPr>
                      <w:t> </w:t>
                    </w:r>
                  </w:hyperlink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8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858-456-0098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28.160004pt;margin-top:57.599976pt;width:264.239990pt;height:178.559998pt;mso-position-horizontal-relative:page;mso-position-vertical-relative:page;z-index:-3614" type="#_x0000_t75">
            <v:imagedata r:id="rId16" o:title=""/>
          </v:shape>
        </w:pict>
      </w:r>
      <w:r>
        <w:rPr/>
        <w:pict>
          <v:shape style="position:absolute;margin-left:127.440002pt;margin-top:251.279999pt;width:264.239990pt;height:175.679993pt;mso-position-horizontal-relative:page;mso-position-vertical-relative:page;z-index:-3613" type="#_x0000_t75">
            <v:imagedata r:id="rId17" o:title=""/>
          </v:shape>
        </w:pict>
      </w:r>
      <w:r>
        <w:rPr/>
        <w:pict>
          <v:shape style="position:absolute;margin-left:131.039993pt;margin-top:446.399994pt;width:258.480011pt;height:209.160004pt;mso-position-horizontal-relative:page;mso-position-vertical-relative:page;z-index:-3612" type="#_x0000_t75">
            <v:imagedata r:id="rId18" o:title=""/>
          </v:shape>
        </w:pict>
      </w:r>
      <w:r>
        <w:rPr/>
        <w:pict>
          <v:shape style="position:absolute;margin-left:444.23999pt;margin-top:89.279984pt;width:55.799999pt;height:88.199997pt;mso-position-horizontal-relative:page;mso-position-vertical-relative:page;z-index:-3611" type="#_x0000_t75">
            <v:imagedata r:id="rId19" o:title=""/>
          </v:shape>
        </w:pict>
      </w:r>
      <w:r>
        <w:rPr/>
        <w:pict>
          <v:shape style="position:absolute;margin-left:439.200012pt;margin-top:208.800003pt;width:42.48pt;height:62.639999pt;mso-position-horizontal-relative:page;mso-position-vertical-relative:page;z-index:-3610" type="#_x0000_t75">
            <v:imagedata r:id="rId20" o:title=""/>
          </v:shape>
        </w:pict>
      </w:r>
      <w:r>
        <w:rPr/>
        <w:pict>
          <v:shape style="position:absolute;margin-left:447.839996pt;margin-top:282.239990pt;width:32.040001pt;height:57.599998pt;mso-position-horizontal-relative:page;mso-position-vertical-relative:page;z-index:-3609" type="#_x0000_t75">
            <v:imagedata r:id="rId21" o:title=""/>
          </v:shape>
        </w:pict>
      </w:r>
      <w:r>
        <w:rPr/>
        <w:pict>
          <v:shape style="position:absolute;margin-left:438.480011pt;margin-top:403.920013pt;width:43.200001pt;height:51.84pt;mso-position-horizontal-relative:page;mso-position-vertical-relative:page;z-index:-3608" type="#_x0000_t75">
            <v:imagedata r:id="rId22" o:title=""/>
          </v:shape>
        </w:pict>
      </w:r>
      <w:r>
        <w:rPr/>
        <w:pict>
          <v:shape style="position:absolute;margin-left:437.76001pt;margin-top:519.119995pt;width:46.080002pt;height:72.0pt;mso-position-horizontal-relative:page;mso-position-vertical-relative:page;z-index:-3607" type="#_x0000_t75">
            <v:imagedata r:id="rId23" o:title=""/>
          </v:shape>
        </w:pict>
      </w:r>
      <w:r>
        <w:rPr/>
        <w:pict>
          <v:group style="position:absolute;margin-left:427.320007pt;margin-top:360pt;width:66.960pt;height:.1pt;mso-position-horizontal-relative:page;mso-position-vertical-relative:page;z-index:-3606" coordorigin="8546,7200" coordsize="1339,2">
            <v:shape style="position:absolute;left:8546;top:7200;width:1339;height:2" coordorigin="8546,7200" coordsize="1339,0" path="m8546,7200l9886,7200e" filled="f" stroked="t" strokeweight="3.24pt" strokecolor="#384FB8">
              <v:path arrowok="t"/>
            </v:shape>
          </v:group>
          <w10:wrap type="none"/>
        </w:pict>
      </w:r>
      <w:r>
        <w:rPr/>
        <w:pict>
          <v:group style="position:absolute;margin-left:427.320007pt;margin-top:475.200012pt;width:66.960pt;height:.1pt;mso-position-horizontal-relative:page;mso-position-vertical-relative:page;z-index:-3605" coordorigin="8546,9504" coordsize="1339,2">
            <v:shape style="position:absolute;left:8546;top:9504;width:1339;height:2" coordorigin="8546,9504" coordsize="1339,0" path="m8546,9504l9886,9504e" filled="f" stroked="t" strokeweight="3.96pt" strokecolor="#4857BF">
              <v:path arrowok="t"/>
            </v:shape>
          </v:group>
          <w10:wrap type="none"/>
        </w:pict>
      </w:r>
      <w:r>
        <w:rPr/>
        <w:pict>
          <v:group style="position:absolute;margin-left:427.679993pt;margin-top:610.559998pt;width:64.44pt;height:.1pt;mso-position-horizontal-relative:page;mso-position-vertical-relative:page;z-index:-3604" coordorigin="8554,12211" coordsize="1289,2">
            <v:shape style="position:absolute;left:8554;top:12211;width:1289;height:2" coordorigin="8554,12211" coordsize="1289,0" path="m8554,12211l9842,12211e" filled="f" stroked="t" strokeweight="7.2pt" strokecolor="#031CA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4.279999pt;margin-top:684.478882pt;width:383.620087pt;height:44.027047pt;mso-position-horizontal-relative:page;mso-position-vertical-relative:page;z-index:-3603" type="#_x0000_t202" filled="f" stroked="f">
            <v:textbox inset="0,0,0,0">
              <w:txbxContent>
                <w:p>
                  <w:pPr>
                    <w:spacing w:before="0" w:after="0" w:line="419" w:lineRule="exact"/>
                    <w:ind w:left="907" w:right="872"/>
                    <w:jc w:val="center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0"/>
                      <w:w w:val="100"/>
                      <w:b/>
                      <w:bCs/>
                    </w:rPr>
                    <w:t>Learn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2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0"/>
                      <w:w w:val="100"/>
                      <w:b/>
                      <w:bCs/>
                    </w:rPr>
                    <w:t>SignWriting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6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0"/>
                      <w:w w:val="100"/>
                      <w:b/>
                      <w:bCs/>
                    </w:rPr>
                    <w:t>the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FF"/>
                      <w:spacing w:val="0"/>
                      <w:w w:val="103"/>
                      <w:b/>
                      <w:bCs/>
                    </w:rPr>
                    <w:t>web!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0"/>
                      <w:w w:val="108"/>
                    </w:rPr>
                    <w:t>Download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-2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0"/>
                      <w:w w:val="100"/>
                    </w:rPr>
                    <w:t>books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0"/>
                      <w:w w:val="100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0"/>
                      <w:w w:val="100"/>
                    </w:rPr>
                    <w:t>videos: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1F"/>
                      <w:spacing w:val="66"/>
                      <w:w w:val="100"/>
                    </w:rPr>
                    <w:t> </w:t>
                  </w:r>
                  <w:hyperlink r:id="rId24">
                    <w:r>
                      <w:rPr>
                        <w:rFonts w:ascii="Arial" w:hAnsi="Arial" w:cs="Arial" w:eastAsia="Arial"/>
                        <w:sz w:val="26"/>
                        <w:szCs w:val="26"/>
                        <w:color w:val="FF0000"/>
                        <w:spacing w:val="0"/>
                        <w:w w:val="108"/>
                      </w:rPr>
                      <w:t>www.SignWriting.org/lessons</w:t>
                    </w:r>
                    <w:r>
                      <w:rPr>
                        <w:rFonts w:ascii="Arial" w:hAnsi="Arial" w:cs="Arial" w:eastAsia="Arial"/>
                        <w:sz w:val="26"/>
                        <w:szCs w:val="26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7.679993pt;margin-top:606.960022pt;width:64.44pt;height:7.2pt;mso-position-horizontal-relative:page;mso-position-vertical-relative:page;z-index:-3602" type="#_x0000_t202" filled="f" stroked="f">
            <v:textbox inset="0,0,0,0">
              <w:txbxContent>
                <w:p>
                  <w:pPr>
                    <w:spacing w:before="4" w:after="0" w:line="140" w:lineRule="exact"/>
                    <w:ind w:left="40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0.001007pt;margin-top:67.001999pt;width:182.053066pt;height:191.094756pt;mso-position-horizontal-relative:page;mso-position-vertical-relative:page;z-index:-360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3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Ca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by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3" w:after="0" w:line="240" w:lineRule="auto"/>
                    <w:ind w:right="-20"/>
                    <w:jc w:val="righ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Fr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Pa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position:absolute;margin-left:88pt;margin-top:63pt;width:176.999pt;height:205.499985pt;mso-position-horizontal-relative:page;mso-position-vertical-relative:page;z-index:-3600" type="#_x0000_t75">
            <v:imagedata r:id="rId25" o:title=""/>
          </v:shape>
        </w:pict>
      </w:r>
      <w:r>
        <w:rPr/>
        <w:pict>
          <v:shape style="position:absolute;margin-left:330.001007pt;margin-top:67.001999pt;width:180.568993pt;height:191.094756pt;mso-position-horizontal-relative:page;mso-position-vertical-relative:page;z-index:-3599" type="#_x0000_t75">
            <v:imagedata r:id="rId26" o:title=""/>
          </v:shape>
        </w:pict>
      </w:r>
      <w:r>
        <w:rPr/>
        <w:pict>
          <v:shape style="position:absolute;margin-left:379.785675pt;margin-top:265.548889pt;width:28.5pt;height:57.0pt;mso-position-horizontal-relative:page;mso-position-vertical-relative:page;z-index:-3598" type="#_x0000_t75">
            <v:imagedata r:id="rId27" o:title=""/>
          </v:shape>
        </w:pict>
      </w:r>
      <w:r>
        <w:rPr/>
        <w:pict>
          <v:shape style="position:absolute;margin-left:88.667pt;margin-top:365.002014pt;width:174.667pt;height:175.468291pt;mso-position-horizontal-relative:page;mso-position-vertical-relative:page;z-index:-3597" type="#_x0000_t75">
            <v:imagedata r:id="rId28" o:title=""/>
          </v:shape>
        </w:pict>
      </w:r>
      <w:r>
        <w:rPr/>
        <w:pict>
          <v:shape style="position:absolute;margin-left:145.305023pt;margin-top:556.037964pt;width:24.208206pt;height:42.935303pt;mso-position-horizontal-relative:page;mso-position-vertical-relative:page;z-index:-3596" type="#_x0000_t75">
            <v:imagedata r:id="rId29" o:title=""/>
          </v:shape>
        </w:pict>
      </w:r>
      <w:r>
        <w:rPr/>
        <w:pict>
          <v:shape style="position:absolute;margin-left:335.001007pt;margin-top:365.462006pt;width:171.157993pt;height:171.943pt;mso-position-horizontal-relative:page;mso-position-vertical-relative:page;z-index:-3595" type="#_x0000_t75">
            <v:imagedata r:id="rId30" o:title=""/>
          </v:shape>
        </w:pict>
      </w:r>
      <w:r>
        <w:rPr/>
        <w:pict>
          <v:shape style="position:absolute;margin-left:384.279022pt;margin-top:551.858154pt;width:21pt;height:39pt;mso-position-horizontal-relative:page;mso-position-vertical-relative:page;z-index:-3594" type="#_x0000_t75">
            <v:imagedata r:id="rId3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5.365295pt;margin-top:270.561432pt;width:58.67188pt;height:42.0pt;mso-position-horizontal-relative:page;mso-position-vertical-relative:page;z-index:-359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2"/>
                    </w:rPr>
                    <w:t>READ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0.645599pt;margin-top:279.997986pt;width:118.26082pt;height:32.8pt;mso-position-horizontal-relative:page;mso-position-vertical-relative:page;z-index:-359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5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5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13"/>
                    </w:rPr>
                    <w:t>riting,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457" w:right="437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4"/>
                    </w:rPr>
                    <w:t>can....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6.778992pt;margin-top:559.156433pt;width:70.019662pt;height:42pt;mso-position-horizontal-relative:page;mso-position-vertical-relative:page;z-index:-359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0"/>
                    </w:rPr>
                    <w:t>PRESE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-4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0"/>
                    </w:rPr>
                    <w:t>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3" w:lineRule="auto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Poetry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4"/>
                    </w:rPr>
                    <w:t>Theater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807602pt;margin-top:559.531616pt;width:58.67188pt;height:42pt;mso-position-horizontal-relative:page;mso-position-vertical-relative:page;z-index:-359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0"/>
                    </w:rPr>
                    <w:t>WRITE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1548pt;margin-top:684.354187pt;width:169.030245pt;height:22pt;mso-position-horizontal-relative:page;mso-position-vertical-relative:page;z-index:-3589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rite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6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5"/>
                    </w:rPr>
                    <w:t>Sign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-7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15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6.754822pt;margin-top:684.354187pt;width:113.116648pt;height:22pt;mso-position-horizontal-relative:page;mso-position-vertical-relative:page;z-index:-3588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7"/>
                    </w:rPr>
                    <w:t>web!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172897pt;margin-top:713.216064pt;width:405.650664pt;height:16.0pt;mso-position-horizontal-relative:page;mso-position-vertical-relative:page;z-index:-358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rite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documents: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hyperlink r:id="rId32"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0"/>
                        <w:w w:val="10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-1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0"/>
                        <w:w w:val="100"/>
                      </w:rPr>
                      <w:t>.SignPuddle.org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5.054077pt;margin-top:164.47438pt;width:8.0pt;height:20.852541pt;mso-position-horizontal-relative:page;mso-position-vertical-relative:page;z-index:-3586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rtoons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5.054077pt;margin-top:207.158386pt;width:8.0pt;height:36.46801pt;mso-position-horizontal-relative:page;mso-position-vertical-relative:page;z-index:-3585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Lucida Grande" w:hAnsi="Lucida Grande" w:cs="Lucida Grande" w:eastAsia="Lucida Grande"/>
                      <w:sz w:val="12"/>
                      <w:szCs w:val="12"/>
                    </w:rPr>
                  </w:pPr>
                  <w:rPr/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ank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    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231F20"/>
                      <w:spacing w:val="0"/>
                      <w:w w:val="100"/>
                    </w:rPr>
                    <w:t>ul</w:t>
                  </w:r>
                  <w:r>
                    <w:rPr>
                      <w:rFonts w:ascii="Lucida Grande" w:hAnsi="Lucida Grande" w:cs="Lucida Grande" w:eastAsia="Lucida Grande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08.245834pt;margin-top:71.001007pt;width:177.510346pt;height:178.24997pt;mso-position-horizontal-relative:page;mso-position-vertical-relative:page;z-index:-3584" type="#_x0000_t75">
            <v:imagedata r:id="rId33" o:title=""/>
          </v:shape>
        </w:pict>
      </w:r>
      <w:r>
        <w:rPr/>
        <w:pict>
          <v:shape style="position:absolute;margin-left:149.333649pt;margin-top:256.268066pt;width:30.499351pt;height:53.499934pt;mso-position-horizontal-relative:page;mso-position-vertical-relative:page;z-index:-3583" type="#_x0000_t75">
            <v:imagedata r:id="rId34" o:title=""/>
          </v:shape>
        </w:pict>
      </w:r>
      <w:r>
        <w:rPr/>
        <w:pict>
          <v:shape style="position:absolute;margin-left:111.001007pt;margin-top:367.082764pt;width:172.990601pt;height:173.784134pt;mso-position-horizontal-relative:page;mso-position-vertical-relative:page;z-index:-3582" type="#_x0000_t75">
            <v:imagedata r:id="rId35" o:title=""/>
          </v:shape>
        </w:pict>
      </w:r>
      <w:r>
        <w:rPr/>
        <w:pict>
          <v:shape style="position:absolute;margin-left:154.660156pt;margin-top:552.500977pt;width:23.5pt;height:55.5pt;mso-position-horizontal-relative:page;mso-position-vertical-relative:page;z-index:-3581" type="#_x0000_t75">
            <v:imagedata r:id="rId36" o:title=""/>
          </v:shape>
        </w:pict>
      </w:r>
      <w:r>
        <w:rPr/>
        <w:pict>
          <v:shape style="position:absolute;margin-left:360.001007pt;margin-top:79.000977pt;width:170.353317pt;height:171.803146pt;mso-position-horizontal-relative:page;mso-position-vertical-relative:page;z-index:-3580" type="#_x0000_t75">
            <v:imagedata r:id="rId37" o:title=""/>
          </v:shape>
        </w:pict>
      </w:r>
      <w:r>
        <w:rPr/>
        <w:pict>
          <v:shape style="position:absolute;margin-left:408.912628pt;margin-top:255.787994pt;width:19.499372pt;height:63.999842pt;mso-position-horizontal-relative:page;mso-position-vertical-relative:page;z-index:-3579" type="#_x0000_t75">
            <v:imagedata r:id="rId38" o:title=""/>
          </v:shape>
        </w:pict>
      </w:r>
      <w:r>
        <w:rPr/>
        <w:pict>
          <v:shape style="position:absolute;margin-left:356.44516pt;margin-top:367.001007pt;width:169.111664pt;height:169.82222pt;mso-position-horizontal-relative:page;mso-position-vertical-relative:page;z-index:-3578" type="#_x0000_t75">
            <v:imagedata r:id="rId39" o:title=""/>
          </v:shape>
        </w:pict>
      </w:r>
      <w:r>
        <w:rPr/>
        <w:pict>
          <v:shape style="position:absolute;margin-left:368.001007pt;margin-top:567.001038pt;width:61.324738pt;height:33.067261pt;mso-position-horizontal-relative:page;mso-position-vertical-relative:page;z-index:-3577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262207pt;margin-top:267.209229pt;width:58.67188pt;height:42pt;mso-position-horizontal-relative:page;mso-position-vertical-relative:page;z-index:-357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3"/>
                    </w:rPr>
                    <w:t>LEARN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1.599396pt;margin-top:270.333313pt;width:80.667976pt;height:42pt;mso-position-horizontal-relative:page;mso-position-vertical-relative:page;z-index:-357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1"/>
                    </w:rPr>
                    <w:t>TRANSCRIBE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374405pt;margin-top:559.359741pt;width:58.67188pt;height:42pt;mso-position-horizontal-relative:page;mso-position-vertical-relative:page;z-index:-357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1"/>
                    </w:rPr>
                    <w:t>SHARE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1.001007pt;margin-top:559.381714pt;width:90.781372pt;height:41.620629pt;mso-position-horizontal-relative:page;mso-position-vertical-relative:page;z-index:-357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0"/>
                    </w:rPr>
                    <w:t>MEET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D2232A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Signers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Who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rite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0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oo!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625pt;margin-top:684.355286pt;width:196.070246pt;height:22pt;mso-position-horizontal-relative:page;mso-position-vertical-relative:page;z-index:-3572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8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5"/>
                    </w:rPr>
                    <w:t>Sign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-7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15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265015pt;margin-top:684.355286pt;width:103.136804pt;height:22pt;mso-position-horizontal-relative:page;mso-position-vertical-relative:page;z-index:-3571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00"/>
                    </w:rPr>
                    <w:t>Email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FF"/>
                      <w:spacing w:val="0"/>
                      <w:w w:val="115"/>
                    </w:rPr>
                    <w:t>List!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438499pt;margin-top:713.217224pt;width:393.1193pt;height:16.0pt;mso-position-horizontal-relative:page;mso-position-vertical-relative:page;z-index:-357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Go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web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page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join: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hyperlink r:id="rId41"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0"/>
                        <w:w w:val="10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-1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0"/>
                        <w:w w:val="100"/>
                      </w:rPr>
                      <w:t>.Sign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-5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FF0000"/>
                        <w:spacing w:val="0"/>
                        <w:w w:val="100"/>
                      </w:rPr>
                      <w:t>riting.org/forums/swlist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460999pt;width:7.875pt;height:15.539pt;mso-position-horizontal-relative:page;mso-position-vertical-relative:page;z-index:-3569" type="#_x0000_t75">
            <v:imagedata r:id="rId42" o:title=""/>
          </v:shape>
        </w:pict>
      </w:r>
      <w:r>
        <w:rPr/>
        <w:pict>
          <v:shape style="position:absolute;margin-left:64pt;margin-top:54pt;width:466pt;height:540pt;mso-position-horizontal-relative:page;mso-position-vertical-relative:page;z-index:-3568" type="#_x0000_t75">
            <v:imagedata r:id="rId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547897pt;margin-top:628.026062pt;width:426.906005pt;height:76.523876pt;mso-position-horizontal-relative:page;mso-position-vertical-relative:page;z-index:-3567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1883" w:right="1864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Receptive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1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-9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iewpoint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360" w:lineRule="atLeast"/>
                    <w:ind w:left="-1" w:right="-2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someone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observe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signer's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side.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called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Receptive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iewpoint.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2.904297pt;margin-top:743.349182pt;width:9.098pt;height:16pt;mso-position-horizontal-relative:page;mso-position-vertical-relative:page;z-index:-3566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8.5pt;margin-top:739.500977pt;width:9.5pt;height:18.499pt;mso-position-horizontal-relative:page;mso-position-vertical-relative:page;z-index:-3565" type="#_x0000_t75">
            <v:imagedata r:id="rId44" o:title=""/>
          </v:shape>
        </w:pict>
      </w:r>
      <w:r>
        <w:rPr/>
        <w:pict>
          <v:shape style="position:absolute;margin-left:82.125pt;margin-top:54pt;width:465.75pt;height:540pt;mso-position-horizontal-relative:page;mso-position-vertical-relative:page;z-index:-3564" type="#_x0000_t75">
            <v:imagedata r:id="rId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214798pt;margin-top:627.025146pt;width:441.570005pt;height:77.723776pt;mso-position-horizontal-relative:page;mso-position-vertical-relative:page;z-index:-356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1896" w:right="1877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8"/>
                    </w:rPr>
                    <w:t>Expressive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-11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-9"/>
                      <w:w w:val="108"/>
                    </w:rPr>
                    <w:t>V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iewpoint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-18" w:right="-38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someone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else,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signs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own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vie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186" w:right="216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called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8"/>
                    </w:rPr>
                    <w:t>Expressive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5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"/>
                      <w:w w:val="108"/>
                    </w:rPr>
                    <w:t>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0"/>
                    </w:rPr>
                    <w:t>iewpoint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3.810791pt;width:9.095704pt;height:16pt;mso-position-horizontal-relative:page;mso-position-vertical-relative:page;z-index:-356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3.014664pt;margin-top:436.648987pt;width:208.079774pt;height:265.601pt;mso-position-horizontal-relative:page;mso-position-vertical-relative:page;z-index:-3561" coordorigin="1460,8733" coordsize="4162,5312">
            <v:group style="position:absolute;left:1465;top:10865;width:1210;height:3175" coordorigin="1465,10865" coordsize="1210,3175">
              <v:shape style="position:absolute;left:1465;top:10865;width:1210;height:3175" coordorigin="1465,10865" coordsize="1210,3175" path="m2011,11295l2024,11389,2035,11479,2044,11566,2053,11649,2060,11726,2063,11763,2067,11799,2073,11866,2080,11926,2092,12003,2102,12057,2108,12086,2119,12165,2124,12242,2128,12331,2129,12365,2132,12445,2137,12542,2145,12661,2150,12729,2156,12805,2164,12897,2172,12995,2181,13098,2190,13205,2200,13314,2209,13424,2219,13535,2228,13645,2238,13753,2247,13858,2256,13958,2263,14040e" filled="f" stroked="t" strokeweight=".5pt" strokecolor="#000000">
                <v:path arrowok="t"/>
              </v:shape>
              <v:shape style="position:absolute;left:1465;top:10865;width:1210;height:3175" coordorigin="1465,10865" coordsize="1210,3175" path="m1465,14040l1466,13940,1469,13828,1474,13729,1482,13647,1486,13615,1490,13581,1500,13480,1505,13417,1510,13346,1515,13270,1520,13189,1525,13105,1529,13019,1533,12933,1537,12847,1541,12763,1544,12683,1547,12608,1549,12538,1551,12476,1552,12378,1552,12345,1551,12325,1549,12308,1547,12286,1540,12191,1534,12113,1528,12028,1523,11943,1518,11864,1513,11796,1509,11728,1508,11713,1508,11711,1517,11648,1529,11580,1547,11503,1572,11426,1605,11359,1645,11308,1660,11292,1675,11275,1689,11258,1704,11240,1719,11223,1763,11174,1818,11123,1890,11091,1968,11069,2031,11051,2100,11033,2172,11015,2244,10997,2312,10981,2375,10968,2428,10957,2457,10951,2533,10927,2591,10901,2607,10893,2623,10885,2637,10878,2650,10872,2663,10868,2676,10865e" filled="f" stroked="t" strokeweight=".5pt" strokecolor="#000000">
                <v:path arrowok="t"/>
              </v:shape>
            </v:group>
            <v:group style="position:absolute;left:2553;top:8735;width:1599;height:1823" coordorigin="2553,8735" coordsize="1599,1823">
              <v:shape style="position:absolute;left:2553;top:8735;width:1599;height:1823" coordorigin="2553,8735" coordsize="1599,1823" path="m2908,10206l2961,10157,3007,10137,3017,10140,3022,10149,3027,10160,3034,10170,3047,10177,3070,10178,3086,10174,3103,10169,3121,10162,3140,10154,3159,10145,3179,10137,3238,10115,3276,10108,3294,10108,3346,10152,3353,10184,3357,10200,3363,10213,3371,10223,3389,10233,3405,10234,3419,10231,3435,10227,3452,10224,3510,10250,3564,10290,3613,10340,3647,10409,3646,10424,3606,10493,3553,10532,3491,10555,3470,10558,3446,10557,3385,10537,3333,10505,3317,10493,3301,10483,3285,10473,3269,10464,3252,10458,3230,10454,3211,10455,3193,10459,3177,10467,3161,10476,3146,10486,3131,10496,3115,10504,3098,10511,3078,10514,3056,10514,2989,10498,2932,10463,2912,10380,2907,10356,2902,10334,2899,10318,2910,10307,2915,10294,2901,10235,2838,10198,2816,10188,2798,10179,2784,10170,2781,10164,2776,10156,2768,10147,2759,10138,2748,10127,2736,10116,2724,10103,2682,10057,2644,9999,2615,9929,2606,9844,2605,9830,2591,9767,2586,9749,2580,9729,2563,9661,2554,9576,2553,9543,2554,9508,2563,9430,2581,9340,2610,9243,2644,9159,2684,9085,2727,9021,2772,8966,2819,8920,2866,8881,2935,8837,2999,8806,3058,8784,3127,8767,3200,8754,3274,8745,3342,8739,3416,8736,3443,8735,3451,8736,3518,8752,3594,8773,3679,8800,3762,8829,3834,8858,3894,8892,3943,8941,3982,8992,4019,9053,4052,9121,4080,9194,4100,9270,4105,9295,4110,9320,4116,9344,4121,9368,4126,9392,4140,9458,4149,9519,4152,9557,4152,9575,4141,9638,4127,9665,4116,9685,4096,9753,4092,9821,4092,9842,4092,9861,4093,9877,4093,9891,4061,9950,4015,10006,3961,10061,3909,10109,3846,10166,3788,10220,3739,10265,3735,10268e" filled="f" stroked="t" strokeweight=".25pt" strokecolor="#000000">
                <v:path arrowok="t"/>
              </v:shape>
            </v:group>
            <v:group style="position:absolute;left:3627;top:9854;width:414;height:501" coordorigin="3627,9854" coordsize="414,501">
              <v:shape style="position:absolute;left:3627;top:9854;width:414;height:501" coordorigin="3627,9854" coordsize="414,501" path="m4041,9854l4029,9861,4016,9870,4002,9878,3986,9888,3922,9937,3879,9989,3849,10057,3843,10076,3814,10118,3810,10118,3759,10184,3741,10242,3736,10256,3731,10268,3723,10275,3708,10286,3688,10301,3668,10319,3649,10336,3634,10348,3627,10355e" filled="f" stroked="t" strokeweight=".25pt" strokecolor="#000000">
                <v:path arrowok="t"/>
              </v:shape>
            </v:group>
            <v:group style="position:absolute;left:3057;top:10337;width:334;height:153" coordorigin="3057,10337" coordsize="334,153">
              <v:shape style="position:absolute;left:3057;top:10337;width:334;height:153" coordorigin="3057,10337" coordsize="334,153" path="m3391,10489l3321,10468,3295,10424,3284,10403,3235,10349,3175,10338,3156,10337,3137,10338,3119,10341,3102,10347,3086,10356,3071,10369,3057,10386e" filled="f" stroked="t" strokeweight=".25pt" strokecolor="#000000">
                <v:path arrowok="t"/>
              </v:shape>
            </v:group>
            <v:group style="position:absolute;left:3674;top:10002;width:344;height:918" coordorigin="3674,10002" coordsize="344,918">
              <v:shape style="position:absolute;left:3674;top:10002;width:344;height:918" coordorigin="3674,10002" coordsize="344,918" path="m4018,10002l4016,10078,3995,10151,3952,10197,3926,10203,3914,10202,3903,10198,3893,10194,3885,10190,3880,10187,3872,10184,3865,10181,3857,10182,3812,10231,3774,10293,3746,10353,3739,10370,3731,10390,3706,10472,3697,10536,3695,10556,3691,10587,3682,10652,3676,10714,3674,10753,3674,10778,3687,10855,3704,10912,3707,10920e" filled="f" stroked="t" strokeweight=".25pt" strokecolor="#000000">
                <v:path arrowok="t"/>
              </v:shape>
            </v:group>
            <v:group style="position:absolute;left:3060;top:10529;width:611;height:931" coordorigin="3060,10529" coordsize="611,931">
              <v:shape style="position:absolute;left:3060;top:10529;width:611;height:931" coordorigin="3060,10529" coordsize="611,931" path="m3590,10529l3630,10589,3657,10650,3671,10727,3671,10750,3670,10774,3655,10858,3632,10915,3601,10966,3544,11034,3481,11091,3419,11136,3363,11170,3302,11202,3233,11216,3217,11218,3201,11220,3137,11243,3087,11293,3060,11365,3061,11382,3102,11446,3164,11461,3182,11459,3195,11454e" filled="f" stroked="t" strokeweight=".25pt" strokecolor="#000000">
                <v:path arrowok="t"/>
              </v:shape>
            </v:group>
            <v:group style="position:absolute;left:1976;top:10974;width:2095;height:3066" coordorigin="1976,10974" coordsize="2095,3066">
              <v:shape style="position:absolute;left:1976;top:10974;width:2095;height:3066" coordorigin="1976,10974" coordsize="2095,3066" path="m2659,11014l2609,11014,2589,11034,2567,11034,2544,11054,2520,11054,2496,11074,2471,11074,2447,11094,2343,11094,2319,11114,2240,11114,2212,11134,2157,11134,2130,11154,2104,11154,2080,11174,2036,11174,2018,11194,1981,11194,1976,11214,1981,11214,1991,11234,2003,11254,2016,11274,2028,11294,2035,11314,2049,11354,2061,11374,2092,11434,2115,11494,2131,11554,2143,11614,2145,11654,2148,11674,2150,11714,2152,11754,2153,11814,2154,11854,2159,12054,2162,12214,2166,12374,2169,12514,2173,12634,2176,12754,2180,12874,2184,12974,2189,13074,2194,13174,2200,13274,2207,13374,2214,13474,2223,13594,2232,13714,2243,13834,2255,13974,2262,14040,3954,14040,3954,14034,3955,14014,3958,13954,3962,13914,3963,13874,3966,13854,3968,13834,3971,13814,3974,13774,3977,13754,3980,13734,3984,13714,3988,13674,3992,13654,3997,13634,3868,13634,3861,13614,3855,13614,3850,13594,3847,13594,3845,13574,3845,13554,3847,13554,3851,13534,3856,13514,3863,13494,3873,13474,3885,13454,3899,13454,3916,13434,3935,13414,3957,13414,3979,13394,4023,13334,4043,13254,4045,13234,4045,13214,4044,13174,4042,13154,4039,13114,4034,13094,4030,13074,4025,13054,4021,13014,4016,12994,4012,12994,4009,12974,4007,12954,4005,12954,4003,12934,4002,12934,4002,12914,4001,12914,4000,12854,3999,12694,4000,12514,4002,12294,4001,12274,3997,12234,3995,12194,3992,12174,3990,12134,3987,12074,3984,12034,3981,11994,3979,11934,3976,11894,3974,11854,3972,11794,3971,11754,3970,11714,3970,11674,3970,11654,3046,11654,3027,11634,2961,11634,2932,11614,2904,11594,2878,11594,2853,11574,2807,11534,2749,11474,2719,11434,2705,11434,2675,11374,2663,11334,2659,11334,2653,11274,2649,11194,2648,11174,2648,11134,2652,11074,2657,11034,2659,1101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4006,13574l3962,13574,3950,13594,3937,13594,3922,13614,3906,13614,3896,13634,3997,13634,4002,13614,4005,13594,4006,1357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3997,13554l3991,13554,3983,13574,4002,13574,3997,1355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4058,11254l3316,11254,3282,11274,3256,11274,3235,11294,3219,11294,3209,11314,3202,11314,3199,11334,3381,11334,3381,11354,3380,11354,3377,11374,3373,11394,3367,11394,3359,11414,3350,11434,3316,11494,3271,11554,3254,11574,3237,11594,3220,11614,3202,11614,3183,11634,3144,11634,3124,11654,3970,11654,3970,11634,3972,11614,3974,11594,3977,11574,3981,11554,3986,11534,3991,11494,3996,11474,4002,11454,4009,11434,4015,11414,4022,11374,4041,11314,4053,11274,4058,1125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3369,11334l3200,11334,3203,11354,3208,11354,3215,11374,3224,11374,3233,11394,3243,11394,3253,11414,3290,11414,3303,11394,3320,11374,3342,11354,3369,1133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4066,11234l3394,11234,3381,11254,4062,11254,4066,1123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3690,11054l3559,11054,3550,11074,3540,11094,3498,11154,3441,11214,3432,11234,4069,11234,4071,11214,4059,11214,4048,11194,4015,11194,3995,11174,3973,11174,3950,11154,3926,11154,3901,11134,3877,11134,3854,11114,3811,11114,3793,11094,3748,11094,3730,11074,3711,11074,3690,1105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3628,11034l3569,11034,3565,11054,3649,11054,3628,1103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2664,10994l2643,10994,2627,11014,2662,11014,2664,10994e" filled="t" fillcolor="#B2B2B2" stroked="f">
                <v:path arrowok="t"/>
                <v:fill/>
              </v:shape>
              <v:shape style="position:absolute;left:1976;top:10974;width:2095;height:3066" coordorigin="1976,10974" coordsize="2095,3066" path="m2668,10974l2665,10974,2655,10994,2666,10994,2668,10974e" filled="t" fillcolor="#B2B2B2" stroked="f">
                <v:path arrowok="t"/>
                <v:fill/>
              </v:shape>
            </v:group>
            <v:group style="position:absolute;left:3622;top:10908;width:1264;height:2820" coordorigin="3622,10908" coordsize="1264,2820">
              <v:shape style="position:absolute;left:3622;top:10908;width:1264;height:2820" coordorigin="3622,10908" coordsize="1264,2820" path="m4886,13708l4501,13708,4524,13728,4869,13728,4886,13708e" filled="t" fillcolor="#FFFFFF" stroked="f">
                <v:path arrowok="t"/>
                <v:fill/>
              </v:shape>
              <v:shape style="position:absolute;left:3622;top:10908;width:1264;height:2820" coordorigin="3622,10908" coordsize="1264,2820" path="m3916,10968l3622,10968,4211,11168,4194,11188,4179,11208,4165,11248,4152,11268,4139,11288,4127,11328,4116,11348,4105,11388,4095,11428,4085,11448,4067,11528,4050,11608,4017,11768,4009,11808,4001,11848,3977,11948,3967,11988,3959,12028,3952,12048,3947,12088,3942,12108,3939,12128,3938,12168,3937,12188,3938,12208,3940,12228,3943,12248,3948,12288,3953,12308,3959,12348,3975,12428,3985,12488,3995,12548,4007,12608,4011,12648,4016,12668,4021,12708,4025,12728,4050,12888,4059,12948,4063,12988,4075,13048,4081,13088,4085,13108,4091,13108,4099,13128,4110,13148,4122,13188,4135,13208,4150,13228,4165,13268,4198,13328,4215,13348,4231,13388,4248,13408,4263,13448,4278,13468,4291,13508,4303,13528,4314,13548,4322,13568,4328,13588,4337,13608,4350,13608,4368,13628,4387,13648,4407,13668,4426,13688,4446,13688,4461,13708,4900,13708,4914,13688,4926,13668,4938,13648,4948,13608,4957,13588,4973,13508,4986,13428,4994,13348,5000,13268,5001,13188,5001,13168,4998,13108,4986,13048,4969,12988,4951,12928,4944,12928,4938,12908,4922,12848,4910,12788,4907,12748,4903,12728,4899,12708,4895,12688,4891,12648,4882,12608,4877,12568,4873,12548,4869,12528,4865,12508,4862,12488,4856,12448,4852,12428,4850,12428,4848,12408,4844,12408,4839,12388,4834,12368,4828,12348,4822,12308,4816,12288,4810,12268,4805,12228,4801,12208,4798,12188,4796,12168,4796,12148,4798,12148,4800,12128,4802,12128,4802,12108,4802,12068,4802,12048,4801,12028,4800,12008,4799,11988,4795,11908,4791,11848,4791,11808,4790,11788,4789,11768,4787,11748,4783,11728,4779,11688,4774,11668,4769,11648,4762,11608,4756,11588,4748,11548,4741,11528,4733,11508,4724,11468,4716,11448,4707,11408,4690,11368,4681,11348,4673,11328,4665,11308,4655,11288,4642,11268,4626,11268,4609,11248,4589,11228,4567,11228,4544,11208,4521,11208,4496,11188,4471,11188,4447,11168,4376,11168,4355,11148,4282,11148,4271,11128,4228,11128,4211,11108,4192,11108,4172,11088,4152,11088,4130,11068,4107,11068,4083,11048,4058,11048,4033,11028,3994,11028,3955,10988,3935,10988,3916,10968e" filled="t" fillcolor="#FFFFFF" stroked="f">
                <v:path arrowok="t"/>
                <v:fill/>
              </v:shape>
              <v:shape style="position:absolute;left:3622;top:10908;width:1264;height:2820" coordorigin="3622,10908" coordsize="1264,2820" path="m3878,10948l3665,10948,3626,10968,3897,10968,3878,10948e" filled="t" fillcolor="#FFFFFF" stroked="f">
                <v:path arrowok="t"/>
                <v:fill/>
              </v:shape>
              <v:shape style="position:absolute;left:3622;top:10908;width:1264;height:2820" coordorigin="3622,10908" coordsize="1264,2820" path="m3842,10928l3702,10928,3689,10948,3859,10948,3842,10928e" filled="t" fillcolor="#FFFFFF" stroked="f">
                <v:path arrowok="t"/>
                <v:fill/>
              </v:shape>
              <v:shape style="position:absolute;left:3622;top:10908;width:1264;height:2820" coordorigin="3622,10908" coordsize="1264,2820" path="m3809,10908l3716,10908,3709,10928,3825,10928,3809,10908e" filled="t" fillcolor="#FFFFFF" stroked="f">
                <v:path arrowok="t"/>
                <v:fill/>
              </v:shape>
            </v:group>
            <v:group style="position:absolute;left:3617;top:10891;width:1384;height:2837" coordorigin="3617,10891" coordsize="1384,2837">
              <v:shape style="position:absolute;left:3617;top:10891;width:1384;height:2837" coordorigin="3617,10891" coordsize="1384,2837" path="m3622,10955l3624,10966,3619,10966,3617,10964,3619,10962,3626,10959,3665,10947,3689,10936,3702,10928,3707,10923,3709,10917,3716,10904,3734,10893,3766,10891,3779,10894,3842,10923,3897,10954,3916,10965,3935,10977,3994,11009,4058,11037,4083,11046,4152,11076,4192,11094,4211,11102,4271,11126,4291,11131,4303,11133,4376,11148,4447,11168,4521,11194,4589,11227,4642,11268,4681,11337,4707,11408,4733,11489,4756,11575,4774,11659,4787,11732,4791,11809,4791,11830,4795,11899,4797,11948,4799,11973,4802,12042,4803,12081,4802,12098,4802,12112,4800,12124,4798,12133,4796,12143,4805,12224,4822,12304,4839,12376,4850,12417,4851,12419,4862,12478,4873,12541,4886,12616,4899,12695,4910,12770,4913,12792,4927,12853,4951,12927,4957,12945,4963,12963,4986,13038,4998,13099,5001,13187,5001,13222,4997,13299,4991,13380,4980,13460,4966,13537,4948,13604,4914,13679,4850,13717,4777,13727,4721,13728,4692,13728,4604,13721,4524,13709,4461,13693,4407,13657,4387,13638,4368,13621,4350,13605,4337,13593,4328,13586,4322,13565,4291,13490,4263,13433,4231,13373,4198,13312,4181,13282,4165,13253,4135,13197,4099,13127,4078,13062,4068,12997,4054,12913,4045,12851,4035,12787,4030,12755,4021,12692,4011,12632,3999,12555,3985,12476,3967,12380,3959,12341,3948,12275,3938,12197,3937,12174,3938,12151,3947,12075,3959,12012,3977,11932,3988,11883,4001,11828,4009,11791,4017,11752,4025,11714,4034,11675,4042,11636,4058,11559,4076,11484,4095,11413,4116,11346,4139,11284,4179,11206,4194,11185,4211,11166e" filled="f" stroked="t" strokeweight=".25pt" strokecolor="#000000">
                <v:path arrowok="t"/>
              </v:shape>
            </v:group>
            <v:group style="position:absolute;left:3427;top:9941;width:298;height:293" coordorigin="3427,9941" coordsize="298,293">
              <v:shape style="position:absolute;left:3427;top:9941;width:298;height:293" coordorigin="3427,9941" coordsize="298,293" path="m3725,9941l3560,9941,3560,9944,3559,9949,3526,10021,3496,10081,3466,10137,3433,10190,3428,10195,3427,10203,3428,10212,3432,10220,3439,10228,3449,10233,3461,10234,3477,10231,3532,10192,3581,10141,3630,10086,3673,10031,3714,9969,3724,9947,3725,9941e" filled="t" fillcolor="#CCCCCC" stroked="f">
                <v:path arrowok="t"/>
                <v:fill/>
              </v:shape>
            </v:group>
            <v:group style="position:absolute;left:3294;top:9323;width:658;height:830" coordorigin="3294,9323" coordsize="658,830">
              <v:shape style="position:absolute;left:3294;top:9323;width:658;height:830" coordorigin="3294,9323" coordsize="658,830" path="m3869,9323l3818,9355,3768,9398,3719,9450,3676,9506,3647,9560,3638,9591,3633,9607,3596,9680,3559,9738,3516,9793,3473,9841,3420,9885,3400,9899,3346,9959,3310,10019,3294,10053,3312,10091,3344,10145,3367,10153,3376,10152,3428,10112,3475,10059,3519,10000,3553,9951,3558,9944,3560,9941,3725,9941,3725,9939,3731,9863,3744,9791,3762,9714,3784,9648,3826,9593,3843,9582,3896,9544,3946,9491,3952,9466,3949,9454,3911,9390,3876,9334,3869,9323e" filled="t" fillcolor="#CCCCCC" stroked="f">
                <v:path arrowok="t"/>
                <v:fill/>
              </v:shape>
            </v:group>
            <v:group style="position:absolute;left:3786;top:9459;width:275;height:409" coordorigin="3786,9459" coordsize="275,409">
              <v:shape style="position:absolute;left:3786;top:9459;width:275;height:409" coordorigin="3786,9459" coordsize="275,409" path="m4058,9459l4013,9520,3965,9561,3949,9575,3898,9635,3862,9693,3827,9755,3800,9812,3786,9854,3786,9864,3791,9869,3800,9867,3811,9862,3824,9853,3839,9842,3872,9818,3889,9806,3905,9797,3923,9787,3942,9776,4000,9738,4045,9697,4060,9624,4061,9575,4061,9544,4060,9519,4060,9497,4059,9476,4058,9459e" filled="t" fillcolor="#CCCCCC" stroked="f">
                <v:path arrowok="t"/>
                <v:fill/>
              </v:shape>
            </v:group>
            <v:group style="position:absolute;left:3121;top:10298;width:319;height:152" coordorigin="3121,10298" coordsize="319,152">
              <v:shape style="position:absolute;left:3121;top:10298;width:319;height:152" coordorigin="3121,10298" coordsize="319,152" path="m3431,10298l3121,10298,3146,10301,3171,10304,3234,10317,3296,10358,3321,10400,3336,10420,3352,10434,3368,10444,3385,10449,3400,10450,3414,10447,3426,10440,3435,10430,3440,10416,3440,10400,3440,10374,3440,10366,3439,10344,3437,10323,3433,10306,3431,10298e" filled="t" fillcolor="#CCCCCC" stroked="f">
                <v:path arrowok="t"/>
                <v:fill/>
              </v:shape>
            </v:group>
            <v:group style="position:absolute;left:2992;top:10201;width:438;height:206" coordorigin="2992,10201" coordsize="438,206">
              <v:shape style="position:absolute;left:2992;top:10201;width:438;height:206" coordorigin="2992,10201" coordsize="438,206" path="m2998,10201l2994,10274,2992,10323,2992,10344,2994,10366,2999,10387,3010,10401,3028,10407,3041,10401,3051,10389,3060,10374,3069,10355,3078,10337,3089,10320,3103,10306,3121,10298,3431,10298,3429,10292,3377,10292,3359,10290,3342,10283,3327,10272,3317,10259,3187,10259,3184,10258,3173,10252,3155,10245,3132,10238,3106,10230,3079,10222,3030,10209,2998,10201e" filled="t" fillcolor="#CCCCCC" stroked="f">
                <v:path arrowok="t"/>
                <v:fill/>
              </v:shape>
            </v:group>
            <v:group style="position:absolute;left:3377;top:10282;width:51;height:11" coordorigin="3377,10282" coordsize="51,11">
              <v:shape style="position:absolute;left:3377;top:10282;width:51;height:11" coordorigin="3377,10282" coordsize="51,11" path="m3414,10282l3396,10290,3377,10292,3429,10292,3422,10284,3414,10282e" filled="t" fillcolor="#CCCCCC" stroked="f">
                <v:path arrowok="t"/>
                <v:fill/>
              </v:shape>
            </v:group>
            <v:group style="position:absolute;left:3185;top:10168;width:133;height:91" coordorigin="3185,10168" coordsize="133,91">
              <v:shape style="position:absolute;left:3185;top:10168;width:133;height:91" coordorigin="3185,10168" coordsize="133,91" path="m3263,10168l3203,10190,3185,10228,3185,10238,3185,10239,3186,10248,3187,10255,3187,10259,3317,10259,3316,10257,3310,10239,3290,10180,3279,10171,3263,10168e" filled="t" fillcolor="#CCCCCC" stroked="f">
                <v:path arrowok="t"/>
                <v:fill/>
              </v:shape>
            </v:group>
            <v:group style="position:absolute;left:2935;top:9549;width:597;height:612" coordorigin="2935,9549" coordsize="597,612">
              <v:shape style="position:absolute;left:2935;top:9549;width:597;height:612" coordorigin="2935,9549" coordsize="597,612" path="m3110,9668l3090,9669,3072,9675,3056,9686,3045,9708,3031,9727,3017,9745,3001,9761,2972,9791,2959,9806,2948,9820,2940,9834,2936,9848,2935,9864,2936,9884,2945,9956,2961,10027,2994,10077,3013,10091,3074,10141,3097,10161,3238,10113,3222,10100,3211,10089,3208,10079,3211,10065,3246,10006,3287,9951,3347,9877,3357,9865,3400,9799,3437,9735,3454,9704,3187,9704,3178,9702,3174,9692,3164,9683,3149,9675,3130,9670,3110,9668e" filled="t" fillcolor="#CCCCCC" stroked="f">
                <v:path arrowok="t"/>
                <v:fill/>
              </v:shape>
              <v:shape style="position:absolute;left:2935;top:9549;width:597;height:612" coordorigin="2935,9549" coordsize="597,612" path="m3530,9549l3461,9578,3393,9614,3348,9642,3333,9651,3267,9682,3202,9702,3187,9704,3454,9704,3487,9641,3517,9584,3532,9552,3530,9549e" filled="t" fillcolor="#CCCCCC" stroked="f">
                <v:path arrowok="t"/>
                <v:fill/>
              </v:shape>
            </v:group>
            <v:group style="position:absolute;left:2856;top:10639;width:571;height:857" coordorigin="2856,10639" coordsize="571,857">
              <v:shape style="position:absolute;left:2856;top:10639;width:571;height:857" coordorigin="2856,10639" coordsize="571,857" path="m3394,10639l3328,10833,3082,10957,3027,10969,3011,10972,2951,10999,2900,11050,2870,11112,2858,11179,2856,11240,2856,11258,2867,11321,2894,11385,2929,11442,2989,11478,3067,11491,3120,11496,3117,11496,3108,11492,3054,11464,3000,11408,2978,11332,2978,11311,2980,11292,3023,11225,3083,11194,3143,11177,3171,11171,3184,11168,3253,11144,3313,11113,3368,11069,3410,11010,3426,10942,3426,10920,3426,10897,3420,10820,3410,10743,3401,10679,3396,10651,3394,10639e" filled="t" fillcolor="#CCCCCC" stroked="f">
                <v:path arrowok="t"/>
                <v:fill/>
              </v:shape>
            </v:group>
            <v:group style="position:absolute;left:3996;top:13455;width:300;height:585" coordorigin="3996,13455" coordsize="300,585">
              <v:shape style="position:absolute;left:3996;top:13455;width:300;height:585" coordorigin="3996,13455" coordsize="300,585" path="m4266,13455l4257,13519,4245,13604,4237,13670,4229,13740,4222,13810,4217,13875,4215,13931,4215,13955,4216,13975,4218,13995,4221,14018,4223,14040e" filled="f" stroked="t" strokeweight=".25pt" strokecolor="#000000">
                <v:path arrowok="t"/>
              </v:shape>
            </v:group>
            <v:group style="position:absolute;left:4806;top:12225;width:610;height:1480" coordorigin="4806,12225" coordsize="610,1480">
              <v:shape style="position:absolute;left:4806;top:12225;width:610;height:1480" coordorigin="4806,12225" coordsize="610,1480" path="m4806,12225l4827,12305,4845,12379,4863,12455,4875,12519,4879,12551,4882,12570,4891,12636,4901,12709,4912,12780,4927,12855,4945,12907,4951,12923,4977,12994,4994,13058,5005,13129,5007,13193,5006,13218,5001,13296,4993,13373,4985,13440,4976,13503,4886,13705,5139,13161,5173,13086,5187,13056,5198,13032,5206,13015,5212,13001,5250,12928,5286,12865,5324,12800,5360,12741,5401,12682,5416,12665,5414,12664,5389,12607,5382,12587,5353,12521,5318,12453,5272,12391,5221,12345,5156,12310,5085,12292,5023,12281,4988,12273,4918,12242,4898,12227,4806,12225e" filled="t" fillcolor="#FFFFFF" stroked="f">
                <v:path arrowok="t"/>
                <v:fill/>
              </v:shape>
            </v:group>
            <v:group style="position:absolute;left:4806;top:12225;width:610;height:1480" coordorigin="4806,12225" coordsize="610,1480">
              <v:shape style="position:absolute;left:4806;top:12225;width:610;height:1480" coordorigin="4806,12225" coordsize="610,1480" path="m4886,13705l4915,13642,4947,13573,4987,13488,5031,13394,5076,13297,5119,13204,5157,13121,5187,13056,5206,13015,5212,13001,5250,12928,5286,12865,5324,12800,5360,12741,5401,12682,5416,12665,5414,12664,5389,12607,5382,12587,5353,12521,5318,12453,5272,12391,5221,12345,5156,12310,5085,12292,5045,12285,5023,12281,4959,12263,4905,12233,4898,12227,4806,12225,4827,12304,4845,12379,4863,12455,4875,12519,4877,12534,4879,12551,4887,12613,4897,12684,4908,12756,4920,12820,4934,12880,4945,12907,4951,12923,4977,12994,4994,13058,5005,13129,5007,13170,5007,13193,5003,13269,4996,13348,4988,13420,4978,13487,4976,13503,4886,13705xe" filled="f" stroked="t" strokeweight=".25pt" strokecolor="#000000">
                <v:path arrowok="t"/>
              </v:shape>
            </v:group>
            <v:group style="position:absolute;left:4006;top:11314;width:747;height:2286" coordorigin="4006,11314" coordsize="747,2286">
              <v:shape style="position:absolute;left:4006;top:11314;width:747;height:2286" coordorigin="4006,11314" coordsize="747,2286" path="m4006,12413l4025,12472,4036,12554,4037,12580,4037,12600,4036,12607,4035,12632,4033,12658,4029,12710,4027,12736,4025,12763,4025,12790,4026,12818,4037,12908,4056,12974,4084,13043,4117,13113,4154,13184,4194,13252,4233,13316,4270,13375,4318,13449,4330,13469,4341,13486,4349,13500,4355,13511,4358,13519,4496,13594,4716,13600,4717,13597,4720,13590,4743,13521,4754,13445,4753,13418,4735,13356,4710,13300,4692,13265,4684,13248,4654,13177,4642,13115,4637,13091,4613,13025,4584,12969,4548,12916,4546,12916,4540,12908,4500,12845,4460,12782,4419,12715,4384,12656,4360,12607,4360,12601,4365,12598,4374,12598,4600,12598,4599,12593,4582,12520,4559,12455,4030,12455,4024,12451,4017,12438,4006,12413e" filled="t" fillcolor="#B2B2B2" stroked="f">
                <v:path arrowok="t"/>
                <v:fill/>
              </v:shape>
              <v:shape style="position:absolute;left:4006;top:11314;width:747;height:2286" coordorigin="4006,11314" coordsize="747,2286" path="m4545,12912l4544,12913,4546,12916,4548,12916,4547,12915,4545,12912e" filled="t" fillcolor="#B2B2B2" stroked="f">
                <v:path arrowok="t"/>
                <v:fill/>
              </v:shape>
              <v:shape style="position:absolute;left:4006;top:11314;width:747;height:2286" coordorigin="4006,11314" coordsize="747,2286" path="m4600,12598l4374,12598,4387,12600,4402,12605,4458,12631,4515,12669,4554,12709,4563,12716,4571,12721,4578,12722,4585,12720,4604,12654,4604,12636,4602,12615,4600,12598e" filled="t" fillcolor="#B2B2B2" stroked="f">
                <v:path arrowok="t"/>
                <v:fill/>
              </v:shape>
              <v:shape style="position:absolute;left:4006;top:11314;width:747;height:2286" coordorigin="4006,11314" coordsize="747,2286" path="m4114,11649l4077,11762,4063,11825,4051,11889,4043,11954,4037,12017,4033,12079,4031,12170,4031,12220,4031,12249,4032,12298,4034,12379,4035,12409,4035,12433,4033,12448,4030,12455,4559,12455,4530,12385,4505,12329,4466,12246,4454,12220,4422,12146,4400,12085,4393,12035,4395,12017,4415,11940,4447,11861,4455,11841,4474,11783,4480,11747,4479,11730,4450,11663,4440,11650,4114,11650,4114,11649e" filled="t" fillcolor="#B2B2B2" stroked="f">
                <v:path arrowok="t"/>
                <v:fill/>
              </v:shape>
              <v:shape style="position:absolute;left:4006;top:11314;width:747;height:2286" coordorigin="4006,11314" coordsize="747,2286" path="m4370,11314l4316,11346,4257,11413,4219,11468,4184,11525,4154,11577,4123,11634,4117,11645,4114,11650,4440,11650,4399,11598,4386,11582,4373,11567,4335,11512,4329,11489,4330,11479,4335,11470,4343,11462,4363,11444,4377,11423,4385,11401,4389,11379,4390,11358,4389,11340,4387,11325,4385,11315,4370,11314e" filled="t" fillcolor="#B2B2B2" stroked="f">
                <v:path arrowok="t"/>
                <v:fill/>
              </v:shape>
              <v:shape style="position:absolute;left:4006;top:11314;width:747;height:2286" coordorigin="4006,11314" coordsize="747,2286" path="m4118,11640l4114,11648,4114,11649,4118,11640e" filled="t" fillcolor="#B2B2B2" stroked="f">
                <v:path arrowok="t"/>
                <v:fill/>
              </v:shape>
            </v:group>
            <v:group style="position:absolute;left:2656;top:10022;width:237;height:542" coordorigin="2656,10022" coordsize="237,542">
              <v:shape style="position:absolute;left:2656;top:10022;width:237;height:542" coordorigin="2656,10022" coordsize="237,542" path="m2660,10022l2656,10055,2657,10076,2661,10088,2666,10099,2675,10133,2710,10190,2749,10202,2761,10201,2771,10198,2779,10196,2787,10193,2794,10188,2801,10186,2844,10252,2863,10310,2878,10371,2889,10432,2893,10492,2892,10510,2891,10529,2889,10547,2887,10564e" filled="f" stroked="t" strokeweight=".25pt" strokecolor="#000000">
                <v:path arrowok="t"/>
              </v:shape>
            </v:group>
            <v:group style="position:absolute;left:3884;top:10122;width:156;height:226" coordorigin="3884,10122" coordsize="156,226">
              <v:shape style="position:absolute;left:3884;top:10122;width:156;height:226" coordorigin="3884,10122" coordsize="156,226" path="m4008,10122l4037,10194,4039,10212,4039,10230,4019,10288,3974,10344,3963,10348,3951,10348,3899,10297,3884,10230,3884,10209,3886,10190,3890,10176,3897,10167,3912,10157,3926,10146,3939,10137,3950,10133,3959,10138,3975,10200,3983,10258,3978,10287,3967,10310,3955,10326,3949,10332e" filled="f" stroked="t" strokeweight=".25pt" strokecolor="#000000">
                <v:path arrowok="t"/>
              </v:shape>
            </v:group>
            <v:group style="position:absolute;left:2673;top:10517;width:350;height:434" coordorigin="2673,10517" coordsize="350,434">
              <v:shape style="position:absolute;left:2673;top:10517;width:350;height:434" coordorigin="2673,10517" coordsize="350,434" path="m3023,10517l2957,10548,2940,10555,2883,10587,2825,10639,2782,10703,2746,10764,2716,10821,2688,10890,2676,10936,2673,10951e" filled="f" stroked="t" strokeweight=".25pt" strokecolor="#000000">
                <v:path arrowok="t"/>
              </v:shape>
            </v:group>
            <v:group style="position:absolute;left:2613;top:9347;width:307;height:814" coordorigin="2613,9347" coordsize="307,814">
              <v:shape style="position:absolute;left:2613;top:9347;width:307;height:814" coordorigin="2613,9347" coordsize="307,814" path="m2618,9347l2616,9361,2614,9378,2613,9397,2613,9418,2618,9487,2628,9561,2640,9628,2654,9694,2657,9704,2661,9718,2664,9734,2665,9752,2666,9770,2666,9790,2667,9811,2675,9876,2700,9932,2739,9994,2783,10049,2836,10096,2846,10101,2872,10114,2890,10132,2902,10150,2908,10161,2910,10160,2914,10155,2918,10145,2920,10131,2918,10111,2877,10035,2832,9985,2818,9971,2806,9959,2772,9906,2768,9872,2769,9854,2770,9835,2772,9814,2775,9793,2780,9749,2783,9727,2785,9705,2786,9684,2787,9666,2787,9643,2773,9579,2761,9563,2749,9545,2706,9481,2663,9416,2631,9366,2618,9347e" filled="t" fillcolor="#CCCCCC" stroked="f">
                <v:path arrowok="t"/>
                <v:fill/>
              </v:shape>
            </v:group>
            <v:group style="position:absolute;left:2650;top:10117;width:141;height:215" coordorigin="2650,10117" coordsize="141,215">
              <v:shape style="position:absolute;left:2650;top:10117;width:141;height:215" coordorigin="2650,10117" coordsize="141,215" path="m2663,10117l2657,10134,2653,10154,2650,10176,2650,10200,2650,10224,2663,10288,2723,10330,2742,10332,2757,10328,2769,10318,2781,10285,2787,10256,2790,10231,2790,10209,2767,10151,2699,10152,2690,10208,2682,10234,2671,10257,2660,10273,2651,10283e" filled="f" stroked="t" strokeweight=".25pt" strokecolor="#000000">
                <v:path arrowok="t"/>
              </v:shape>
            </v:group>
            <v:group style="position:absolute;left:1594;top:11212;width:784;height:2828" coordorigin="1594,11212" coordsize="784,2828">
              <v:shape style="position:absolute;left:1594;top:11212;width:784;height:2828" coordorigin="1594,11212" coordsize="784,2828" path="m2208,13172l1818,13172,1824,13177,1826,13195,1823,13263,1810,13366,1801,13427,1791,13492,1780,13561,1768,13632,1756,13703,1732,13842,1721,13907,1711,13968,1703,14022,1700,14040,2327,14040,2208,13172e" filled="t" fillcolor="#B2B2B2" stroked="f">
                <v:path arrowok="t"/>
                <v:fill/>
              </v:shape>
              <v:shape style="position:absolute;left:1594;top:11212;width:784;height:2828" coordorigin="1594,11212" coordsize="784,2828" path="m1938,11212l1881,11262,1832,11326,1798,11376,1766,11428,1724,11506,1693,11573,1677,11649,1681,11669,1739,11710,1760,11716,1770,11724,1777,11739,1782,11760,1783,11787,1783,11819,1777,11896,1765,11984,1749,12079,1732,12174,1715,12265,1707,12306,1700,12344,1695,12378,1691,12408,1686,12456,1682,12486,1676,12522,1669,12562,1662,12606,1654,12654,1645,12704,1628,12812,1612,12922,1600,13032,1594,13135,1594,13184,1596,13227,1608,13302,1642,13371,1665,13385,1676,13384,1719,13341,1749,13284,1768,13245,1777,13226,1811,13176,1818,13172,2208,13172,1938,11212e" filled="t" fillcolor="#B2B2B2" stroked="f">
                <v:path arrowok="t"/>
                <v:fill/>
              </v:shape>
            </v:group>
            <v:group style="position:absolute;left:4852;top:10939;width:768;height:1476" coordorigin="4852,10939" coordsize="768,1476">
              <v:shape style="position:absolute;left:4852;top:10939;width:768;height:1476" coordorigin="4852,10939" coordsize="768,1476" path="m5048,11165l5034,11165,5021,11167,4935,11379,4914,11441,4911,11453,4907,11465,4900,11487,4884,11537,4869,11605,4859,11691,4855,11751,4853,11811,4852,11897,4852,11921,4854,11983,4865,12045,4892,12101,4898,12111,4902,12119,4906,12131,4909,12147,4910,12163,4911,12173,4912,12179,4912,12183,4911,12185,4910,12185,4908,12189,4905,12197,4901,12209,4901,12213,4944,12245,4963,12253,4984,12263,5009,12271,5038,12279,5070,12287,5107,12297,5172,12317,5243,12359,5272,12387,5282,12397,5289,12407,5294,12413,5295,12415,5297,12403,5299,12387,5301,12367,5312,12291,5326,12211,5344,12153,5370,12127,5386,12113,5434,12073,5474,12027,5498,11973,5510,11947,5520,11921,5530,11895,5533,11889,5200,11889,5207,11863,5243,11797,5289,11749,5323,11727,5433,11581,5027,11581,5058,11363,5059,11347,5074,11241,5079,11218,5079,11215,5072,11187,5061,11171,5048,11165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323,11727l5274,11763,5229,11817,5200,11889,5323,11727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573,11435l5555,11435,5540,11439,5497,11487,5487,11541,5485,11565,5458,11625,5445,11647,5434,11667,5379,11709,5359,11715,5340,11721,5330,11723,5323,11727,5200,11889,5533,11889,5548,11845,5556,11823,5563,11803,5569,11783,5574,11767,5579,11753,5582,11741,5585,11731,5587,11723,5588,11651,5590,11585,5601,11519,5616,11477,5619,11461,5617,11449,5594,11441,5573,11435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079,11218l5066,11293,5058,11363,5027,11581,5033,11567,5038,11547,5044,11517,5046,11493,5048,11473,5051,11451,5054,11429,5057,11405,5060,11383,5067,11337,5070,11317,5078,11244,5079,11227,5079,11218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166,11013l5123,11057,5098,11129,5079,11213,5079,11218,5079,11227,5078,11244,5070,11317,5067,11337,5060,11383,5057,11405,5054,11429,5051,11451,5048,11473,5045,11497,5044,11517,5038,11547,5033,11567,5027,11581,5433,11581,5436,11577,5173,11577,5175,11545,5184,11421,5191,11343,5199,11265,5207,11203,5207,11195,5209,11171,5212,11145,5215,11117,5219,11095,5219,11085,5195,11025,5182,11017,5166,11013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300,10939l5286,10939,5274,10945,5236,11013,5219,11091,5219,11109,5217,11135,5213,11165,5207,11203,5206,11219,5205,11239,5204,11267,5203,11281,5173,11577,5436,11577,5437,11575,5323,11575,5343,11392,5349,11315,5353,11244,5352,11225,5351,11203,5351,11185,5351,11171,5351,11153,5353,11132,5352,11091,5348,11017,5330,10957,5312,10943,5300,10939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343,11392l5323,11575,5325,11559,5329,11531,5333,11493,5335,11473,5340,11425,5343,11392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416,11021l5400,11021,5386,11029,5356,11103,5353,11145,5353,11185,5354,11203,5353,11218,5353,11244,5354,11259,5355,11269,5355,11273,5343,11392,5340,11425,5335,11473,5333,11493,5329,11531,5325,11559,5323,11575,5437,11575,5489,11507,5492,11447,5492,11369,5490,11287,5487,11225,5484,11195,5481,11157,5475,11095,5446,11033,5433,11025,5416,11021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353,11132l5351,11153,5351,11171,5351,11185,5351,11203,5352,11225,5353,11244,5353,11225,5353,11218,5354,11203,5353,11185,5353,11157,5353,11132e" filled="t" fillcolor="#FFFFFF" stroked="f">
                <v:path arrowok="t"/>
                <v:fill/>
              </v:shape>
              <v:shape style="position:absolute;left:4852;top:10939;width:768;height:1476" coordorigin="4852,10939" coordsize="768,1476" path="m5219,11095l5209,11171,5207,11203,5213,11165,5217,11135,5219,11109,5219,11095e" filled="t" fillcolor="#FFFFFF" stroked="f">
                <v:path arrowok="t"/>
                <v:fill/>
              </v:shape>
            </v:group>
            <v:group style="position:absolute;left:4852;top:10938;width:768;height:1478" coordorigin="4852,10938" coordsize="768,1478">
              <v:shape style="position:absolute;left:4852;top:10938;width:768;height:1478" coordorigin="4852,10938" coordsize="768,1478" path="m5489,11507l5492,11435,5492,11411,5492,11386,5490,11310,5488,11249,5484,11195,5482,11167,5475,11095,5446,11033,5416,11020,5400,11021,5360,11079,5351,11152,5351,11178,5351,11202,5355,11268,5355,11273,5323,11575,5330,11513,5337,11448,5344,11372,5350,11293,5353,11219,5354,11197,5353,11158,5352,11123,5350,11038,5336,10967,5300,10938,5286,10939,5244,10991,5224,11063,5212,11145,5206,11219,5203,11280,5173,11577,5177,11513,5182,11446,5188,11369,5196,11290,5204,11218,5213,11164,5217,11134,5219,11108,5219,11084,5216,11064,5166,11013,5154,11017,5114,11078,5091,11156,5074,11241,5063,11314,5058,11362,5027,11581,5044,11517,5045,11496,5048,11473,5057,11405,5064,11359,5067,11337,5075,11276,5079,11227,5079,11214,5072,11187,5061,11171,5048,11164,5034,11163,5021,11167,4979,11251,4958,11311,4935,11379,4914,11440,4896,11497,4878,11557,4865,11632,4857,11720,4854,11781,4852,11869,4852,11896,4852,11921,4854,11983,4865,12044,4892,12101,4898,12110,4902,12119,4906,12131,4909,12147,4910,12163,4911,12173,4912,12179,4912,12182,4912,12183,4911,12184,4910,12185,4908,12189,4905,12196,4901,12208,4901,12212,4963,12253,5038,12279,5107,12296,5142,12305,5199,12330,5259,12372,5295,12415,5296,12412,5304,12343,5316,12262,5332,12187,5370,12126,5402,12100,5418,12087,5463,12043,5498,11973,5530,11894,5556,11823,5579,11752,5588,11682,5588,11650,5590,11584,5601,11519,5616,11477,5619,11461,5617,11449,5594,11440,5573,11435,5555,11435,5540,11439,5497,11486,5487,11540,5485,11564,5482,11579,5477,11591,5471,11602,5458,11624,5445,11647,5434,11666,5429,11675,5415,11687,5398,11698,5379,11708,5359,11715,5340,11720,5330,11723,5274,11762,5229,11817,5207,11863,5200,11889e" filled="f" stroked="t" strokeweight=".25pt" strokecolor="#000000">
                <v:path arrowok="t"/>
              </v:shape>
            </v:group>
            <v:group style="position:absolute;left:5028;top:11685;width:106;height:63" coordorigin="5028,11685" coordsize="106,63">
              <v:shape style="position:absolute;left:5028;top:11685;width:106;height:63" coordorigin="5028,11685" coordsize="106,63" path="m5134,11685l5083,11721,5043,11741,5028,11748e" filled="f" stroked="t" strokeweight=".25pt" strokecolor="#000000">
                <v:path arrowok="t"/>
              </v:shape>
            </v:group>
            <v:group style="position:absolute;left:4953;top:11570;width:56;height:41" coordorigin="4953,11570" coordsize="56,41">
              <v:shape style="position:absolute;left:4953;top:11570;width:56;height:41" coordorigin="4953,11570" coordsize="56,41" path="m5009,11570l4988,11580,4968,11596,4953,11611e" filled="f" stroked="t" strokeweight=".25pt" strokecolor="#000000">
                <v:path arrowok="t"/>
              </v:shape>
            </v:group>
            <v:group style="position:absolute;left:4971;top:11420;width:63;height:14" coordorigin="4971,11420" coordsize="63,14">
              <v:shape style="position:absolute;left:4971;top:11420;width:63;height:14" coordorigin="4971,11420" coordsize="63,14" path="m5034,11420l5006,11421,4984,11428,4971,11434e" filled="f" stroked="t" strokeweight=".25pt" strokecolor="#000000">
                <v:path arrowok="t"/>
              </v:shape>
            </v:group>
            <v:group style="position:absolute;left:5109;top:11564;width:60;height:9" coordorigin="5109,11564" coordsize="60,9">
              <v:shape style="position:absolute;left:5109;top:11564;width:60;height:9" coordorigin="5109,11564" coordsize="60,9" path="m5169,11565l5151,11564,5129,11567,5109,11573e" filled="f" stroked="t" strokeweight=".25pt" strokecolor="#000000">
                <v:path arrowok="t"/>
              </v:shape>
            </v:group>
            <v:group style="position:absolute;left:5270;top:11579;width:99;height:6" coordorigin="5270,11579" coordsize="99,6">
              <v:shape style="position:absolute;left:5270;top:11579;width:99;height:6" coordorigin="5270,11579" coordsize="99,6" path="m5369,11585l5349,11581,5329,11579,5308,11580,5289,11581,5270,11584e" filled="f" stroked="t" strokeweight=".25pt" strokecolor="#000000">
                <v:path arrowok="t"/>
              </v:shape>
            </v:group>
            <v:group style="position:absolute;left:5096;top:11372;width:73;height:29" coordorigin="5096,11372" coordsize="73,29">
              <v:shape style="position:absolute;left:5096;top:11372;width:73;height:29" coordorigin="5096,11372" coordsize="73,29" path="m5169,11375l5141,11372,5120,11380,5105,11392,5096,11402e" filled="f" stroked="t" strokeweight=".25pt" strokecolor="#000000">
                <v:path arrowok="t"/>
              </v:shape>
            </v:group>
            <v:group style="position:absolute;left:5005;top:11291;width:45;height:4" coordorigin="5005,11291" coordsize="45,4">
              <v:shape style="position:absolute;left:5005;top:11291;width:45;height:4" coordorigin="5005,11291" coordsize="45,4" path="m5049,11295l5025,11291,5005,11294e" filled="f" stroked="t" strokeweight=".25pt" strokecolor="#000000">
                <v:path arrowok="t"/>
              </v:shape>
            </v:group>
            <v:group style="position:absolute;left:5122;top:11203;width:62;height:11" coordorigin="5122,11203" coordsize="62,11">
              <v:shape style="position:absolute;left:5122;top:11203;width:62;height:11" coordorigin="5122,11203" coordsize="62,11" path="m5184,11205l5161,11203,5138,11208,5122,11214e" filled="f" stroked="t" strokeweight=".25pt" strokecolor="#000000">
                <v:path arrowok="t"/>
              </v:shape>
            </v:group>
            <v:group style="position:absolute;left:5257;top:11164;width:62;height:9" coordorigin="5257,11164" coordsize="62,9">
              <v:shape style="position:absolute;left:5257;top:11164;width:62;height:9" coordorigin="5257,11164" coordsize="62,9" path="m5319,11170l5290,11164,5269,11168,5257,11173e" filled="f" stroked="t" strokeweight=".25pt" strokecolor="#000000">
                <v:path arrowok="t"/>
              </v:shape>
            </v:group>
            <v:group style="position:absolute;left:5246;top:11357;width:68;height:6" coordorigin="5246,11357" coordsize="68,6">
              <v:shape style="position:absolute;left:5246;top:11357;width:68;height:6" coordorigin="5246,11357" coordsize="68,6" path="m5314,11360l5290,11357,5265,11359,5246,11363e" filled="f" stroked="t" strokeweight=".25pt" strokecolor="#000000">
                <v:path arrowok="t"/>
              </v:shape>
            </v:group>
            <v:group style="position:absolute;left:5389;top:11190;width:60;height:25" coordorigin="5389,11190" coordsize="60,25">
              <v:shape style="position:absolute;left:5389;top:11190;width:60;height:25" coordorigin="5389,11190" coordsize="60,25" path="m5389,11190l5418,11200,5439,11209,5449,11215e" filled="f" stroked="t" strokeweight=".25pt" strokecolor="#000000">
                <v:path arrowok="t"/>
              </v:shape>
            </v:group>
            <v:group style="position:absolute;left:5394;top:11385;width:45;height:20" coordorigin="5394,11385" coordsize="45,20">
              <v:shape style="position:absolute;left:5394;top:11385;width:45;height:20" coordorigin="5394,11385" coordsize="45,20" path="m5394,11385l5420,11392,5439,11405e" filled="f" stroked="t" strokeweight=".25pt" strokecolor="#000000">
                <v:path arrowok="t"/>
              </v:shape>
            </v:group>
            <v:group style="position:absolute;left:5138;top:12068;width:181;height:22" coordorigin="5138,12068" coordsize="181,22">
              <v:shape style="position:absolute;left:5138;top:12068;width:181;height:22" coordorigin="5138,12068" coordsize="181,22" path="m5319,12080l5294,12085,5269,12088,5245,12090,5223,12090,5201,12089,5182,12086,5165,12081,5150,12075,5138,12068e" filled="f" stroked="t" strokeweight=".25pt" strokecolor="#000000">
                <v:path arrowok="t"/>
              </v:shape>
            </v:group>
            <v:group style="position:absolute;left:4936;top:12089;width:79;height:5" coordorigin="4936,12089" coordsize="79,5">
              <v:shape style="position:absolute;left:4936;top:12089;width:79;height:5" coordorigin="4936,12089" coordsize="79,5" path="m5014,12090l4995,12093,4975,12094,4955,12094,4936,12089e" filled="f" stroked="t" strokeweight=".25pt" strokecolor="#000000">
                <v:path arrowok="t"/>
              </v:shape>
            </v:group>
            <v:group style="position:absolute;left:4998;top:9593;width:553;height:1040" coordorigin="4998,9593" coordsize="553,1040">
              <v:shape style="position:absolute;left:4998;top:9593;width:553;height:1040" coordorigin="4998,9593" coordsize="553,1040" path="m4998,9593l4998,10633,5551,10633,5551,9593e" filled="f" stroked="t" strokeweight="2.848725pt" strokecolor="#231F20">
                <v:path arrowok="t"/>
              </v:shape>
            </v:group>
            <v:group style="position:absolute;left:5274;top:9312;width:20;height:20" coordorigin="5274,9312" coordsize="20,20">
              <v:shape style="position:absolute;left:5274;top:9312;width:20;height:20" coordorigin="5274,9312" coordsize="20,20" path="m5294,9312l5274,9332e" filled="f" stroked="t" strokeweight="2.844836pt" strokecolor="#231F20">
                <v:path arrowok="t"/>
              </v:shape>
            </v:group>
            <v:group style="position:absolute;left:4993;top:9332;width:281;height:280" coordorigin="4993,9332" coordsize="281,280">
              <v:shape style="position:absolute;left:4993;top:9332;width:281;height:280" coordorigin="4993,9332" coordsize="281,280" path="m5274,9332l4993,9611e" filled="f" stroked="t" strokeweight="2.844836pt" strokecolor="#231F20">
                <v:path arrowok="t"/>
              </v:shape>
            </v:group>
            <v:group style="position:absolute;left:5257;top:9313;width:14;height:14" coordorigin="5257,9313" coordsize="14,14">
              <v:shape style="position:absolute;left:5257;top:9313;width:14;height:14" coordorigin="5257,9313" coordsize="14,14" path="m5257,9313l5271,9326e" filled="f" stroked="t" strokeweight="2.844836pt" strokecolor="#231F20">
                <v:path arrowok="t"/>
              </v:shape>
            </v:group>
            <v:group style="position:absolute;left:5271;top:9326;width:287;height:286" coordorigin="5271,9326" coordsize="287,286">
              <v:shape style="position:absolute;left:5271;top:9326;width:287;height:286" coordorigin="5271,9326" coordsize="287,286" path="m5271,9326l5558,9612e" filled="f" stroked="t" strokeweight="2.844836pt" strokecolor="#231F20">
                <v:path arrowok="t"/>
              </v:shape>
            </v:group>
            <v:group style="position:absolute;left:5053;top:9380;width:443;height:224" coordorigin="5053,9380" coordsize="443,224">
              <v:shape style="position:absolute;left:5053;top:9380;width:443;height:224" coordorigin="5053,9380" coordsize="443,224" path="m5053,9605l5495,9603,5275,9380,5053,9600e" filled="f" stroked="t" strokeweight="0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8.781006pt;margin-top:83.706001pt;width:262.938pt;height:256.938pt;mso-position-horizontal-relative:page;mso-position-vertical-relative:page;z-index:-3560" coordorigin="5776,1674" coordsize="5259,5139">
            <v:group style="position:absolute;left:5786;top:1958;width:4989;height:4845" coordorigin="5786,1958" coordsize="4989,4845">
              <v:shape style="position:absolute;left:5786;top:1958;width:4989;height:4845" coordorigin="5786,1958" coordsize="4989,4845" path="m5786,6803l10774,6803,10774,1958,5786,1958,5786,6803e" filled="t" fillcolor="#000099" stroked="f">
                <v:path arrowok="t"/>
                <v:fill/>
              </v:shape>
            </v:group>
            <v:group style="position:absolute;left:6102;top:1684;width:4923;height:4848" coordorigin="6102,1684" coordsize="4923,4848">
              <v:shape style="position:absolute;left:6102;top:1684;width:4923;height:4848" coordorigin="6102,1684" coordsize="4923,4848" path="m6102,6532l11024,6532,11024,1684,6102,1684,6102,6532e" filled="t" fillcolor="#FFFFFF" stroked="f">
                <v:path arrowok="t"/>
                <v:fill/>
              </v:shape>
              <v:shape style="position:absolute;left:6102;top:1684;width:4923;height:4847" type="#_x0000_t75">
                <v:imagedata r:id="rId46" o:title=""/>
              </v:shape>
            </v:group>
            <w10:wrap type="none"/>
          </v:group>
        </w:pict>
      </w:r>
      <w:r>
        <w:rPr/>
        <w:pict>
          <v:group style="position:absolute;margin-left:54pt;margin-top:386.5pt;width:486pt;height:.1pt;mso-position-horizontal-relative:page;mso-position-vertical-relative:page;z-index:-3559" coordorigin="1080,7730" coordsize="9720,2">
            <v:shape style="position:absolute;left:1080;top:7730;width:9720;height:2" coordorigin="1080,7730" coordsize="9720,0" path="m1080,7730l10800,773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53pt;margin-top:741pt;width:11.5pt;height:15pt;mso-position-horizontal-relative:page;mso-position-vertical-relative:page;z-index:-3558" type="#_x0000_t75">
            <v:imagedata r:id="rId4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000504pt;margin-top:121.025146pt;width:160.006141pt;height:171.703047pt;mso-position-horizontal-relative:page;mso-position-vertical-relative:page;z-index:-3557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1117" w:right="1097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3"/>
                    </w:rPr>
                    <w:t>The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271" w:right="251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8"/>
                    </w:rPr>
                    <w:t>Expressive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415" w:right="395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-9"/>
                    </w:rPr>
                    <w:t>V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iewpoint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Read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write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looking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own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own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perspective.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500488pt;margin-top:468.025146pt;width:161.004735pt;height:164.503047pt;mso-position-horizontal-relative:page;mso-position-vertical-relative:page;z-index:-3556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87" w:right="667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3"/>
                    </w:rPr>
                    <w:t>of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954" w:right="934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signing,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white,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hollo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500488pt;margin-top:652.528198pt;width:160.972359pt;height:52pt;mso-position-horizontal-relative:page;mso-position-vertical-relative:page;z-index:-355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68" w:lineRule="auto"/>
                    <w:ind w:left="20" w:right="-48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</w:rPr>
                    <w:t>alway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2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</w:rPr>
                    <w:t>wri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2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</w:rPr>
                    <w:t>wi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2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2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whi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e,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hollow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symbol.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904297pt;margin-top:743.349182pt;width:9.098pt;height:16pt;mso-position-horizontal-relative:page;mso-position-vertical-relative:page;z-index:-355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9.917831pt;margin-top:479.640106pt;width:27.649014pt;height:52.015314pt;mso-position-horizontal-relative:page;mso-position-vertical-relative:page;z-index:-35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281006pt;margin-top:97.893997pt;width:249.438pt;height:242.25pt;mso-position-horizontal-relative:page;mso-position-vertical-relative:page;z-index:-35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8pt;margin-top:740.5pt;width:11pt;height:15.5pt;mso-position-horizontal-relative:page;mso-position-vertical-relative:page;z-index:-3551" type="#_x0000_t75">
            <v:imagedata r:id="rId48" o:title=""/>
          </v:shape>
        </w:pict>
      </w:r>
      <w:r>
        <w:rPr/>
        <w:pict>
          <v:group style="position:absolute;margin-left:97.604767pt;margin-top:86.148903pt;width:203.877699pt;height:270.101100pt;mso-position-horizontal-relative:page;mso-position-vertical-relative:page;z-index:-3550" coordorigin="1952,1723" coordsize="4078,5402">
            <v:group style="position:absolute;left:1957;top:3855;width:1210;height:3265" coordorigin="1957,3855" coordsize="1210,3265">
              <v:shape style="position:absolute;left:1957;top:3855;width:1210;height:3265" coordorigin="1957,3855" coordsize="1210,3265" path="m2503,4285l2516,4379,2527,4469,2536,4556,2544,4639,2552,4716,2555,4753,2558,4789,2565,4856,2572,4916,2583,4993,2594,5047,2600,5076,2610,5155,2616,5232,2620,5321,2621,5355,2624,5435,2629,5532,2636,5651,2641,5719,2648,5795,2655,5887,2664,5985,2673,6088,2682,6195,2691,6304,2701,6414,2711,6525,2720,6635,2730,6743,2739,6848,2748,6948,2756,7042,2763,7120e" filled="f" stroked="t" strokeweight=".5pt" strokecolor="#000000">
                <v:path arrowok="t"/>
              </v:shape>
              <v:shape style="position:absolute;left:1957;top:3855;width:1210;height:3265" coordorigin="1957,3855" coordsize="1210,3265" path="m1958,7120l1958,7103,1957,7046,1957,6987,1959,6873,1963,6767,1970,6675,1978,6605,1982,6571,1992,6470,1997,6407,2002,6336,2007,6260,2012,6179,2016,6095,2021,6009,2025,5923,2029,5837,2033,5753,2036,5673,2039,5598,2041,5528,2043,5466,2044,5368,2044,5335,2043,5315,2041,5298,2039,5276,2032,5181,2026,5103,2020,5018,2015,4933,2009,4854,2005,4786,2001,4718,2000,4703,2004,4662,2012,4590,2022,4509,2038,4436,2069,4375,2109,4328,2122,4314,2137,4298,2152,4282,2166,4265,2181,4248,2196,4230,2211,4213,2255,4164,2310,4113,2382,4081,2460,4059,2523,4041,2592,4023,2664,4005,2736,3987,2804,3971,2866,3958,2919,3947,2949,3941,3024,3917,3083,3891,3099,3883,3114,3875,3129,3868,3142,3862,3155,3858,3167,3855e" filled="f" stroked="t" strokeweight=".5pt" strokecolor="#000000">
                <v:path arrowok="t"/>
              </v:shape>
            </v:group>
            <v:group style="position:absolute;left:3045;top:1725;width:1599;height:1823" coordorigin="3045,1725" coordsize="1599,1823">
              <v:shape style="position:absolute;left:3045;top:1725;width:1599;height:1823" coordorigin="3045,1725" coordsize="1599,1823" path="m3400,3196l3453,3147,3499,3127,3509,3130,3514,3139,3519,3150,3526,3160,3539,3167,3562,3168,3578,3164,3595,3159,3613,3152,3632,3144,3651,3135,3671,3127,3730,3105,3768,3098,3785,3098,3837,3142,3845,3174,3849,3190,3854,3203,3863,3213,3881,3223,3896,3224,3911,3221,3926,3217,3944,3214,4002,3240,4056,3280,4105,3330,4139,3399,4138,3414,4098,3483,4044,3522,3982,3545,3961,3548,3938,3547,3876,3527,3825,3495,3809,3483,3793,3473,3777,3463,3761,3454,3744,3448,3722,3444,3702,3445,3685,3449,3669,3457,3653,3466,3638,3476,3623,3486,3607,3494,3590,3501,3570,3504,3548,3504,3481,3488,3424,3453,3404,3370,3399,3346,3394,3324,3391,3308,3402,3297,3407,3284,3392,3225,3330,3188,3308,3178,3289,3169,3276,3160,3273,3154,3268,3146,3260,3137,3251,3128,3240,3117,3228,3106,3215,3093,3174,3047,3135,2989,3107,2919,3097,2834,3097,2820,3083,2757,3077,2739,3072,2719,3055,2651,3045,2566,3045,2533,3046,2498,3054,2420,3073,2330,3102,2233,3136,2149,3175,2075,3218,2011,3264,1956,3311,1910,3358,1871,3427,1827,3490,1796,3550,1774,3619,1757,3692,1744,3765,1735,3834,1729,3908,1726,3935,1725,3943,1726,4010,1742,4085,1763,4170,1790,4254,1819,4326,1848,4386,1882,4435,1931,4473,1982,4510,2043,4544,2111,4572,2184,4592,2260,4597,2285,4602,2310,4607,2334,4613,2358,4618,2382,4632,2448,4641,2509,4644,2547,4644,2565,4632,2628,4619,2655,4607,2675,4588,2743,4583,2811,4584,2832,4584,2851,4585,2867,4585,2881,4553,2940,4507,2996,4453,3051,4400,3099,4338,3156,4280,3210,4231,3255,4227,3258e" filled="f" stroked="t" strokeweight=".25pt" strokecolor="#000000">
                <v:path arrowok="t"/>
              </v:shape>
            </v:group>
            <v:group style="position:absolute;left:4119;top:2844;width:414;height:501" coordorigin="4119,2844" coordsize="414,501">
              <v:shape style="position:absolute;left:4119;top:2844;width:414;height:501" coordorigin="4119,2844" coordsize="414,501" path="m4533,2844l4521,2851,4508,2860,4493,2868,4478,2878,4414,2927,4371,2979,4341,3047,4334,3066,4305,3108,4302,3108,4251,3174,4233,3232,4228,3246,4222,3258,4215,3265,4199,3276,4180,3291,4159,3309,4141,3326,4126,3338,4119,3345e" filled="f" stroked="t" strokeweight=".25pt" strokecolor="#000000">
                <v:path arrowok="t"/>
              </v:shape>
            </v:group>
            <v:group style="position:absolute;left:3548;top:3327;width:334;height:153" coordorigin="3548,3327" coordsize="334,153">
              <v:shape style="position:absolute;left:3548;top:3327;width:334;height:153" coordorigin="3548,3327" coordsize="334,153" path="m3882,3479l3813,3458,3786,3414,3776,3393,3727,3339,3667,3328,3648,3327,3629,3328,3611,3331,3594,3337,3578,3346,3563,3359,3548,3376e" filled="f" stroked="t" strokeweight=".25pt" strokecolor="#000000">
                <v:path arrowok="t"/>
              </v:shape>
            </v:group>
            <v:group style="position:absolute;left:4166;top:2992;width:344;height:918" coordorigin="4166,2992" coordsize="344,918">
              <v:shape style="position:absolute;left:4166;top:2992;width:344;height:918" coordorigin="4166,2992" coordsize="344,918" path="m4510,2992l4508,3068,4486,3141,4444,3187,4418,3193,4405,3192,4394,3188,4385,3184,4377,3180,4371,3177,4364,3174,4357,3171,4349,3172,4304,3221,4266,3283,4238,3343,4231,3360,4223,3380,4198,3462,4188,3526,4187,3546,4182,3577,4174,3642,4168,3704,4166,3743,4166,3768,4179,3845,4196,3902,4199,3910e" filled="f" stroked="t" strokeweight=".25pt" strokecolor="#000000">
                <v:path arrowok="t"/>
              </v:shape>
            </v:group>
            <v:group style="position:absolute;left:3552;top:3519;width:611;height:931" coordorigin="3552,3519" coordsize="611,931">
              <v:shape style="position:absolute;left:3552;top:3519;width:611;height:931" coordorigin="3552,3519" coordsize="611,931" path="m4082,3519l4121,3579,4148,3640,4162,3717,4163,3740,4162,3764,4147,3848,4123,3905,4092,3956,4036,4024,3973,4081,3911,4126,3855,4160,3794,4192,3725,4206,3709,4208,3693,4210,3629,4233,3579,4283,3552,4355,3552,4372,3594,4436,3656,4451,3674,4449,3687,4444e" filled="f" stroked="t" strokeweight=".25pt" strokecolor="#000000">
                <v:path arrowok="t"/>
              </v:shape>
            </v:group>
            <v:group style="position:absolute;left:2468;top:3964;width:2095;height:3156" coordorigin="2468,3964" coordsize="2095,3156">
              <v:shape style="position:absolute;left:2468;top:3964;width:2095;height:3156" coordorigin="2468,3964" coordsize="2095,3156" path="m3129,4064l2963,4064,2939,4084,2835,4084,2811,4104,2732,4104,2704,4124,2649,4124,2622,4144,2596,4144,2572,4164,2528,4164,2510,4184,2473,4184,2468,4204,2473,4204,2483,4224,2495,4244,2508,4264,2520,4284,2527,4304,2540,4344,2553,4364,2584,4424,2607,4484,2623,4544,2634,4604,2637,4644,2640,4664,2642,4704,2643,4744,2645,4804,2646,4844,2650,5044,2654,5204,2658,5364,2661,5504,2665,5624,2668,5744,2672,5864,2676,5964,2681,6064,2686,6164,2692,6264,2699,6364,2706,6464,2715,6584,2724,6704,2735,6824,2747,6964,2761,7104,2762,7120,4446,7120,4445,7104,4445,7064,4447,7004,4450,6944,4453,6904,4455,6864,4457,6844,4460,6824,4463,6804,4466,6764,4469,6744,4472,6724,4476,6704,4480,6664,4484,6644,4489,6624,4360,6624,4353,6604,4347,6604,4342,6584,4339,6584,4337,6564,4337,6544,4339,6544,4342,6524,4348,6504,4355,6484,4365,6464,4377,6444,4391,6444,4408,6424,4427,6404,4449,6404,4471,6384,4515,6324,4534,6244,4537,6224,4537,6204,4536,6164,4534,6144,4530,6104,4526,6084,4522,6064,4517,6044,4512,6004,4508,5984,4504,5984,4501,5964,4499,5944,4496,5944,4495,5924,4493,5924,4491,5904,4488,5904,4485,5884,4481,5864,4477,5864,4471,5824,4464,5804,4456,5784,4447,5744,4436,5704,4410,5604,4334,5324,4336,5284,4342,5184,4347,5084,4350,5044,4353,4984,4356,4924,4360,4884,4367,4764,4370,4724,4374,4684,4377,4644,3538,4644,3519,4624,3453,4624,3424,4604,3396,4584,3370,4584,3321,4544,3259,4484,3225,4444,3210,4444,3176,4384,3160,4344,3155,4344,3152,4324,3150,4304,3145,4264,3141,4224,3137,4204,3134,4164,3132,4144,3130,4124,3129,4104,3129,4084,3129,406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498,6564l4454,6564,4442,6584,4428,6584,4414,6604,4398,6604,4387,6624,4489,6624,4494,6604,4497,6584,4498,656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489,6544l4483,6544,4475,6564,4494,6564,4489,654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541,4244l3808,4244,3774,4264,3747,4264,3727,4284,3711,4284,3701,4304,3694,4304,3691,4324,3873,4324,3873,4344,3872,4344,3869,4364,3864,4384,3858,4384,3851,4404,3842,4424,3807,4484,3763,4544,3746,4564,3729,4584,3712,4604,3694,4604,3675,4624,3636,4624,3616,4644,4377,4644,4380,4604,4383,4564,4386,4544,4404,4484,4435,4424,4485,4344,4497,4324,4509,4304,4521,4284,4541,424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3861,4324l3691,4324,3695,4344,3700,4344,3707,4364,3716,4364,3725,4384,3735,4384,3744,4404,3782,4404,3795,4384,3812,4364,3834,4344,3861,432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555,4224l3886,4224,3873,4244,4549,4244,4555,422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182,4044l4051,4044,4042,4064,4032,4084,3990,4144,3932,4204,3924,4224,4560,4224,4563,4204,4551,4204,4540,4184,4507,4184,4487,4164,4465,4164,4441,4144,4417,4144,4393,4124,4369,4124,4345,4104,4303,4104,4285,4084,4240,4084,4222,4064,4202,4064,4182,404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3132,4044l3012,4044,2987,4064,3130,4064,3132,404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3140,4004l3101,4004,3081,4024,3059,4024,3036,4044,3134,4044,3137,4024,3140,400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4120,4024l4061,4024,4057,4044,4140,4044,4120,402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3150,3984l3135,3984,3119,4004,3145,4004,3150,3984e" filled="t" fillcolor="#B2B2B2" stroked="f">
                <v:path arrowok="t"/>
                <v:fill/>
              </v:shape>
              <v:shape style="position:absolute;left:2468;top:3964;width:2095;height:3156" coordorigin="2468,3964" coordsize="2095,3156" path="m3162,3964l3157,3964,3147,3984,3156,3984,3162,3964e" filled="t" fillcolor="#B2B2B2" stroked="f">
                <v:path arrowok="t"/>
                <v:fill/>
              </v:shape>
            </v:group>
            <v:group style="position:absolute;left:4114;top:3898;width:1264;height:2820" coordorigin="4114,3898" coordsize="1264,2820">
              <v:shape style="position:absolute;left:4114;top:3898;width:1264;height:2820" coordorigin="4114,3898" coordsize="1264,2820" path="m5378,6698l4992,6698,5016,6718,5361,6718,5378,6698e" filled="t" fillcolor="#FFFFFF" stroked="f">
                <v:path arrowok="t"/>
                <v:fill/>
              </v:shape>
              <v:shape style="position:absolute;left:4114;top:3898;width:1264;height:2820" coordorigin="4114,3898" coordsize="1264,2820" path="m4408,3958l4114,3958,4702,4158,4686,4178,4669,4198,4651,4238,4617,4278,4599,4318,4582,4338,4565,4378,4548,4418,4532,4438,4516,4478,4486,4558,4458,4638,4433,4718,4411,4798,4402,4838,4390,4878,4381,4938,4375,4978,4368,5038,4368,5078,4370,5098,4373,5118,4378,5158,4384,5178,4392,5198,4400,5218,4410,5238,4420,5278,4431,5298,4442,5338,4453,5378,4464,5418,4476,5478,4487,5538,4491,5558,4495,5578,4499,5598,4503,5638,4508,5658,4512,5698,4517,5718,4542,5878,4551,5938,4555,5978,4567,6038,4573,6078,4577,6098,4583,6098,4591,6118,4601,6138,4613,6178,4627,6198,4641,6218,4657,6258,4690,6318,4707,6338,4723,6378,4740,6398,4755,6438,4770,6458,4783,6498,4795,6518,4806,6538,4814,6558,4820,6578,4828,6598,4842,6598,4860,6618,4879,6638,4899,6658,4918,6678,4938,6678,4953,6698,5392,6698,5406,6678,5418,6658,5429,6638,5440,6598,5449,6578,5465,6498,5478,6418,5486,6338,5491,6258,5493,6178,5493,6158,5490,6098,5478,6038,5461,5978,5442,5918,5436,5918,5430,5898,5414,5838,5402,5778,5395,5718,5391,5678,5388,5678,5386,5658,5384,5638,5382,5638,5379,5618,5376,5598,5373,5578,5369,5558,5360,5518,5342,5418,5340,5398,5336,5398,5331,5378,5326,5358,5320,5338,5314,5298,5307,5278,5302,5258,5297,5218,5292,5198,5289,5178,5288,5158,5288,5138,5290,5138,5292,5118,5293,5118,5294,5098,5294,5058,5294,5038,5293,5018,5292,4998,5290,4978,5286,4898,5283,4838,5283,4798,5282,4778,5281,4758,5278,4738,5275,4718,5271,4678,5266,4658,5260,4638,5254,4598,5247,4578,5240,4538,5232,4518,5224,4498,5216,4458,5208,4438,5199,4398,5182,4358,5173,4338,5165,4318,5156,4298,5147,4278,5134,4258,5118,4258,5100,4238,5081,4218,5059,4218,5036,4198,5012,4198,4988,4178,4963,4178,4938,4158,4868,4158,4847,4138,4774,4138,4763,4118,4720,4118,4703,4098,4684,4098,4664,4078,4643,4078,4621,4058,4598,4058,4575,4038,4550,4038,4525,4018,4486,4018,4447,3978,4427,3978,4408,3958e" filled="t" fillcolor="#FFFFFF" stroked="f">
                <v:path arrowok="t"/>
                <v:fill/>
              </v:shape>
              <v:shape style="position:absolute;left:4114;top:3898;width:1264;height:2820" coordorigin="4114,3898" coordsize="1264,2820" path="m4370,3938l4157,3938,4117,3958,4388,3958,4370,3938e" filled="t" fillcolor="#FFFFFF" stroked="f">
                <v:path arrowok="t"/>
                <v:fill/>
              </v:shape>
              <v:shape style="position:absolute;left:4114;top:3898;width:1264;height:2820" coordorigin="4114,3898" coordsize="1264,2820" path="m4334,3918l4194,3918,4181,3938,4351,3938,4334,3918e" filled="t" fillcolor="#FFFFFF" stroked="f">
                <v:path arrowok="t"/>
                <v:fill/>
              </v:shape>
              <v:shape style="position:absolute;left:4114;top:3898;width:1264;height:2820" coordorigin="4114,3898" coordsize="1264,2820" path="m4300,3898l4208,3898,4201,3918,4317,3918,4300,3898e" filled="t" fillcolor="#FFFFFF" stroked="f">
                <v:path arrowok="t"/>
                <v:fill/>
              </v:shape>
            </v:group>
            <v:group style="position:absolute;left:4109;top:3881;width:1384;height:2837" coordorigin="4109,3881" coordsize="1384,2837">
              <v:shape style="position:absolute;left:4109;top:3881;width:1384;height:2837" coordorigin="4109,3881" coordsize="1384,2837" path="m4114,3945l4116,3956,4111,3956,4109,3954,4110,3952,4117,3949,4157,3937,4181,3926,4194,3918,4199,3913,4201,3907,4208,3894,4226,3883,4258,3881,4271,3884,4334,3913,4388,3944,4408,3955,4427,3967,4486,3999,4550,4027,4575,4036,4643,4066,4684,4084,4703,4092,4763,4116,4783,4121,4795,4123,4868,4138,4938,4158,5012,4184,5081,4217,5134,4258,5173,4327,5199,4398,5224,4479,5247,4565,5266,4649,5278,4722,5283,4799,5283,4820,5286,4889,5289,4938,5290,4963,5294,5032,5294,5071,5294,5088,5293,5102,5292,5114,5290,5123,5288,5133,5297,5214,5314,5294,5331,5366,5342,5407,5349,5442,5365,5525,5376,5586,5386,5647,5397,5722,5402,5760,5405,5782,5419,5843,5442,5918,5449,5936,5455,5954,5478,6028,5490,6089,5493,6177,5493,6213,5489,6289,5482,6370,5472,6450,5458,6527,5440,6594,5406,6669,5342,6707,5269,6717,5213,6718,5184,6718,5096,6711,5016,6699,4953,6683,4899,6647,4879,6628,4860,6611,4842,6595,4828,6583,4820,6576,4814,6555,4783,6480,4755,6423,4723,6363,4690,6302,4673,6272,4657,6243,4627,6187,4591,6117,4570,6052,4559,5987,4546,5903,4537,5841,4527,5777,4522,5745,4512,5682,4503,5622,4491,5545,4476,5466,4453,5370,4431,5296,4410,5237,4400,5211,4392,5187,4373,5117,4368,5065,4368,5035,4375,4964,4390,4873,4411,4781,4433,4704,4458,4626,4486,4549,4516,4474,4548,4403,4582,4336,4617,4274,4651,4220,4686,4175,4702,4156e" filled="f" stroked="t" strokeweight=".25pt" strokecolor="#000000">
                <v:path arrowok="t"/>
              </v:shape>
            </v:group>
            <v:group style="position:absolute;left:3919;top:2931;width:298;height:293" coordorigin="3919,2931" coordsize="298,293">
              <v:shape style="position:absolute;left:3919;top:2931;width:298;height:293" coordorigin="3919,2931" coordsize="298,293" path="m4216,2931l4052,2931,4052,2934,4050,2939,4018,3011,3988,3071,3958,3127,3925,3180,3920,3185,3919,3193,3920,3202,3924,3210,3931,3218,3940,3223,3953,3224,3968,3221,4023,3182,4072,3131,4121,3076,4165,3021,4206,2959,4215,2937,4216,2931e" filled="t" fillcolor="#CCCCCC" stroked="f">
                <v:path arrowok="t"/>
                <v:fill/>
              </v:shape>
            </v:group>
            <v:group style="position:absolute;left:3786;top:2313;width:658;height:830" coordorigin="3786,2313" coordsize="658,830">
              <v:shape style="position:absolute;left:3786;top:2313;width:658;height:830" coordorigin="3786,2313" coordsize="658,830" path="m4361,2313l4309,2345,4260,2388,4210,2440,4168,2496,4139,2550,4130,2581,4124,2597,4088,2670,4051,2728,4008,2783,3965,2831,3912,2875,3891,2889,3838,2949,3802,3009,3786,3043,3804,3081,3836,3135,3858,3143,3868,3142,3920,3102,3966,3049,4011,2990,4045,2941,4050,2934,4052,2931,4216,2931,4217,2929,4223,2853,4235,2781,4253,2704,4276,2638,4318,2583,4335,2572,4388,2534,4438,2481,4444,2456,4440,2444,4403,2380,4368,2324,4361,2313e" filled="t" fillcolor="#CCCCCC" stroked="f">
                <v:path arrowok="t"/>
                <v:fill/>
              </v:shape>
            </v:group>
            <v:group style="position:absolute;left:4278;top:2449;width:275;height:409" coordorigin="4278,2449" coordsize="275,409">
              <v:shape style="position:absolute;left:4278;top:2449;width:275;height:409" coordorigin="4278,2449" coordsize="275,409" path="m4550,2449l4505,2510,4457,2551,4440,2565,4390,2625,4354,2683,4319,2745,4292,2802,4278,2844,4278,2854,4283,2859,4291,2857,4303,2852,4316,2843,4331,2832,4364,2808,4381,2796,4396,2787,4415,2777,4434,2766,4492,2728,4536,2687,4552,2614,4553,2565,4553,2534,4552,2509,4552,2487,4551,2466,4550,2449e" filled="t" fillcolor="#CCCCCC" stroked="f">
                <v:path arrowok="t"/>
                <v:fill/>
              </v:shape>
            </v:group>
            <v:group style="position:absolute;left:3612;top:3288;width:319;height:152" coordorigin="3612,3288" coordsize="319,152">
              <v:shape style="position:absolute;left:3612;top:3288;width:319;height:152" coordorigin="3612,3288" coordsize="319,152" path="m3922,3288l3612,3288,3638,3291,3662,3294,3725,3307,3787,3348,3812,3390,3827,3410,3843,3424,3860,3434,3876,3439,3892,3440,3906,3437,3917,3430,3926,3420,3932,3406,3932,3390,3932,3364,3932,3356,3931,3334,3928,3313,3925,3296,3922,3288e" filled="t" fillcolor="#CCCCCC" stroked="f">
                <v:path arrowok="t"/>
                <v:fill/>
              </v:shape>
            </v:group>
            <v:group style="position:absolute;left:3484;top:3191;width:438;height:206" coordorigin="3484,3191" coordsize="438,206">
              <v:shape style="position:absolute;left:3484;top:3191;width:438;height:206" coordorigin="3484,3191" coordsize="438,206" path="m3489,3191l3486,3264,3484,3313,3484,3334,3486,3356,3491,3377,3502,3391,3519,3397,3532,3391,3543,3379,3552,3364,3561,3345,3570,3327,3581,3310,3595,3296,3612,3288,3922,3288,3920,3282,3869,3282,3851,3280,3833,3273,3819,3262,3809,3249,3679,3249,3676,3248,3665,3242,3647,3235,3624,3228,3598,3220,3571,3212,3522,3199,3489,3191e" filled="t" fillcolor="#CCCCCC" stroked="f">
                <v:path arrowok="t"/>
                <v:fill/>
              </v:shape>
            </v:group>
            <v:group style="position:absolute;left:3869;top:3272;width:51;height:11" coordorigin="3869,3272" coordsize="51,11">
              <v:shape style="position:absolute;left:3869;top:3272;width:51;height:11" coordorigin="3869,3272" coordsize="51,11" path="m3906,3272l3888,3280,3869,3282,3920,3282,3914,3274,3906,3272e" filled="t" fillcolor="#CCCCCC" stroked="f">
                <v:path arrowok="t"/>
                <v:fill/>
              </v:shape>
            </v:group>
            <v:group style="position:absolute;left:3676;top:3158;width:133;height:91" coordorigin="3676,3158" coordsize="133,91">
              <v:shape style="position:absolute;left:3676;top:3158;width:133;height:91" coordorigin="3676,3158" coordsize="133,91" path="m3755,3158l3694,3180,3676,3218,3677,3228,3677,3229,3678,3238,3679,3245,3679,3249,3809,3249,3808,3247,3802,3229,3781,3170,3771,3161,3755,3158e" filled="t" fillcolor="#CCCCCC" stroked="f">
                <v:path arrowok="t"/>
                <v:fill/>
              </v:shape>
            </v:group>
            <v:group style="position:absolute;left:3427;top:2539;width:597;height:612" coordorigin="3427,2539" coordsize="597,612">
              <v:shape style="position:absolute;left:3427;top:2539;width:597;height:612" coordorigin="3427,2539" coordsize="597,612" path="m3602,2658l3582,2659,3564,2665,3548,2676,3537,2698,3523,2717,3508,2735,3493,2751,3464,2781,3451,2796,3440,2810,3432,2824,3428,2838,3427,2854,3428,2874,3436,2946,3453,3017,3486,3067,3505,3081,3565,3131,3589,3151,3730,3103,3713,3090,3703,3079,3700,3069,3703,3055,3738,2996,3778,2941,3839,2867,3849,2855,3891,2789,3928,2725,3946,2694,3679,2694,3670,2692,3666,2682,3656,2673,3640,2665,3622,2660,3602,2658e" filled="t" fillcolor="#CCCCCC" stroked="f">
                <v:path arrowok="t"/>
                <v:fill/>
              </v:shape>
              <v:shape style="position:absolute;left:3427;top:2539;width:597;height:612" coordorigin="3427,2539" coordsize="597,612" path="m4021,2539l3953,2568,3885,2604,3840,2632,3825,2641,3759,2672,3694,2692,3679,2694,3946,2694,3979,2631,4009,2574,4024,2542,4021,2539e" filled="t" fillcolor="#CCCCCC" stroked="f">
                <v:path arrowok="t"/>
                <v:fill/>
              </v:shape>
            </v:group>
            <v:group style="position:absolute;left:3347;top:3629;width:571;height:858" coordorigin="3347,3629" coordsize="571,858">
              <v:shape style="position:absolute;left:3347;top:3629;width:571;height:858" coordorigin="3347,3629" coordsize="571,858" path="m3886,3629l3820,3823,3574,3947,3519,3959,3503,3962,3443,3989,3392,4040,3362,4102,3349,4169,3347,4230,3348,4248,3359,4311,3386,4375,3421,4432,3481,4468,3559,4481,3612,4486,3587,4481,3569,4476,3515,4432,3480,4377,3470,4317,3470,4296,3500,4225,3556,4191,3619,4171,3665,4161,3678,4157,3747,4134,3807,4102,3862,4057,3903,3997,3919,3928,3919,3907,3918,3884,3911,3807,3902,3730,3892,3667,3890,3651,3886,3629e" filled="t" fillcolor="#CCCCCC" stroked="f">
                <v:path arrowok="t"/>
                <v:fill/>
              </v:shape>
            </v:group>
            <v:group style="position:absolute;left:4488;top:6445;width:300;height:675" coordorigin="4488,6445" coordsize="300,675">
              <v:shape style="position:absolute;left:4488;top:6445;width:300;height:675" coordorigin="4488,6445" coordsize="300,675" path="m4758,6445l4748,6509,4737,6594,4729,6660,4721,6730,4714,6800,4709,6865,4707,6921,4707,6945,4712,7008,4724,7094,4728,7120e" filled="f" stroked="t" strokeweight=".25pt" strokecolor="#000000">
                <v:path arrowok="t"/>
              </v:shape>
            </v:group>
            <v:group style="position:absolute;left:5394;top:3958;width:545;height:1392" coordorigin="5394,3958" coordsize="545,1392">
              <v:shape style="position:absolute;left:5394;top:3958;width:545;height:1392" coordorigin="5394,3958" coordsize="545,1392" path="m5671,4251l5610,4281,5573,4338,5543,4406,5522,4468,5516,4485,5512,4498,5508,4508,5491,4551,5475,4587,5445,4662,5428,4705,5426,4708,5398,4767,5394,4821,5401,4859,5407,4893,5412,4923,5416,4949,5421,4991,5424,5007,5449,5072,5457,5085,5460,5103,5458,5124,5453,5147,5431,5211,5419,5237,5421,5238,5480,5260,5556,5280,5625,5294,5641,5299,5709,5336,5733,5350,5732,5334,5732,5300,5731,5287,5731,5246,5740,5168,5760,5104,5782,5056,5795,5032,5828,4965,5856,4906,5893,4826,5900,4812,5906,4799,5912,4787,5918,4775,5923,4763,5937,4704,5939,4665,5628,4665,5633,4634,5643,4572,5661,4511,5662,4509,5684,4410,5692,4379,5698,4355,5702,4337,5701,4318,5681,4259,5676,4254,5671,4251e" filled="t" fillcolor="#FFFFFF" stroked="f">
                <v:path arrowok="t"/>
                <v:fill/>
              </v:shape>
              <v:shape style="position:absolute;left:5394;top:3958;width:545;height:1392" coordorigin="5394,3958" coordsize="545,1392" path="m5875,3958l5813,3976,5766,4031,5748,4101,5742,4137,5736,4166,5732,4187,5728,4208,5714,4285,5710,4304,5704,4329,5702,4336,5701,4362,5682,4453,5662,4509,5628,4665,5939,4665,5939,4642,5938,4620,5937,4594,5935,4566,5933,4546,5931,4522,5926,4436,5923,4360,5919,4251,5916,4174,5913,4060,5913,4057,5914,4050,5915,4039,5915,4026,5915,4012,5912,3997,5908,3983,5900,3971,5890,3963,5875,3958e" filled="t" fillcolor="#FFFFFF" stroked="f">
                <v:path arrowok="t"/>
                <v:fill/>
              </v:shape>
              <v:shape style="position:absolute;left:5394;top:3958;width:545;height:1392" coordorigin="5394,3958" coordsize="545,1392" path="m5702,4337l5698,4355,5692,4379,5684,4410,5662,4509,5691,4419,5702,4338,5702,4337e" filled="t" fillcolor="#FFFFFF" stroked="f">
                <v:path arrowok="t"/>
                <v:fill/>
              </v:shape>
            </v:group>
            <v:group style="position:absolute;left:5394;top:3958;width:545;height:1392" coordorigin="5394,3958" coordsize="545,1392">
              <v:shape style="position:absolute;left:5394;top:3958;width:545;height:1392" coordorigin="5394,3958" coordsize="545,1392" path="m5714,4285l5698,4355,5684,4410,5628,4665,5640,4589,5656,4528,5669,4491,5682,4453,5691,4419,5697,4389,5701,4362,5702,4338,5701,4318,5681,4259,5671,4251,5655,4252,5597,4298,5562,4360,5535,4428,5516,4485,5512,4498,5508,4508,5491,4551,5475,4587,5445,4662,5428,4705,5426,4708,5398,4767,5394,4821,5401,4859,5407,4893,5412,4923,5416,4949,5419,4971,5421,4991,5424,5007,5449,5072,5457,5085,5460,5103,5458,5124,5453,5147,5431,5211,5419,5237,5421,5238,5480,5260,5556,5280,5625,5294,5641,5299,5709,5336,5733,5350,5732,5334,5732,5317,5732,5300,5731,5282,5734,5208,5745,5148,5769,5082,5782,5056,5795,5032,5828,4965,5856,4906,5887,4840,5893,4826,5900,4812,5906,4799,5912,4787,5918,4775,5923,4763,5937,4704,5939,4644,5938,4620,5937,4594,5935,4566,5933,4546,5931,4522,5926,4436,5923,4370,5920,4301,5918,4235,5916,4174,5914,4101,5913,4060,5913,4057,5914,4050,5915,4039,5915,4026,5915,4012,5875,3958,5856,3959,5797,3987,5760,4051,5742,4137,5736,4166,5732,4187,5729,4201,5728,4208,5714,4285e" filled="f" stroked="t" strokeweight=".25pt" strokecolor="#000000">
                <v:path arrowok="t"/>
              </v:shape>
            </v:group>
            <v:group style="position:absolute;left:5298;top:5215;width:610;height:1480" coordorigin="5298,5215" coordsize="610,1480">
              <v:shape style="position:absolute;left:5298;top:5215;width:610;height:1480" coordorigin="5298,5215" coordsize="610,1480" path="m5298,5215l5318,5290,5340,5370,5355,5435,5365,5495,5371,5541,5373,5561,5382,5627,5393,5699,5404,5770,5415,5829,5437,5897,5443,5913,5469,5984,5486,6048,5497,6119,5499,6160,5499,6183,5495,6260,5488,6338,5479,6410,5470,6477,5378,6695,5615,6187,5657,6096,5698,6005,5704,5991,5742,5918,5777,5855,5815,5790,5852,5731,5893,5672,5908,5655,5906,5654,5881,5597,5873,5577,5845,5511,5810,5443,5764,5381,5713,5335,5648,5300,5577,5282,5514,5271,5480,5263,5410,5232,5390,5217,5298,5215e" filled="t" fillcolor="#FFFFFF" stroked="f">
                <v:path arrowok="t"/>
                <v:fill/>
              </v:shape>
            </v:group>
            <v:group style="position:absolute;left:5298;top:5215;width:610;height:1480" coordorigin="5298,5215" coordsize="610,1480">
              <v:shape style="position:absolute;left:5298;top:5215;width:610;height:1480" coordorigin="5298,5215" coordsize="610,1480" path="m5378,6695l5418,6609,5454,6532,5486,6463,5515,6402,5540,6347,5582,6256,5615,6187,5648,6114,5676,6054,5698,6005,5704,5991,5742,5918,5777,5855,5815,5790,5852,5731,5893,5672,5908,5655,5906,5654,5881,5597,5873,5577,5845,5511,5810,5443,5764,5381,5713,5335,5648,5300,5577,5282,5537,5275,5514,5271,5451,5253,5397,5223,5390,5217,5298,5215,5318,5290,5340,5370,5355,5435,5365,5495,5369,5524,5371,5541,5379,5604,5389,5675,5400,5746,5412,5810,5426,5870,5437,5897,5443,5913,5469,5984,5486,6048,5497,6119,5499,6160,5499,6183,5495,6260,5488,6338,5479,6410,5470,6477,5468,6493,5378,6695xe" filled="f" stroked="t" strokeweight=".25pt" strokecolor="#000000">
                <v:path arrowok="t"/>
              </v:shape>
            </v:group>
            <v:group style="position:absolute;left:4309;top:4300;width:944;height:2290" coordorigin="4309,4300" coordsize="944,2290">
              <v:shape style="position:absolute;left:4309;top:4300;width:944;height:2290" coordorigin="4309,4300" coordsize="944,2290" path="m4846,4300l4785,4313,4725,4351,4683,4394,4642,4447,4590,4536,4573,4564,4553,4595,4507,4664,4483,4702,4434,4783,4388,4872,4349,4966,4321,5067,4309,5172,4310,5226,4317,5281,4329,5337,4348,5393,4360,5423,4371,5452,4402,5535,4430,5615,4460,5705,4494,5807,4504,5836,4527,5903,4548,5964,4575,6033,4609,6103,4646,6174,4685,6242,4725,6306,4762,6365,4810,6439,4822,6459,4833,6476,4841,6490,4847,6501,4850,6509,4988,6584,5208,6590,5240,6520,5253,6460,5252,6444,5240,6385,5219,6326,5193,6272,5184,6254,5175,6237,5145,6165,5133,6103,5128,6080,5105,6015,5076,5959,5040,5907,5038,5907,5032,5898,4992,5836,4952,5772,4911,5705,4876,5646,4852,5597,4852,5591,4857,5588,4866,5588,5091,5588,5091,5583,5074,5510,5045,5431,5022,5375,4996,5319,4958,5236,4946,5210,4914,5136,4892,5075,4885,5025,4886,5007,4907,4930,4939,4851,4946,4831,4966,4773,4972,4737,4971,4720,4942,4653,4904,4604,4878,4572,4865,4557,4827,4502,4821,4479,4822,4469,4827,4460,4835,4452,4855,4434,4869,4413,4877,4391,4881,4369,4882,4348,4881,4330,4879,4315,4877,4305,4862,4302,4846,4300e" filled="t" fillcolor="#B2B2B2" stroked="f">
                <v:path arrowok="t"/>
                <v:fill/>
              </v:shape>
              <v:shape style="position:absolute;left:4309;top:4300;width:944;height:2290" coordorigin="4309,4300" coordsize="944,2290" path="m5036,5902l5036,5903,5038,5907,5040,5907,5039,5905,5036,5902e" filled="t" fillcolor="#B2B2B2" stroked="f">
                <v:path arrowok="t"/>
                <v:fill/>
              </v:shape>
              <v:shape style="position:absolute;left:4309;top:4300;width:944;height:2290" coordorigin="4309,4300" coordsize="944,2290" path="m5091,5588l4866,5588,4879,5590,4894,5595,4949,5621,5006,5659,5046,5699,5055,5706,5063,5711,5070,5712,5076,5710,5096,5646,5096,5642,5095,5626,5094,5605,5091,5588e" filled="t" fillcolor="#B2B2B2" stroked="f">
                <v:path arrowok="t"/>
                <v:fill/>
              </v:shape>
            </v:group>
            <v:group style="position:absolute;left:3148;top:3012;width:237;height:542" coordorigin="3148,3012" coordsize="237,542">
              <v:shape style="position:absolute;left:3148;top:3012;width:237;height:542" coordorigin="3148,3012" coordsize="237,542" path="m3152,3012l3148,3045,3149,3066,3153,3078,3158,3089,3167,3123,3202,3180,3241,3192,3253,3191,3263,3188,3271,3186,3279,3183,3286,3178,3293,3176,3336,3242,3355,3300,3370,3361,3380,3422,3384,3482,3384,3500,3383,3519,3381,3537,3378,3554e" filled="f" stroked="t" strokeweight=".25pt" strokecolor="#000000">
                <v:path arrowok="t"/>
              </v:shape>
            </v:group>
            <v:group style="position:absolute;left:4375;top:3112;width:156;height:226" coordorigin="4375,3112" coordsize="156,226">
              <v:shape style="position:absolute;left:4375;top:3112;width:156;height:226" coordorigin="4375,3112" coordsize="156,226" path="m4500,3112l4529,3184,4531,3202,4531,3220,4510,3278,4466,3334,4455,3338,4443,3338,4391,3287,4375,3220,4375,3199,4378,3180,4382,3166,4389,3157,4403,3147,4417,3136,4431,3127,4442,3123,4451,3128,4467,3190,4475,3248,4470,3277,4459,3300,4447,3316,4441,3322e" filled="f" stroked="t" strokeweight=".25pt" strokecolor="#000000">
                <v:path arrowok="t"/>
              </v:shape>
            </v:group>
            <v:group style="position:absolute;left:3165;top:3507;width:350;height:434" coordorigin="3165,3507" coordsize="350,434">
              <v:shape style="position:absolute;left:3165;top:3507;width:350;height:434" coordorigin="3165,3507" coordsize="350,434" path="m3515,3507l3449,3538,3431,3545,3374,3577,3317,3629,3274,3693,3238,3754,3208,3811,3180,3880,3167,3926,3165,3941e" filled="f" stroked="t" strokeweight=".25pt" strokecolor="#000000">
                <v:path arrowok="t"/>
              </v:shape>
            </v:group>
            <v:group style="position:absolute;left:3105;top:2337;width:319;height:814" coordorigin="3105,2337" coordsize="319,814">
              <v:shape style="position:absolute;left:3105;top:2337;width:319;height:814" coordorigin="3105,2337" coordsize="319,814" path="m3110,2337l3107,2351,3106,2368,3105,2387,3105,2408,3110,2477,3120,2551,3131,2618,3146,2684,3149,2694,3153,2708,3156,2724,3157,2742,3158,2760,3158,2782,3159,2801,3167,2866,3192,2922,3231,2984,3275,3039,3328,3086,3338,3091,3364,3104,3382,3122,3394,3140,3400,3151,3413,3142,3421,3133,3424,3124,3423,3112,3386,3046,3338,2988,3310,2960,3297,2948,3264,2894,3260,2861,3261,2843,3262,2823,3264,2803,3267,2782,3272,2738,3274,2716,3277,2694,3278,2673,3279,2656,3279,2632,3264,2568,3253,2552,3240,2534,3197,2470,3154,2406,3122,2356,3110,2337e" filled="t" fillcolor="#CCCCCC" stroked="f">
                <v:path arrowok="t"/>
                <v:fill/>
              </v:shape>
            </v:group>
            <v:group style="position:absolute;left:3141;top:3107;width:141;height:215" coordorigin="3141,3107" coordsize="141,215">
              <v:shape style="position:absolute;left:3141;top:3107;width:141;height:215" coordorigin="3141,3107" coordsize="141,215" path="m3155,3107l3149,3124,3145,3144,3142,3166,3141,3190,3142,3214,3154,3278,3215,3320,3233,3322,3249,3318,3261,3308,3272,3275,3279,3246,3282,3221,3281,3199,3259,3141,3191,3142,3182,3198,3173,3224,3162,3247,3151,3263,3143,3273e" filled="f" stroked="t" strokeweight=".25pt" strokecolor="#000000">
                <v:path arrowok="t"/>
              </v:shape>
            </v:group>
            <v:group style="position:absolute;left:2086;top:4202;width:784;height:2918" coordorigin="2086,4202" coordsize="784,2918">
              <v:shape style="position:absolute;left:2086;top:4202;width:784;height:2918" coordorigin="2086,4202" coordsize="784,2918" path="m2700,6162l2310,6162,2316,6167,2318,6185,2315,6253,2302,6356,2293,6417,2283,6482,2272,6551,2260,6622,2248,6693,2224,6832,2213,6897,2203,6958,2188,7059,2180,7120,2831,7120,2700,6162e" filled="t" fillcolor="#B2B2B2" stroked="f">
                <v:path arrowok="t"/>
                <v:fill/>
              </v:shape>
              <v:shape style="position:absolute;left:2086;top:4202;width:784;height:2918" coordorigin="2086,4202" coordsize="784,2918" path="m2430,4202l2373,4252,2324,4316,2290,4366,2258,4418,2215,4496,2184,4563,2169,4639,2173,4659,2231,4700,2252,4706,2262,4714,2269,4729,2273,4750,2275,4777,2275,4809,2269,4886,2257,4974,2241,5069,2223,5164,2206,5255,2199,5296,2192,5334,2187,5368,2182,5398,2178,5446,2173,5476,2168,5512,2161,5552,2154,5596,2145,5644,2137,5694,2119,5802,2104,5912,2092,6022,2086,6125,2086,6174,2088,6217,2100,6292,2134,6361,2157,6375,2168,6374,2211,6331,2241,6274,2260,6235,2269,6216,2302,6166,2310,6162,2700,6162,2430,4202e" filled="t" fillcolor="#B2B2B2" stroked="f">
                <v:path arrowok="t"/>
                <v:fill/>
              </v:shape>
            </v:group>
            <v:group style="position:absolute;left:5850;top:3960;width:26;height:555" coordorigin="5850,3960" coordsize="26,555">
              <v:shape style="position:absolute;left:5850;top:3960;width:26;height:555" coordorigin="5850,3960" coordsize="26,555" path="m5865,4515l5864,4491,5864,4466,5864,4441,5866,4369,5872,4295,5875,4275,5876,4264,5875,4247,5873,4226,5871,4203,5868,4179,5865,4155,5862,4133,5861,4113,5861,4088,5863,4064,5865,4041,5867,4021,5869,4005,5870,3992,5870,3970,5850,3960e" filled="f" stroked="t" strokeweight=".25pt" strokecolor="#000000">
                <v:path arrowok="t"/>
              </v:shape>
            </v:group>
            <v:group style="position:absolute;left:5825;top:3985;width:24;height:64" coordorigin="5825,3985" coordsize="24,64">
              <v:shape style="position:absolute;left:5825;top:3985;width:24;height:64" coordorigin="5825,3985" coordsize="24,64" path="m5825,3985l5832,4022,5842,4042,5849,4049e" filled="f" stroked="t" strokeweight=".25pt" strokecolor="#000000">
                <v:path arrowok="t"/>
              </v:shape>
            </v:group>
            <v:group style="position:absolute;left:5596;top:4285;width:89;height:47" coordorigin="5596,4285" coordsize="89,47">
              <v:shape style="position:absolute;left:5596;top:4285;width:89;height:47" coordorigin="5596,4285" coordsize="89,47" path="m5610,4285l5600,4307,5596,4320,5602,4328,5631,4332,5654,4327,5671,4318,5681,4309,5685,4305e" filled="f" stroked="t" strokeweight=".25pt" strokecolor="#000000">
                <v:path arrowok="t"/>
              </v:shape>
            </v:group>
            <v:group style="position:absolute;left:5560;top:4403;width:59;height:5" coordorigin="5560,4403" coordsize="59,5">
              <v:shape style="position:absolute;left:5560;top:4403;width:59;height:5" coordorigin="5560,4403" coordsize="59,5" path="m5560,4405l5582,4404,5602,4403,5619,4407e" filled="f" stroked="t" strokeweight=".25pt" strokecolor="#000000">
                <v:path arrowok="t"/>
              </v:shape>
            </v:group>
            <v:group style="position:absolute;left:5805;top:4262;width:55;height:13" coordorigin="5805,4262" coordsize="55,13">
              <v:shape style="position:absolute;left:5805;top:4262;width:55;height:13" coordorigin="5805,4262" coordsize="55,13" path="m5805,4275l5822,4263,5846,4262,5860,4263e" filled="f" stroked="t" strokeweight=".25pt" strokecolor="#000000">
                <v:path arrowok="t"/>
              </v:shape>
            </v:group>
            <v:group style="position:absolute;left:5870;top:3980;width:24;height:64" coordorigin="5870,3980" coordsize="24,64">
              <v:shape style="position:absolute;left:5870;top:3980;width:24;height:64" coordorigin="5870,3980" coordsize="24,64" path="m5870,3980l5877,4017,5887,4037,5894,4044e" filled="f" stroked="t" strokeweight=".25pt" strokecolor="#000000">
                <v:path arrowok="t"/>
              </v:shape>
            </v:group>
            <v:group style="position:absolute;left:5441;top:2683;width:553;height:1040" coordorigin="5441,2683" coordsize="553,1040">
              <v:shape style="position:absolute;left:5441;top:2683;width:553;height:1040" coordorigin="5441,2683" coordsize="553,1040" path="m5441,2683l5441,3724,5994,3724,5994,2683e" filled="f" stroked="t" strokeweight="2.848725pt" strokecolor="#231F20">
                <v:path arrowok="t"/>
              </v:shape>
            </v:group>
            <v:group style="position:absolute;left:5717;top:2402;width:20;height:20" coordorigin="5717,2402" coordsize="20,20">
              <v:shape style="position:absolute;left:5717;top:2402;width:20;height:20" coordorigin="5717,2402" coordsize="20,20" path="m5737,2402l5717,2422e" filled="f" stroked="t" strokeweight="2.844836pt" strokecolor="#231F20">
                <v:path arrowok="t"/>
              </v:shape>
            </v:group>
            <v:group style="position:absolute;left:5435;top:2422;width:281;height:280" coordorigin="5435,2422" coordsize="281,280">
              <v:shape style="position:absolute;left:5435;top:2422;width:281;height:280" coordorigin="5435,2422" coordsize="281,280" path="m5717,2422l5435,2702e" filled="f" stroked="t" strokeweight="2.844836pt" strokecolor="#231F20">
                <v:path arrowok="t"/>
              </v:shape>
            </v:group>
            <v:group style="position:absolute;left:5700;top:2403;width:14;height:14" coordorigin="5700,2403" coordsize="14,14">
              <v:shape style="position:absolute;left:5700;top:2403;width:14;height:14" coordorigin="5700,2403" coordsize="14,14" path="m5700,2403l5714,2417e" filled="f" stroked="t" strokeweight="2.844836pt" strokecolor="#231F20">
                <v:path arrowok="t"/>
              </v:shape>
            </v:group>
            <v:group style="position:absolute;left:5714;top:2417;width:287;height:286" coordorigin="5714,2417" coordsize="287,286">
              <v:shape style="position:absolute;left:5714;top:2417;width:287;height:286" coordorigin="5714,2417" coordsize="287,286" path="m5714,2417l6001,2703e" filled="f" stroked="t" strokeweight="2.844836pt" strokecolor="#231F20">
                <v:path arrowok="t"/>
              </v:shape>
            </v:group>
            <v:group style="position:absolute;left:5754;top:2451;width:217;height:1265" coordorigin="5754,2451" coordsize="217,1265">
              <v:shape style="position:absolute;left:5754;top:2451;width:217;height:1265" coordorigin="5754,2451" coordsize="217,1265" path="m5971,3716l5754,3716,5754,2451,5971,2678,5971,3716e" filled="t" fillcolor="#000000" stroked="f">
                <v:path arrowok="t"/>
                <v:fill/>
              </v:shape>
            </v:group>
            <v:group style="position:absolute;left:5754;top:2451;width:217;height:1265" coordorigin="5754,2451" coordsize="217,1265">
              <v:shape style="position:absolute;left:5754;top:2451;width:217;height:1265" coordorigin="5754,2451" coordsize="217,1265" path="m5754,2451l5754,3716,5971,3716,5971,2678e" filled="f" stroked="t" strokeweight="2.85136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3.604698pt;margin-top:432.058807pt;width:205.325173pt;height:270.1912pt;mso-position-horizontal-relative:page;mso-position-vertical-relative:page;z-index:-3549" coordorigin="1872,8641" coordsize="4107,5404">
            <v:group style="position:absolute;left:2965;top:8644;width:1599;height:1823" coordorigin="2965,8644" coordsize="1599,1823">
              <v:shape style="position:absolute;left:2965;top:8644;width:1599;height:1823" coordorigin="2965,8644" coordsize="1599,1823" path="m3320,10114l3373,10066,3419,10045,3429,10048,3434,10057,3439,10068,3446,10078,3459,10085,3482,10086,3498,10082,3515,10077,3533,10070,3552,10062,3571,10053,3591,10045,3650,10023,3688,10016,3705,10016,3757,10060,3765,10093,3769,10108,3774,10121,3783,10132,3801,10141,3816,10142,3831,10139,3846,10135,3864,10133,3922,10158,3976,10199,4025,10249,4059,10317,4058,10332,4018,10402,3964,10440,3902,10463,3881,10466,3858,10465,3796,10445,3745,10413,3729,10402,3713,10391,3697,10381,3681,10373,3664,10366,3642,10362,3622,10363,3605,10367,3589,10375,3573,10384,3558,10394,3543,10404,3527,10413,3510,10419,3490,10422,3468,10422,3401,10406,3344,10371,3324,10288,3319,10264,3314,10243,3311,10227,3313,10219,3320,10206,3327,10183,3295,10130,3230,10097,3211,10088,3197,10080,3190,10070,3188,10065,3183,10058,3176,10050,3167,10041,3157,10031,3145,10019,3090,9960,3051,9900,3025,9826,3017,9752,3015,9736,3012,9719,3008,9701,3003,9682,2997,9663,2992,9642,2975,9571,2965,9485,2965,9452,2966,9416,2974,9338,2993,9248,3022,9151,3056,9067,3095,8993,3138,8929,3184,8874,3231,8828,3278,8790,3347,8745,3410,8714,3470,8692,3539,8675,3612,8663,3685,8653,3754,8648,3828,8644,3855,8644,3863,8644,3930,8660,4005,8681,4090,8708,4174,8737,4246,8766,4306,8800,4355,8849,4393,8900,4430,8961,4464,9029,4492,9102,4512,9178,4517,9204,4522,9228,4527,9253,4533,9277,4538,9300,4552,9366,4561,9428,4564,9465,4564,9483,4552,9546,4539,9573,4527,9593,4508,9661,4503,9729,4504,9750,4504,9769,4505,9785,4505,9799,4473,9859,4427,9914,4373,9969,4320,10018,4258,10075,4200,10128,4151,10173,4147,10176e" filled="f" stroked="t" strokeweight=".25pt" strokecolor="#000000">
                <v:path arrowok="t"/>
              </v:shape>
            </v:group>
            <v:group style="position:absolute;left:4039;top:9762;width:414;height:501" coordorigin="4039,9762" coordsize="414,501">
              <v:shape style="position:absolute;left:4039;top:9762;width:414;height:501" coordorigin="4039,9762" coordsize="414,501" path="m4453,9762l4441,9770,4428,9778,4413,9787,4398,9796,4334,9845,4291,9897,4261,9965,4254,9985,4225,10026,4222,10027,4171,10092,4153,10150,4148,10164,4142,10176,4135,10184,4119,10194,4100,10210,4079,10227,4061,10244,4046,10257,4039,10263e" filled="f" stroked="t" strokeweight=".25pt" strokecolor="#000000">
                <v:path arrowok="t"/>
              </v:shape>
            </v:group>
            <v:group style="position:absolute;left:3468;top:10245;width:334;height:153" coordorigin="3468,10245" coordsize="334,153">
              <v:shape style="position:absolute;left:3468;top:10245;width:334;height:153" coordorigin="3468,10245" coordsize="334,153" path="m3802,10398l3733,10376,3706,10333,3696,10311,3647,10257,3587,10246,3568,10245,3549,10246,3531,10249,3514,10255,3498,10265,3483,10278,3468,10295e" filled="f" stroked="t" strokeweight=".25pt" strokecolor="#000000">
                <v:path arrowok="t"/>
              </v:shape>
            </v:group>
            <v:group style="position:absolute;left:4086;top:9910;width:344;height:918" coordorigin="4086,9910" coordsize="344,918">
              <v:shape style="position:absolute;left:4086;top:9910;width:344;height:918" coordorigin="4086,9910" coordsize="344,918" path="m4430,9910l4428,9986,4406,10059,4364,10105,4338,10111,4325,10110,4314,10106,4305,10102,4297,10098,4291,10096,4284,10092,4277,10089,4269,10090,4224,10139,4186,10201,4158,10261,4151,10279,4143,10299,4118,10380,4108,10444,4107,10464,4102,10495,4094,10560,4088,10622,4086,10662,4086,10686,4099,10764,4116,10820,4119,10828e" filled="f" stroked="t" strokeweight=".25pt" strokecolor="#000000">
                <v:path arrowok="t"/>
              </v:shape>
            </v:group>
            <v:group style="position:absolute;left:3472;top:10437;width:611;height:931" coordorigin="3472,10437" coordsize="611,931">
              <v:shape style="position:absolute;left:3472;top:10437;width:611;height:931" coordorigin="3472,10437" coordsize="611,931" path="m4002,10437l4041,10497,4068,10558,4082,10636,4083,10658,4082,10683,4067,10766,4043,10823,4012,10875,3956,10943,3893,10999,3831,11044,3775,11078,3714,11110,3645,11124,3629,11126,3613,11128,3549,11151,3499,11202,3472,11273,3472,11290,3514,11354,3576,11369,3594,11367,3607,11362e" filled="f" stroked="t" strokeweight=".25pt" strokecolor="#000000">
                <v:path arrowok="t"/>
              </v:shape>
            </v:group>
            <v:group style="position:absolute;left:2388;top:10882;width:2095;height:3158" coordorigin="2388,10882" coordsize="2095,3158">
              <v:shape style="position:absolute;left:2388;top:10882;width:2095;height:3158" coordorigin="2388,10882" coordsize="2095,3158" path="m3071,10922l3021,10922,3001,10942,2979,10942,2956,10962,2932,10962,2907,10982,2883,10982,2859,11002,2755,11002,2731,11022,2652,11022,2624,11042,2569,11042,2542,11062,2516,11062,2492,11082,2448,11082,2430,11102,2393,11102,2388,11122,2393,11122,2403,11142,2415,11162,2428,11182,2440,11202,2447,11222,2460,11262,2471,11282,2497,11342,2513,11402,2523,11462,2527,11482,2530,11502,2533,11522,2537,11562,2541,11602,2546,11622,2552,11662,2558,11722,2595,11962,2622,12162,2648,12342,2674,12522,2697,12722,2720,12902,2741,13062,2761,13242,2780,13402,2797,13542,2813,13702,2827,13822,2840,13942,2849,14040,4366,14040,4365,14022,4365,13982,4367,13922,4370,13862,4373,13822,4375,13782,4377,13762,4380,13742,4383,13722,4386,13682,4389,13662,4392,13642,4396,13622,4400,13582,4404,13562,4409,13542,4280,13542,4273,13522,4267,13522,4262,13502,4259,13502,4257,13482,4257,13462,4259,13462,4262,13442,4268,13422,4275,13402,4285,13382,4297,13362,4311,13362,4328,13342,4347,13322,4369,13322,4391,13302,4435,13242,4454,13162,4457,13142,4457,13122,4456,13082,4454,13062,4450,13022,4446,13002,4442,12982,4437,12962,4432,12922,4428,12902,4424,12902,4421,12882,4419,12862,4416,12862,4415,12842,4413,12842,4411,12822,4408,12822,4405,12802,4401,12782,4397,12782,4391,12742,4384,12722,4376,12702,4367,12662,4356,12622,4330,12522,4254,12242,4256,12202,4262,12102,4267,12002,4270,11962,4273,11902,4276,11842,4280,11802,4287,11682,4290,11642,4294,11602,4297,11562,3458,11562,3439,11542,3373,11542,3344,11522,3316,11502,3290,11502,3241,11462,3179,11402,3130,11342,3117,11342,3087,11282,3075,11242,3071,11242,3065,11182,3061,11102,3060,11082,3060,11042,3064,10982,3068,10942,3071,1092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418,13482l4374,13482,4362,13502,4348,13502,4334,13522,4318,13522,4307,13542,4409,13542,4414,13522,4417,13502,4418,1348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409,13462l4403,13462,4395,13482,4414,13482,4409,1346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461,11162l3726,11162,3692,11182,3666,11182,3646,11202,3631,11202,3620,11222,3614,11222,3611,11242,3793,11242,3793,11262,3792,11262,3789,11282,3784,11302,3778,11302,3771,11322,3762,11342,3727,11402,3683,11462,3666,11482,3649,11502,3632,11522,3614,11522,3595,11542,3556,11542,3536,11562,4297,11562,4300,11522,4303,11482,4306,11462,4324,11402,4355,11342,4405,11262,4417,11242,4429,11222,4441,11202,4461,1116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3755,11262l3621,11262,3628,11282,3637,11282,3647,11302,3720,11302,3739,11282,3755,1126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3778,11242l3612,11242,3615,11262,3769,11262,3778,1124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475,11142l3805,11142,3792,11162,4469,11162,4475,1114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102,10962l3970,10962,3962,10982,3952,11002,3910,11062,3852,11122,3843,11142,4480,11142,4483,11122,4471,11122,4460,11102,4427,11102,4407,11082,4385,11082,4361,11062,4337,11062,4313,11042,4289,11042,4265,11022,4223,11022,4204,11002,4160,11002,4142,10982,4122,10982,4102,1096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4040,10942l3981,10942,3977,10962,4060,10962,4040,1094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3076,10902l3055,10902,3039,10922,3073,10922,3076,10902e" filled="t" fillcolor="#B2B2B2" stroked="f">
                <v:path arrowok="t"/>
                <v:fill/>
              </v:shape>
              <v:shape style="position:absolute;left:2388;top:10882;width:2095;height:3158" coordorigin="2388,10882" coordsize="2095,3158" path="m3080,10882l3077,10882,3067,10902,3078,10902,3080,10882e" filled="t" fillcolor="#B2B2B2" stroked="f">
                <v:path arrowok="t"/>
                <v:fill/>
              </v:shape>
            </v:group>
            <v:group style="position:absolute;left:4034;top:10797;width:1264;height:2840" coordorigin="4034,10797" coordsize="1264,2840">
              <v:shape style="position:absolute;left:4034;top:10797;width:1264;height:2840" coordorigin="4034,10797" coordsize="1264,2840" path="m5298,13617l4912,13617,4936,13637,5281,13637,5298,13617e" filled="t" fillcolor="#FFFFFF" stroked="f">
                <v:path arrowok="t"/>
                <v:fill/>
              </v:shape>
              <v:shape style="position:absolute;left:4034;top:10797;width:1264;height:2840" coordorigin="4034,10797" coordsize="1264,2840" path="m4328,10877l4034,10877,4622,11077,4606,11097,4589,11117,4571,11157,4537,11197,4519,11237,4502,11257,4485,11297,4468,11337,4452,11357,4436,11397,4406,11477,4378,11557,4353,11637,4331,11717,4322,11757,4310,11797,4301,11857,4295,11897,4288,11957,4288,11997,4290,12017,4293,12037,4298,12077,4304,12097,4312,12117,4320,12137,4330,12157,4340,12197,4351,12217,4362,12257,4373,12297,4384,12337,4396,12397,4407,12457,4411,12477,4415,12497,4419,12517,4423,12557,4428,12577,4432,12617,4437,12637,4462,12797,4471,12857,4475,12897,4487,12957,4493,12997,4497,13017,4503,13017,4511,13037,4521,13057,4533,13097,4547,13117,4561,13137,4577,13177,4610,13237,4627,13257,4643,13297,4660,13317,4675,13357,4690,13377,4703,13417,4715,13437,4726,13457,4734,13477,4740,13497,4748,13517,4762,13517,4780,13537,4799,13557,4819,13577,4838,13597,4858,13597,4873,13617,5312,13617,5326,13597,5338,13577,5349,13557,5360,13517,5369,13497,5385,13417,5398,13337,5406,13257,5411,13177,5413,13097,5413,13077,5410,13017,5398,12957,5381,12897,5362,12837,5356,12837,5350,12817,5334,12757,5322,12697,5318,12657,5315,12637,5311,12617,5307,12597,5302,12557,5294,12517,5289,12477,5285,12457,5281,12437,5277,12417,5274,12397,5268,12357,5264,12337,5262,12337,5260,12317,5256,12317,5251,12297,5246,12277,5240,12257,5234,12217,5227,12197,5222,12177,5217,12137,5212,12117,5209,12097,5208,12077,5208,12057,5210,12057,5212,12037,5213,12037,5214,12017,5214,11977,5214,11957,5213,11937,5212,11917,5210,11897,5206,11817,5203,11757,5203,11717,5202,11697,5201,11677,5198,11657,5195,11637,5191,11597,5186,11577,5180,11557,5174,11517,5167,11497,5160,11457,5152,11437,5144,11417,5136,11377,5128,11357,5119,11317,5102,11277,5093,11257,5085,11237,5076,11217,5067,11197,5054,11177,5038,11177,5020,11157,5001,11137,4979,11137,4956,11117,4932,11117,4908,11097,4883,11097,4858,11077,4788,11077,4767,11057,4694,11057,4683,11037,4640,11037,4623,11017,4604,11017,4584,10997,4563,10997,4541,10977,4518,10977,4495,10957,4470,10957,4445,10937,4406,10937,4367,10897,4347,10897,4328,10877e" filled="t" fillcolor="#FFFFFF" stroked="f">
                <v:path arrowok="t"/>
                <v:fill/>
              </v:shape>
              <v:shape style="position:absolute;left:4034;top:10797;width:1264;height:2840" coordorigin="4034,10797" coordsize="1264,2840" path="m4290,10857l4077,10857,4037,10877,4308,10877,4290,10857e" filled="t" fillcolor="#FFFFFF" stroked="f">
                <v:path arrowok="t"/>
                <v:fill/>
              </v:shape>
              <v:shape style="position:absolute;left:4034;top:10797;width:1264;height:2840" coordorigin="4034,10797" coordsize="1264,2840" path="m4254,10837l4114,10837,4101,10857,4271,10857,4254,10837e" filled="t" fillcolor="#FFFFFF" stroked="f">
                <v:path arrowok="t"/>
                <v:fill/>
              </v:shape>
              <v:shape style="position:absolute;left:4034;top:10797;width:1264;height:2840" coordorigin="4034,10797" coordsize="1264,2840" path="m4220,10817l4123,10817,4119,10837,4237,10837,4220,10817e" filled="t" fillcolor="#FFFFFF" stroked="f">
                <v:path arrowok="t"/>
                <v:fill/>
              </v:shape>
              <v:shape style="position:absolute;left:4034;top:10797;width:1264;height:2840" coordorigin="4034,10797" coordsize="1264,2840" path="m4147,10797l4130,10817,4178,10817,4147,10797e" filled="t" fillcolor="#FFFFFF" stroked="f">
                <v:path arrowok="t"/>
                <v:fill/>
              </v:shape>
            </v:group>
            <v:group style="position:absolute;left:4029;top:10795;width:1384;height:2842" coordorigin="4029,10795" coordsize="1384,2842">
              <v:shape style="position:absolute;left:4029;top:10795;width:1384;height:2842" coordorigin="4029,10795" coordsize="1384,2842" path="m4034,10863l4036,10875,4031,10874,4029,10872,4030,10870,4037,10867,4077,10855,4101,10844,4114,10836,4119,10831,4123,10808,4130,10797,4191,10803,4254,10831,4308,10862,4328,10873,4347,10885,4406,10917,4470,10945,4495,10955,4563,10984,4604,11002,4623,11010,4683,11035,4703,11039,4715,11041,4788,11057,4858,11076,4932,11102,5001,11135,5054,11176,5093,11245,5119,11316,5144,11398,5167,11484,5186,11567,5198,11641,5203,11717,5203,11738,5206,11807,5209,11856,5210,11881,5214,11950,5214,11989,5214,12006,5213,12020,5212,12032,5210,12041,5208,12051,5217,12132,5234,12212,5251,12284,5262,12325,5262,12327,5274,12386,5285,12450,5298,12524,5311,12603,5322,12678,5325,12700,5339,12761,5362,12835,5369,12853,5375,12872,5398,12946,5410,13007,5413,13095,5413,13130,5409,13207,5402,13288,5392,13369,5378,13445,5360,13512,5326,13587,5262,13626,5189,13635,5133,13637,5104,13636,5016,13629,4936,13617,4873,13601,4819,13565,4799,13546,4780,13529,4762,13514,4748,13502,4740,13494,4734,13473,4703,13399,4675,13341,4643,13281,4610,13220,4593,13190,4577,13161,4547,13105,4511,13035,4490,12970,4479,12905,4466,12821,4457,12759,4447,12695,4442,12663,4432,12600,4423,12540,4411,12463,4396,12384,4373,12288,4351,12214,4330,12155,4320,12129,4312,12105,4293,12035,4288,11983,4288,11953,4295,11882,4310,11791,4331,11699,4353,11622,4378,11545,4406,11468,4436,11393,4468,11321,4502,11254,4537,11193,4571,11139,4606,11093,4622,11074e" filled="f" stroked="t" strokeweight=".25pt" strokecolor="#000000">
                <v:path arrowok="t"/>
              </v:shape>
            </v:group>
            <v:group style="position:absolute;left:3839;top:9850;width:298;height:293" coordorigin="3839,9850" coordsize="298,293">
              <v:shape style="position:absolute;left:3839;top:9850;width:298;height:293" coordorigin="3839,9850" coordsize="298,293" path="m4136,9850l3972,9850,3972,9852,3970,9858,3938,9929,3908,9989,3878,10045,3845,10098,3840,10104,3839,10111,3840,10120,3844,10129,3851,10136,3860,10141,3873,10142,3888,10139,3943,10100,3992,10050,4041,9994,4085,9939,4126,9877,4135,9855,4136,9850e" filled="t" fillcolor="#CCCCCC" stroked="f">
                <v:path arrowok="t"/>
                <v:fill/>
              </v:shape>
            </v:group>
            <v:group style="position:absolute;left:3706;top:9231;width:658;height:830" coordorigin="3706,9231" coordsize="658,830">
              <v:shape style="position:absolute;left:3706;top:9231;width:658;height:830" coordorigin="3706,9231" coordsize="658,830" path="m4281,9231l4229,9263,4180,9306,4130,9358,4088,9414,4059,9468,4050,9499,4044,9515,4008,9588,3971,9646,3928,9702,3885,9749,3832,9793,3811,9807,3758,9867,3722,9928,3706,9961,3724,9999,3756,10053,3778,10062,3788,10061,3840,10020,3886,9967,3931,9908,3965,9859,3970,9852,3972,9850,4136,9850,4137,9847,4143,9771,4155,9699,4173,9623,4196,9556,4238,9501,4255,9490,4308,9452,4358,9399,4364,9374,4360,9362,4323,9298,4288,9242,4281,9231e" filled="t" fillcolor="#CCCCCC" stroked="f">
                <v:path arrowok="t"/>
                <v:fill/>
              </v:shape>
            </v:group>
            <v:group style="position:absolute;left:4198;top:9368;width:275;height:409" coordorigin="4198,9368" coordsize="275,409">
              <v:shape style="position:absolute;left:4198;top:9368;width:275;height:409" coordorigin="4198,9368" coordsize="275,409" path="m4470,9368l4425,9429,4377,9470,4360,9483,4310,9543,4274,9601,4239,9663,4212,9720,4198,9762,4198,9773,4203,9777,4211,9776,4223,9770,4236,9761,4251,9750,4284,9726,4301,9714,4316,9705,4335,9695,4354,9685,4412,9647,4456,9605,4472,9532,4473,9483,4473,9452,4472,9427,4472,9405,4471,9384,4470,9368e" filled="t" fillcolor="#CCCCCC" stroked="f">
                <v:path arrowok="t"/>
                <v:fill/>
              </v:shape>
            </v:group>
            <v:group style="position:absolute;left:3532;top:10206;width:319;height:152" coordorigin="3532,10206" coordsize="319,152">
              <v:shape style="position:absolute;left:3532;top:10206;width:319;height:152" coordorigin="3532,10206" coordsize="319,152" path="m3842,10206l3532,10206,3558,10209,3582,10212,3645,10225,3707,10267,3732,10309,3747,10328,3763,10342,3780,10352,3796,10357,3812,10358,3826,10355,3837,10348,3846,10338,3852,10325,3852,10309,3852,10282,3852,10274,3851,10253,3848,10232,3845,10214,3842,10206e" filled="t" fillcolor="#CCCCCC" stroked="f">
                <v:path arrowok="t"/>
                <v:fill/>
              </v:shape>
            </v:group>
            <v:group style="position:absolute;left:3404;top:10109;width:438;height:206" coordorigin="3404,10109" coordsize="438,206">
              <v:shape style="position:absolute;left:3404;top:10109;width:438;height:206" coordorigin="3404,10109" coordsize="438,206" path="m3409,10109l3406,10170,3405,10188,3404,10201,3404,10253,3406,10274,3411,10295,3422,10310,3439,10315,3452,10309,3463,10298,3472,10282,3481,10263,3490,10245,3501,10228,3515,10214,3532,10206,3842,10206,3840,10200,3789,10200,3771,10198,3753,10191,3739,10180,3729,10167,3599,10167,3596,10166,3585,10160,3567,10154,3544,10146,3518,10138,3491,10131,3442,10117,3409,10109e" filled="t" fillcolor="#CCCCCC" stroked="f">
                <v:path arrowok="t"/>
                <v:fill/>
              </v:shape>
            </v:group>
            <v:group style="position:absolute;left:3789;top:10190;width:51;height:11" coordorigin="3789,10190" coordsize="51,11">
              <v:shape style="position:absolute;left:3789;top:10190;width:51;height:11" coordorigin="3789,10190" coordsize="51,11" path="m3826,10190l3808,10198,3789,10200,3840,10200,3834,10192,3826,10190e" filled="t" fillcolor="#CCCCCC" stroked="f">
                <v:path arrowok="t"/>
                <v:fill/>
              </v:shape>
            </v:group>
            <v:group style="position:absolute;left:3596;top:10076;width:133;height:91" coordorigin="3596,10076" coordsize="133,91">
              <v:shape style="position:absolute;left:3596;top:10076;width:133;height:91" coordorigin="3596,10076" coordsize="133,91" path="m3675,10076l3614,10098,3596,10136,3596,10145,3597,10148,3598,10156,3599,10163,3599,10167,3729,10167,3728,10165,3722,10148,3701,10088,3691,10080,3675,10076e" filled="t" fillcolor="#CCCCCC" stroked="f">
                <v:path arrowok="t"/>
                <v:fill/>
              </v:shape>
            </v:group>
            <v:group style="position:absolute;left:3347;top:9457;width:597;height:612" coordorigin="3347,9457" coordsize="597,612">
              <v:shape style="position:absolute;left:3347;top:9457;width:597;height:612" coordorigin="3347,9457" coordsize="597,612" path="m3522,9576l3502,9577,3484,9583,3468,9595,3457,9616,3443,9635,3428,9653,3413,9669,3384,9700,3371,9714,3360,9728,3352,9742,3348,9756,3347,9772,3348,9792,3356,9864,3373,9935,3406,9985,3425,9999,3485,10049,3509,10069,3650,10022,3633,10008,3623,9998,3620,9987,3623,9973,3658,9914,3698,9859,3759,9785,3769,9773,3811,9708,3848,9643,3866,9612,3599,9612,3590,9610,3586,9600,3576,9591,3560,9584,3542,9578,3522,9576e" filled="t" fillcolor="#CCCCCC" stroked="f">
                <v:path arrowok="t"/>
                <v:fill/>
              </v:shape>
              <v:shape style="position:absolute;left:3347;top:9457;width:597;height:612" coordorigin="3347,9457" coordsize="597,612" path="m3941,9457l3873,9486,3805,9522,3760,9550,3745,9560,3679,9590,3614,9610,3599,9612,3866,9612,3899,9550,3929,9492,3944,9460,3941,9457e" filled="t" fillcolor="#CCCCCC" stroked="f">
                <v:path arrowok="t"/>
                <v:fill/>
              </v:shape>
            </v:group>
            <v:group style="position:absolute;left:3267;top:10547;width:571;height:857" coordorigin="3267,10547" coordsize="571,857">
              <v:shape style="position:absolute;left:3267;top:10547;width:571;height:857" coordorigin="3267,10547" coordsize="571,857" path="m3806,10547l3740,10742,3494,10865,3439,10877,3423,10880,3363,10908,3312,10959,3282,11020,3269,11087,3267,11148,3268,11166,3279,11229,3306,11293,3341,11350,3401,11386,3479,11399,3532,11405,3529,11404,3520,11401,3466,11373,3411,11317,3390,11240,3390,11220,3392,11200,3435,11133,3494,11103,3555,11085,3583,11079,3596,11076,3665,11053,3725,11022,3780,10977,3822,10918,3838,10850,3838,10829,3838,10805,3831,10728,3822,10651,3813,10588,3808,10559,3806,10547e" filled="t" fillcolor="#CCCCCC" stroked="f">
                <v:path arrowok="t"/>
                <v:fill/>
              </v:shape>
            </v:group>
            <v:group style="position:absolute;left:4408;top:13363;width:300;height:677" coordorigin="4408,13363" coordsize="300,677">
              <v:shape style="position:absolute;left:4408;top:13363;width:300;height:677" coordorigin="4408,13363" coordsize="300,677" path="m4678,13363l4668,13428,4657,13512,4649,13578,4641,13648,4634,13718,4629,13783,4627,13840,4627,13863,4632,13926,4644,14012,4649,14040e" filled="f" stroked="t" strokeweight=".25pt" strokecolor="#000000">
                <v:path arrowok="t"/>
              </v:shape>
            </v:group>
            <v:group style="position:absolute;left:1877;top:10773;width:1210;height:3267" coordorigin="1877,10773" coordsize="1210,3267">
              <v:shape style="position:absolute;left:1877;top:10773;width:1210;height:3267" coordorigin="1877,10773" coordsize="1210,3267" path="m2450,11550l2423,11203,2429,11250,2436,11297,2447,11387,2456,11474,2464,11557,2472,11635,2475,11672,2478,11707,2485,11774,2492,11834,2503,11911,2514,11965,2519,11994,2530,12073,2536,12150,2539,12239,2541,12273,2544,12353,2549,12450,2556,12569,2561,12638,2568,12713,2575,12805,2584,12903,2593,13006,2602,13113,2611,13222,2621,13333,2631,13443,2640,13553,2650,13661,2659,13766,2668,13866,2676,13961,2683,14040e" filled="f" stroked="t" strokeweight=".5pt" strokecolor="#000000">
                <v:path arrowok="t"/>
              </v:shape>
              <v:shape style="position:absolute;left:1877;top:10773;width:1210;height:3267" coordorigin="1877,10773" coordsize="1210,3267" path="m1878,14040l1878,14021,1877,13964,1877,13906,1879,13791,1883,13685,1890,13593,1898,13523,1902,13489,1912,13388,1917,13325,1922,13254,1927,13178,1932,13097,1936,13013,1941,12927,1945,12841,1949,12755,1953,12672,1956,12591,1959,12516,1961,12446,1963,12384,1964,12286,1964,12253,1963,12233,1961,12217,1959,12194,1952,12100,1946,12021,1940,11936,1935,11851,1929,11772,1925,11704,1921,11636,1920,11621,1920,11619,1929,11556,1941,11488,1959,11411,1984,11334,2017,11267,2057,11216,2072,11200,2086,11183,2101,11166,2116,11148,2131,11131,2175,11082,2230,11031,2302,11000,2380,10977,2443,10960,2512,10941,2584,10923,2656,10906,2724,10890,2786,10876,2839,10866,2869,10859,2944,10836,3003,10809,3019,10801,3034,10793,3049,10786,3062,10781,3075,10776,3087,10773e" filled="f" stroked="t" strokeweight=".5pt" strokecolor="#000000">
                <v:path arrowok="t"/>
              </v:shape>
            </v:group>
            <v:group style="position:absolute;left:5223;top:10859;width:751;height:1454" coordorigin="5223,10859" coordsize="751,1454">
              <v:shape style="position:absolute;left:5223;top:10859;width:751;height:1454" coordorigin="5223,10859" coordsize="751,1454" path="m5315,11267l5292,11275,5282,11287,5280,11303,5282,11323,5281,11345,5262,11421,5236,11485,5229,11501,5224,11511,5223,11513,5223,11579,5225,11661,5230,11739,5239,11821,5254,11895,5289,11947,5303,11961,5316,11975,5327,11989,5333,12009,5335,12031,5333,12055,5317,12121,5309,12147,5310,12149,5315,12151,5323,12155,5334,12159,5411,12183,5438,12187,5467,12193,5500,12197,5573,12201,5607,12209,5686,12241,5733,12281,5751,12303,5755,12309,5757,12313,5758,12313,5758,12285,5760,12263,5763,12245,5767,12231,5772,12215,5779,12199,5786,12177,5818,12115,5838,12087,5849,12069,5861,12049,5873,12025,5880,12009,5887,11989,5894,11969,5916,11895,5937,11813,5955,11727,5961,11693,5348,11693,5363,11573,5365,11557,5366,11549,5367,11543,5369,11531,5370,11517,5374,11493,5382,11413,5383,11373,5380,11349,5363,11291,5336,11269,5315,11267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605,10911l5588,10911,5574,10913,5533,10957,5505,11015,5494,11039,5467,11095,5446,11155,5433,11201,5427,11223,5421,11247,5416,11271,5411,11295,5406,11317,5402,11339,5398,11361,5394,11379,5385,11425,5383,11435,5381,11451,5378,11469,5374,11493,5371,11517,5369,11532,5367,11541,5366,11549,5363,11571,5360,11597,5357,11623,5348,11693,5961,11693,5970,11623,5974,11561,5973,11549,5823,11549,5822,11545,5821,11535,5821,11517,5821,11513,5821,11509,5683,11509,5689,11469,5538,11469,5540,11453,5544,11425,5546,11409,5549,11389,5552,11367,5556,11343,5563,11303,5583,11169,5592,11144,5595,11133,5600,11109,5606,11085,5612,11063,5629,11001,5637,10973,5644,10949,5652,10930,5651,10929,5646,10923,5639,10919,5630,10915,5618,10913,5605,10911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865,11189l5851,11265,5843,11331,5838,11375,5836,11395,5834,11415,5831,11433,5828,11451,5823,11487,5821,11513,5821,11517,5821,11535,5822,11545,5823,11549,5848,11329,5850,11319,5852,11307,5854,11289,5856,11269,5859,11247,5862,11221,5865,11195,5865,11189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900,11119l5866,11185,5865,11195,5862,11221,5859,11247,5856,11269,5854,11289,5852,11307,5850,11319,5848,11329,5823,11549,5973,11549,5973,11543,5971,11527,5969,11507,5964,11433,5956,11303,5948,11165,5931,11143,5918,11129,5908,11121,5900,11119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369,11532l5367,11543,5366,11549,5367,11541,5369,11532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835,10967l5818,10967,5804,10969,5791,10975,5782,10984,5782,10985,5776,11013,5769,11043,5761,11079,5751,11119,5741,11161,5739,11177,5736,11201,5724,11281,5710,11359,5706,11383,5702,11407,5698,11429,5694,11449,5688,11481,5683,11509,5821,11509,5823,11487,5828,11451,5831,11433,5834,11415,5836,11395,5838,11375,5843,11331,5846,11309,5854,11243,5865,11189,5867,11167,5871,11107,5871,11059,5870,11035,5868,11013,5865,10995,5860,10983,5854,10973,5835,10967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562,11304l5556,11343,5552,11367,5549,11389,5546,11409,5544,11425,5540,11453,5538,11469,5562,11304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721,10859l5667,10895,5652,10930,5654,10937,5655,10947,5637,11023,5614,11085,5592,11144,5589,11159,5584,11187,5578,11213,5573,11241,5569,11267,5564,11293,5562,11305,5538,11469,5689,11469,5728,11213,5740,11165,5741,11161,5745,11129,5747,11107,5750,11079,5765,11013,5782,10984,5786,10961,5789,10941,5791,10923,5791,10909,5791,10897,5748,10861,5736,10861,5721,10859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782,10984l5754,11053,5745,11129,5741,11161,5751,11119,5761,11079,5769,11043,5776,11013,5782,10985,5782,10984e" filled="t" fillcolor="#FFFFFF" stroked="f">
                <v:path arrowok="t"/>
                <v:fill/>
              </v:shape>
              <v:shape style="position:absolute;left:5223;top:10859;width:751;height:1454" coordorigin="5223,10859" coordsize="751,1454" path="m5652,10930l5644,10949,5637,10973,5629,11001,5612,11063,5606,11085,5600,11109,5595,11133,5592,11144,5600,11125,5627,11051,5650,10979,5655,10947,5654,10937,5652,10930e" filled="t" fillcolor="#FFFFFF" stroked="f">
                <v:path arrowok="t"/>
                <v:fill/>
              </v:shape>
            </v:group>
            <v:group style="position:absolute;left:5222;top:10859;width:751;height:1455" coordorigin="5222,10859" coordsize="751,1455">
              <v:shape style="position:absolute;left:5222;top:10859;width:751;height:1455" coordorigin="5222,10859" coordsize="751,1455" path="m5758,12313l5763,12245,5779,12198,5786,12177,5818,12114,5828,12101,5838,12086,5873,12024,5894,11968,5916,11895,5937,11812,5955,11727,5968,11646,5973,11578,5974,11560,5973,11543,5971,11526,5969,11506,5964,11436,5959,11356,5954,11278,5950,11214,5948,11163,5931,11142,5918,11128,5908,11120,5900,11118,5892,11123,5866,11184,5851,11264,5843,11330,5841,11352,5838,11373,5836,11394,5834,11414,5831,11432,5828,11449,5823,11487,5820,11515,5821,11534,5822,11545,5823,11548,5848,11329,5849,11326,5859,11246,5867,11166,5871,11083,5871,11057,5865,10995,5818,10966,5804,10968,5759,11031,5747,11107,5745,11128,5742,11151,5732,11227,5719,11307,5706,11383,5694,11447,5683,11506,5683,11508,5728,11213,5740,11163,5751,11118,5769,11043,5782,10984,5791,10922,5791,10908,5791,10896,5736,10859,5721,10859,5707,10861,5659,10910,5637,10973,5612,11063,5595,11133,5578,11213,5564,11293,5552,11366,5542,11440,5538,11468,5583,11168,5600,11124,5627,11051,5650,10977,5655,10947,5654,10936,5588,10909,5574,10913,5524,10973,5505,11014,5494,11038,5482,11063,5474,11077,5467,11094,5446,11154,5427,11223,5411,11294,5398,11360,5388,11412,5385,11425,5374,11491,5363,11570,5354,11645,5348,11693,5363,11573,5363,11569,5374,11492,5382,11413,5383,11373,5380,11349,5363,11290,5315,11267,5292,11274,5282,11286,5280,11303,5282,11322,5281,11344,5262,11420,5236,11485,5223,11513,5223,11515,5223,11521,5222,11529,5222,11541,5222,11556,5222,11573,5224,11636,5228,11712,5235,11793,5247,11871,5276,11930,5303,11960,5316,11974,5327,11988,5333,12008,5335,12030,5333,12054,5317,12121,5309,12146,5310,12147,5366,12170,5438,12187,5500,12195,5535,12198,5573,12201,5637,12217,5705,12254,5751,12302,5757,12313,5758,12313xe" filled="f" stroked="t" strokeweight=".25pt" strokecolor="#000000">
                <v:path arrowok="t"/>
              </v:shape>
            </v:group>
            <v:group style="position:absolute;left:5764;top:11003;width:89;height:67" coordorigin="5764,11003" coordsize="89,67">
              <v:shape style="position:absolute;left:5764;top:11003;width:89;height:67" coordorigin="5764,11003" coordsize="89,67" path="m5788,11003l5773,11030,5765,11047,5764,11058,5773,11065,5790,11070,5820,11070,5838,11060,5848,11045,5852,11028,5853,11014,5853,11008e" filled="f" stroked="t" strokeweight=".25pt" strokecolor="#000000">
                <v:path arrowok="t"/>
              </v:shape>
            </v:group>
            <v:group style="position:absolute;left:5658;top:10895;width:89;height:67" coordorigin="5658,10895" coordsize="89,67">
              <v:shape style="position:absolute;left:5658;top:10895;width:89;height:67" coordorigin="5658,10895" coordsize="89,67" path="m5681,10895l5666,10921,5658,10939,5658,10950,5666,10956,5684,10961,5713,10961,5732,10951,5742,10936,5746,10919,5747,10905,5746,10900e" filled="f" stroked="t" strokeweight=".25pt" strokecolor="#000000">
                <v:path arrowok="t"/>
              </v:shape>
            </v:group>
            <v:group style="position:absolute;left:5521;top:10947;width:89;height:67" coordorigin="5521,10947" coordsize="89,67">
              <v:shape style="position:absolute;left:5521;top:10947;width:89;height:67" coordorigin="5521,10947" coordsize="89,67" path="m5544,10947l5529,10973,5521,10991,5521,11002,5529,11009,5546,11014,5576,11014,5594,11004,5605,10988,5609,10972,5609,10958,5609,10952e" filled="f" stroked="t" strokeweight=".25pt" strokecolor="#000000">
                <v:path arrowok="t"/>
              </v:shape>
            </v:group>
            <v:group style="position:absolute;left:5280;top:11295;width:24;height:81" coordorigin="5280,11295" coordsize="24,81">
              <v:shape style="position:absolute;left:5280;top:11295;width:24;height:81" coordorigin="5280,11295" coordsize="24,81" path="m5280,11373l5300,11376,5303,11356,5304,11335,5303,11314,5301,11295e" filled="f" stroked="t" strokeweight=".25pt" strokecolor="#000000">
                <v:path arrowok="t"/>
              </v:shape>
            </v:group>
            <v:group style="position:absolute;left:5218;top:12133;width:622;height:1480" coordorigin="5218,12133" coordsize="622,1480">
              <v:shape style="position:absolute;left:5218;top:12133;width:622;height:1480" coordorigin="5218,12133" coordsize="622,1480" path="m5218,12133l5234,12196,5251,12261,5269,12339,5284,12408,5291,12459,5293,12479,5302,12545,5313,12617,5324,12688,5339,12763,5357,12816,5363,12831,5389,12902,5406,12966,5417,13037,5419,13101,5418,13126,5413,13204,5405,13281,5397,13348,5388,13411,5298,13613,5551,13069,5585,12994,5599,12964,5610,12940,5618,12923,5624,12909,5662,12836,5697,12773,5735,12708,5772,12650,5813,12590,5828,12573,5833,12566,5837,12556,5839,12545,5840,12533,5839,12518,5821,12450,5794,12392,5758,12331,5715,12272,5667,12227,5604,12201,5539,12196,5503,12195,5485,12195,5410,12183,5336,12153,5308,12134,5218,12133e" filled="t" fillcolor="#FFFFFF" stroked="f">
                <v:path arrowok="t"/>
                <v:fill/>
              </v:shape>
            </v:group>
            <v:group style="position:absolute;left:5218;top:12133;width:622;height:1480" coordorigin="5218,12133" coordsize="622,1480">
              <v:shape style="position:absolute;left:5218;top:12133;width:622;height:1480" coordorigin="5218,12133" coordsize="622,1480" path="m5298,13613l5327,13550,5359,13481,5399,13396,5443,13302,5488,13205,5531,13112,5569,13030,5599,12964,5618,12923,5624,12909,5662,12836,5697,12773,5735,12708,5772,12650,5813,12590,5828,12573,5833,12566,5837,12556,5839,12545,5840,12533,5839,12518,5821,12450,5794,12392,5758,12331,5715,12272,5667,12227,5604,12201,5539,12196,5521,12196,5503,12195,5410,12183,5336,12153,5308,12134,5218,12133,5238,12212,5257,12287,5275,12364,5287,12427,5289,12442,5291,12459,5299,12521,5309,12593,5320,12664,5331,12728,5346,12788,5357,12815,5363,12831,5389,12902,5406,12966,5417,13037,5419,13078,5419,13101,5415,13178,5408,13256,5399,13328,5390,13396,5388,13411,5298,13613xe" filled="f" stroked="t" strokeweight=".25pt" strokecolor="#000000">
                <v:path arrowok="t"/>
              </v:shape>
            </v:group>
            <v:group style="position:absolute;left:4229;top:11219;width:936;height:2290" coordorigin="4229,11219" coordsize="936,2290">
              <v:shape style="position:absolute;left:4229;top:11219;width:936;height:2290" coordorigin="4229,11219" coordsize="936,2290" path="m4766,11219l4705,11231,4645,11269,4603,11312,4562,11366,4510,11454,4493,11482,4473,11513,4427,11582,4403,11620,4354,11701,4308,11790,4269,11885,4241,11985,4229,12090,4230,12144,4237,12199,4249,12255,4268,12311,4280,12341,4291,12370,4322,12454,4350,12534,4380,12623,4414,12725,4424,12754,4447,12821,4468,12882,4495,12951,4529,13022,4566,13092,4605,13160,4645,13224,4682,13283,4730,13357,4742,13377,4753,13394,4761,13408,4767,13420,4770,13427,4908,13502,5128,13508,5129,13506,5132,13498,5155,13429,5165,13353,5165,13326,5147,13264,5122,13208,5104,13173,5095,13156,5066,13085,5054,13023,5048,13000,5025,12934,4996,12878,4960,12825,4958,12825,4952,12816,4912,12754,4872,12690,4831,12623,4796,12564,4772,12515,4772,12509,4777,12506,4786,12506,5011,12506,5011,12502,4994,12428,4965,12349,4942,12293,4916,12237,4878,12155,4866,12128,4834,12055,4812,11993,4805,11943,4806,11925,4827,11849,4859,11769,4866,11749,4886,11691,4892,11655,4891,11639,4862,11571,4824,11522,4798,11490,4785,11475,4747,11420,4741,11397,4742,11387,4747,11378,4755,11370,4775,11352,4789,11331,4797,11309,4801,11287,4802,11266,4801,11248,4799,11233,4797,11224,4782,11220,4766,11219e" filled="t" fillcolor="#B2B2B2" stroked="f">
                <v:path arrowok="t"/>
                <v:fill/>
              </v:shape>
              <v:shape style="position:absolute;left:4229;top:11219;width:936;height:2290" coordorigin="4229,11219" coordsize="936,2290" path="m4956,12821l4956,12821,4958,12825,4960,12825,4959,12823,4956,12821e" filled="t" fillcolor="#B2B2B2" stroked="f">
                <v:path arrowok="t"/>
                <v:fill/>
              </v:shape>
              <v:shape style="position:absolute;left:4229;top:11219;width:936;height:2290" coordorigin="4229,11219" coordsize="936,2290" path="m5011,12506l4786,12506,4799,12508,4814,12513,4870,12539,4926,12577,4966,12617,4975,12625,4983,12629,4990,12630,4996,12628,5016,12564,5016,12560,5015,12544,5014,12523,5011,12506e" filled="t" fillcolor="#B2B2B2" stroked="f">
                <v:path arrowok="t"/>
                <v:fill/>
              </v:shape>
            </v:group>
            <v:group style="position:absolute;left:5849;top:11173;width:89;height:67" coordorigin="5849,11173" coordsize="89,67">
              <v:shape style="position:absolute;left:5849;top:11173;width:89;height:67" coordorigin="5849,11173" coordsize="89,67" path="m5873,11173l5857,11199,5849,11217,5849,11228,5857,11234,5875,11239,5904,11239,5923,11229,5933,11214,5937,11197,5938,11183,5938,11178e" filled="f" stroked="t" strokeweight=".25pt" strokecolor="#000000">
                <v:path arrowok="t"/>
              </v:shape>
            </v:group>
            <v:group style="position:absolute;left:3068;top:9930;width:237;height:542" coordorigin="3068,9930" coordsize="237,542">
              <v:shape style="position:absolute;left:3068;top:9930;width:237;height:542" coordorigin="3068,9930" coordsize="237,542" path="m3072,9930l3068,9963,3069,9984,3073,9997,3078,10007,3087,10041,3122,10098,3161,10110,3173,10109,3183,10106,3191,10104,3199,10101,3206,10097,3213,10094,3256,10161,3275,10219,3290,10279,3300,10341,3304,10400,3304,10419,3303,10437,3301,10455,3298,10472e" filled="f" stroked="t" strokeweight=".25pt" strokecolor="#000000">
                <v:path arrowok="t"/>
              </v:shape>
            </v:group>
            <v:group style="position:absolute;left:4295;top:10030;width:156;height:226" coordorigin="4295,10030" coordsize="156,226">
              <v:shape style="position:absolute;left:4295;top:10030;width:156;height:226" coordorigin="4295,10030" coordsize="156,226" path="m4420,10030l4449,10103,4451,10120,4451,10138,4430,10197,4386,10252,4375,10256,4363,10256,4311,10205,4295,10138,4295,10117,4298,10099,4302,10084,4309,10076,4323,10065,4337,10054,4351,10045,4362,10041,4371,10046,4387,10108,4395,10166,4390,10195,4379,10219,4367,10234,4361,10241e" filled="f" stroked="t" strokeweight=".25pt" strokecolor="#000000">
                <v:path arrowok="t"/>
              </v:shape>
            </v:group>
            <v:group style="position:absolute;left:3085;top:10425;width:350;height:434" coordorigin="3085,10425" coordsize="350,434">
              <v:shape style="position:absolute;left:3085;top:10425;width:350;height:434" coordorigin="3085,10425" coordsize="350,434" path="m3435,10425l3369,10456,3351,10463,3294,10495,3237,10547,3194,10612,3158,10672,3128,10729,3100,10798,3087,10844,3085,10859e" filled="f" stroked="t" strokeweight=".25pt" strokecolor="#000000">
                <v:path arrowok="t"/>
              </v:shape>
            </v:group>
            <v:group style="position:absolute;left:3025;top:9255;width:319;height:814" coordorigin="3025,9255" coordsize="319,814">
              <v:shape style="position:absolute;left:3025;top:9255;width:319;height:814" coordorigin="3025,9255" coordsize="319,814" path="m3030,9255l3027,9269,3026,9286,3025,9305,3025,9326,3030,9396,3040,9469,3051,9537,3066,9602,3069,9612,3073,9626,3076,9642,3077,9660,3078,9679,3078,9700,3079,9719,3087,9784,3112,9841,3151,9902,3195,9957,3248,10005,3258,10009,3284,10022,3302,10040,3314,10058,3320,10069,3333,10060,3341,10052,3344,10042,3343,10030,3306,9964,3258,9906,3230,9879,3217,9866,3184,9813,3180,9779,3181,9761,3182,9742,3184,9721,3187,9700,3192,9656,3194,9634,3197,9612,3198,9591,3199,9574,3199,9550,3184,9486,3173,9470,3160,9452,3117,9389,3074,9324,3042,9274,3030,9255e" filled="t" fillcolor="#CCCCCC" stroked="f">
                <v:path arrowok="t"/>
                <v:fill/>
              </v:shape>
            </v:group>
            <v:group style="position:absolute;left:3061;top:10025;width:141;height:215" coordorigin="3061,10025" coordsize="141,215">
              <v:shape style="position:absolute;left:3061;top:10025;width:141;height:215" coordorigin="3061,10025" coordsize="141,215" path="m3075,10025l3069,10042,3065,10062,3062,10084,3061,10108,3062,10132,3074,10196,3135,10239,3153,10240,3169,10236,3181,10226,3192,10193,3199,10164,3202,10139,3201,10117,3179,10059,3111,10060,3102,10116,3093,10143,3082,10165,3071,10181,3063,10192e" filled="f" stroked="t" strokeweight=".25pt" strokecolor="#000000">
                <v:path arrowok="t"/>
              </v:shape>
            </v:group>
            <v:group style="position:absolute;left:2599;top:12900;width:283;height:1140" coordorigin="2599,12900" coordsize="283,1140">
              <v:shape style="position:absolute;left:2599;top:12900;width:283;height:1140" coordorigin="2599,12900" coordsize="283,1140" path="m2627,13665l2610,13731,2605,13806,2602,13900,2600,14002,2599,14040,2846,14040,2819,13791,2701,13791,2654,13735,2641,13694,2634,13678,2627,13665e" filled="t" fillcolor="#B2B2B2" stroked="f">
                <v:path arrowok="t"/>
                <v:fill/>
              </v:shape>
              <v:shape style="position:absolute;left:2599;top:12900;width:283;height:1140" coordorigin="2599,12900" coordsize="283,1140" path="m2720,12900l2703,12970,2687,13041,2670,13122,2657,13204,2650,13274,2649,13293,2650,13310,2662,13371,2683,13454,2691,13485,2699,13516,2715,13580,2728,13641,2740,13721,2741,13742,2739,13760,2735,13774,2729,13785,2720,13790,2701,13791,2819,13791,2720,12900e" filled="t" fillcolor="#B2B2B2" stroked="f">
                <v:path arrowok="t"/>
                <v:fill/>
              </v:shape>
            </v:group>
            <v:group style="position:absolute;left:2006;top:11120;width:784;height:2920" coordorigin="2006,11120" coordsize="784,2920">
              <v:shape style="position:absolute;left:2006;top:11120;width:784;height:2920" coordorigin="2006,11120" coordsize="784,2920" path="m2620,13080l2230,13080,2236,13085,2238,13103,2235,13171,2222,13274,2213,13335,2203,13400,2192,13469,2180,13540,2168,13611,2144,13750,2133,13816,2123,13876,2108,13977,2100,14040,2751,14040,2620,13080e" filled="t" fillcolor="#B2B2B2" stroked="f">
                <v:path arrowok="t"/>
                <v:fill/>
              </v:shape>
              <v:shape style="position:absolute;left:2006;top:11120;width:784;height:2920" coordorigin="2006,11120" coordsize="784,2920" path="m2350,11120l2293,11170,2244,11234,2210,11284,2178,11336,2135,11414,2104,11481,2089,11557,2093,11577,2151,11618,2172,11624,2182,11632,2189,11647,2193,11668,2195,11695,2195,11727,2189,11804,2177,11892,2161,11987,2143,12082,2126,12173,2119,12214,2112,12252,2107,12287,2102,12316,2098,12364,2093,12394,2088,12430,2081,12470,2074,12514,2065,12562,2057,12613,2039,12720,2024,12831,2012,12940,2006,13043,2006,13092,2008,13135,2020,13210,2054,13280,2077,13293,2088,13292,2131,13249,2161,13192,2180,13153,2189,13135,2222,13084,2230,13080,2620,13080,2350,11120e" filled="t" fillcolor="#B2B2B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8.201294pt;margin-top:458.931976pt;width:31.131123pt;height:68.926309pt;mso-position-horizontal-relative:page;mso-position-vertical-relative:page;z-index:-3548" coordorigin="5364,9179" coordsize="623,1379">
            <v:group style="position:absolute;left:5398;top:9488;width:553;height:1040" coordorigin="5398,9488" coordsize="553,1040">
              <v:shape style="position:absolute;left:5398;top:9488;width:553;height:1040" coordorigin="5398,9488" coordsize="553,1040" path="m5398,9488l5951,9488,5951,10529,5398,10529,5398,9488e" filled="t" fillcolor="#000000" stroked="f">
                <v:path arrowok="t"/>
                <v:fill/>
              </v:shape>
            </v:group>
            <v:group style="position:absolute;left:5398;top:9488;width:553;height:1040" coordorigin="5398,9488" coordsize="553,1040">
              <v:shape style="position:absolute;left:5398;top:9488;width:553;height:1040" coordorigin="5398,9488" coordsize="553,1040" path="m5398,9488l5398,10529,5951,10529,5951,9488e" filled="f" stroked="t" strokeweight="2.848725pt" strokecolor="#000000">
                <v:path arrowok="t"/>
              </v:shape>
            </v:group>
            <v:group style="position:absolute;left:5674;top:9207;width:20;height:20" coordorigin="5674,9207" coordsize="20,20">
              <v:shape style="position:absolute;left:5674;top:9207;width:20;height:20" coordorigin="5674,9207" coordsize="20,20" path="m5694,9207l5674,9227e" filled="f" stroked="t" strokeweight="2.844836pt" strokecolor="#000000">
                <v:path arrowok="t"/>
              </v:shape>
            </v:group>
            <v:group style="position:absolute;left:5392;top:9227;width:281;height:280" coordorigin="5392,9227" coordsize="281,280">
              <v:shape style="position:absolute;left:5392;top:9227;width:281;height:280" coordorigin="5392,9227" coordsize="281,280" path="m5674,9227l5392,9507e" filled="f" stroked="t" strokeweight="2.844836pt" strokecolor="#000000">
                <v:path arrowok="t"/>
              </v:shape>
            </v:group>
            <v:group style="position:absolute;left:5657;top:9208;width:14;height:14" coordorigin="5657,9208" coordsize="14,14">
              <v:shape style="position:absolute;left:5657;top:9208;width:14;height:14" coordorigin="5657,9208" coordsize="14,14" path="m5657,9208l5671,9222e" filled="f" stroked="t" strokeweight="2.844836pt" strokecolor="#000000">
                <v:path arrowok="t"/>
              </v:shape>
            </v:group>
            <v:group style="position:absolute;left:5671;top:9222;width:287;height:286" coordorigin="5671,9222" coordsize="287,286">
              <v:shape style="position:absolute;left:5671;top:9222;width:287;height:286" coordorigin="5671,9222" coordsize="287,286" path="m5671,9222l5958,9508e" filled="f" stroked="t" strokeweight="2.844836pt" strokecolor="#000000">
                <v:path arrowok="t"/>
              </v:shape>
            </v:group>
            <v:group style="position:absolute;left:5452;top:9261;width:443;height:224" coordorigin="5452,9261" coordsize="443,224">
              <v:shape style="position:absolute;left:5452;top:9261;width:443;height:224" coordorigin="5452,9261" coordsize="443,224" path="m5452,9486l5452,9481,5674,9261,5894,9484,5452,9486e" filled="t" fillcolor="#000000" stroked="f">
                <v:path arrowok="t"/>
                <v:fill/>
              </v:shape>
            </v:group>
            <v:group style="position:absolute;left:5452;top:9261;width:443;height:224" coordorigin="5452,9261" coordsize="443,224">
              <v:shape style="position:absolute;left:5452;top:9261;width:443;height:224" coordorigin="5452,9261" coordsize="443,224" path="m5452,9486l5894,9484,5674,9261,5452,9481e" filled="f" stroked="t" strokeweight="2.84079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pt;margin-top:387pt;width:486pt;height:.1pt;mso-position-horizontal-relative:page;mso-position-vertical-relative:page;z-index:-3547" coordorigin="1440,7740" coordsize="9720,2">
            <v:shape style="position:absolute;left:1440;top:7740;width:9720;height:2" coordorigin="1440,7740" coordsize="9720,0" path="m1440,7740l11160,7740e" filled="f" stroked="t" strokeweight="2pt" strokecolor="#0000F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699188pt;margin-top:91.025146pt;width:160.607923pt;height:160.903047pt;mso-position-horizontal-relative:page;mso-position-vertical-relative:page;z-index:-3546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50" w:right="730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3"/>
                    </w:rPr>
                    <w:t>of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950" w:right="930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signing,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half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black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half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white.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699188pt;margin-top:271.928192pt;width:160.61979pt;height:88.0pt;mso-position-horizontal-relative:page;mso-position-vertical-relative:page;z-index:-354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42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white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sym-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bol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shows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faces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dark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represents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9.215302pt;margin-top:479.026154pt;width:88.684349pt;height:54.8pt;mso-position-horizontal-relative:page;mso-position-vertical-relative:page;z-index:-354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-36" w:right="-5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7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3"/>
                    </w:rPr>
                    <w:t>of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231" w:right="211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046204pt;margin-top:562.729309pt;width:161.030383pt;height:70pt;mso-position-horizontal-relative:page;mso-position-vertical-relative:page;z-index:-354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42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signing,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black,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filled-in.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046204pt;margin-top:652.729309pt;width:161.688273pt;height:52pt;mso-position-horizontal-relative:page;mso-position-vertical-relative:page;z-index:-354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bac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68" w:lineRule="auto"/>
                    <w:ind w:left="20" w:right="-48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alw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ay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bla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illed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3"/>
                      <w:w w:val="100"/>
                    </w:rPr>
                    <w:t>bol.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743.810791pt;width:9.098pt;height:16pt;mso-position-horizontal-relative:page;mso-position-vertical-relative:page;z-index:-3541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8.482574pt;margin-top:474.418579pt;width:30.497762pt;height:52.015337pt;mso-position-horizontal-relative:page;mso-position-vertical-relative:page;z-index:-35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057007pt;margin-top:122.541771pt;width:15.643205pt;height:63.633298pt;mso-position-horizontal-relative:page;mso-position-vertical-relative:page;z-index:-353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700195pt;margin-top:122.541771pt;width:12.005809pt;height:11.370497pt;mso-position-horizontal-relative:page;mso-position-vertical-relative:page;z-index:-35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700195pt;margin-top:133.912277pt;width:11.43105pt;height:52.262801pt;mso-position-horizontal-relative:page;mso-position-vertical-relative:page;z-index:-353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87.919998pt;margin-top:217.440002pt;width:212.399994pt;height:138.600006pt;mso-position-horizontal-relative:page;mso-position-vertical-relative:page;z-index:-3536" type="#_x0000_t75">
            <v:imagedata r:id="rId49" o:title=""/>
          </v:shape>
        </w:pict>
      </w:r>
      <w:r>
        <w:rPr/>
        <w:pict>
          <v:shape style="position:absolute;margin-left:293.760010pt;margin-top:395.279999pt;width:63.360001pt;height:8.64pt;mso-position-horizontal-relative:page;mso-position-vertical-relative:page;z-index:-3535" type="#_x0000_t75">
            <v:imagedata r:id="rId50" o:title=""/>
          </v:shape>
        </w:pict>
      </w:r>
      <w:r>
        <w:rPr/>
        <w:pict>
          <v:shape style="position:absolute;margin-left:144pt;margin-top:416.160004pt;width:236.880005pt;height:185.759995pt;mso-position-horizontal-relative:page;mso-position-vertical-relative:page;z-index:-3534" type="#_x0000_t75">
            <v:imagedata r:id="rId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1.642792pt;width:453.149043pt;height:76.913462pt;mso-position-horizontal-relative:page;mso-position-vertical-relative:page;z-index:-3533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2543" w:right="2464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Left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Side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6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6"/>
                      <w:b/>
                      <w:bCs/>
                    </w:rPr>
                    <w:t>Head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-1" w:right="-2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head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circle,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viewed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back.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6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9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head,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placed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6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7"/>
                    </w:rPr>
                    <w:t>left: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3pt;margin-top:175.783463pt;width:111.440005pt;height:74pt;mso-position-horizontal-relative:page;mso-position-vertical-relative:page;z-index:-3532" type="#_x0000_t202" filled="f" stroked="f">
            <v:textbox inset="0,0,0,0">
              <w:txbxContent>
                <w:p>
                  <w:pPr>
                    <w:spacing w:before="0" w:after="0" w:line="1480" w:lineRule="exact"/>
                    <w:ind w:left="20" w:right="-23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C0A0C"/>
                      <w:spacing w:val="0"/>
                      <w:w w:val="152"/>
                      <w:position w:val="1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pt;margin-top:587.579224pt;width:4.72727pt;height:15pt;mso-position-horizontal-relative:page;mso-position-vertical-relative:page;z-index:-3531" type="#_x0000_t202" filled="f" stroked="f">
            <v:textbox inset="0,0,0,0">
              <w:txbxContent>
                <w:p>
                  <w:pPr>
                    <w:spacing w:before="0" w:after="0" w:line="285" w:lineRule="exact"/>
                    <w:ind w:left="20" w:right="-5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211F1F"/>
                      <w:spacing w:val="0"/>
                      <w:w w:val="63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2.919998pt;margin-top:646.362732pt;width:147.374827pt;height:39.757988pt;mso-position-horizontal-relative:page;mso-position-vertical-relative:page;z-index:-3530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829" w:right="756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know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91" w:lineRule="exact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(hand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7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6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12"/>
                    </w:rPr>
                    <w:t>side)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039993pt;margin-top:700.63623pt;width:224.079577pt;height:28.400001pt;mso-position-horizontal-relative:page;mso-position-vertical-relative:page;z-index:-352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529" w:right="482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Note: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asterisk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means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12"/>
                    </w:rPr>
                    <w:t>touch.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auto"/>
                    <w:ind w:left="-18" w:right="-38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asterisks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12"/>
                    </w:rPr>
                    <w:t>touching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-12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11F1F"/>
                      <w:spacing w:val="0"/>
                      <w:w w:val="109"/>
                    </w:rPr>
                    <w:t>times.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799988pt;margin-top:743.819214pt;width:9.475pt;height:15pt;mso-position-horizontal-relative:page;mso-position-vertical-relative:page;z-index:-3528" type="#_x0000_t202" filled="f" stroked="f">
            <v:textbox inset="0,0,0,0">
              <w:txbxContent>
                <w:p>
                  <w:pPr>
                    <w:spacing w:before="0" w:after="0" w:line="285" w:lineRule="exact"/>
                    <w:ind w:left="20" w:right="-5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211F1F"/>
                      <w:spacing w:val="0"/>
                      <w:w w:val="115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216pt;margin-top:222.479996pt;width:210.960007pt;height:138.240005pt;mso-position-horizontal-relative:page;mso-position-vertical-relative:page;z-index:-3527" type="#_x0000_t75">
            <v:imagedata r:id="rId52" o:title=""/>
          </v:shape>
        </w:pict>
      </w:r>
      <w:r>
        <w:rPr/>
        <w:pict>
          <v:shape style="position:absolute;margin-left:176.399994pt;margin-top:400.320007pt;width:290.160004pt;height:204.479996pt;mso-position-horizontal-relative:page;mso-position-vertical-relative:page;z-index:-3526" type="#_x0000_t75">
            <v:imagedata r:id="rId5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51.642792pt;width:453.84454pt;height:76.913462pt;mso-position-horizontal-relative:page;mso-position-vertical-relative:page;z-index:-3525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2370" w:right="2298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Right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Side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6"/>
                      <w:b/>
                      <w:bCs/>
                    </w:rPr>
                    <w:t>Head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-1" w:right="-2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head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circle,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viewed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6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back.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12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head,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6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6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placed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7"/>
                    </w:rPr>
                    <w:t>right: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pt;margin-top:180.463516pt;width:110.720005pt;height:74pt;mso-position-horizontal-relative:page;mso-position-vertical-relative:page;z-index:-3524" type="#_x0000_t202" filled="f" stroked="f">
            <v:textbox inset="0,0,0,0">
              <w:txbxContent>
                <w:p>
                  <w:pPr>
                    <w:spacing w:before="0" w:after="0" w:line="1480" w:lineRule="exact"/>
                    <w:ind w:left="20" w:right="-23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C0A0C"/>
                      <w:spacing w:val="0"/>
                      <w:w w:val="151"/>
                      <w:position w:val="1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6.600006pt;margin-top:646.362732pt;width:157.784922pt;height:39.757988pt;mso-position-horizontal-relative:page;mso-position-vertical-relative:page;z-index:-3523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30" w:right="863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know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91" w:lineRule="exact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(hand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7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13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2"/>
                      <w:w w:val="113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13"/>
                    </w:rPr>
                    <w:t>side)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3.479996pt;margin-top:700.63623pt;width:223.766497pt;height:28.400001pt;mso-position-horizontal-relative:page;mso-position-vertical-relative:page;z-index:-352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515" w:right="488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Note: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asterisk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means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11"/>
                    </w:rPr>
                    <w:t>touch.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auto"/>
                    <w:ind w:left="-18" w:right="-38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asterisks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13"/>
                    </w:rPr>
                    <w:t>touching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-20"/>
                      <w:w w:val="113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1F"/>
                      <w:spacing w:val="0"/>
                      <w:w w:val="110"/>
                    </w:rPr>
                    <w:t>times.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720001pt;margin-top:743.819214pt;width:9.345pt;height:15pt;mso-position-horizontal-relative:page;mso-position-vertical-relative:page;z-index:-3521" type="#_x0000_t202" filled="f" stroked="f">
            <v:textbox inset="0,0,0,0">
              <w:txbxContent>
                <w:p>
                  <w:pPr>
                    <w:spacing w:before="0" w:after="0" w:line="285" w:lineRule="exact"/>
                    <w:ind w:left="20" w:right="-5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231F1F"/>
                      <w:spacing w:val="0"/>
                      <w:w w:val="113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29.600006pt;margin-top:362.880005pt;width:107.279999pt;height:141.839996pt;mso-position-horizontal-relative:page;mso-position-vertical-relative:page;z-index:-3520" type="#_x0000_t75">
            <v:imagedata r:id="rId54" o:title=""/>
          </v:shape>
        </w:pict>
      </w:r>
      <w:r>
        <w:rPr/>
        <w:pict>
          <v:shape style="position:absolute;margin-left:259.920013pt;margin-top:193.679993pt;width:198pt;height:140.399994pt;mso-position-horizontal-relative:page;mso-position-vertical-relative:page;z-index:-3519" type="#_x0000_t75">
            <v:imagedata r:id="rId55" o:title=""/>
          </v:shape>
        </w:pict>
      </w:r>
      <w:r>
        <w:rPr/>
        <w:pict>
          <v:shape style="position:absolute;margin-left:262.799988pt;margin-top:401.040009pt;width:231.479996pt;height:211.320007pt;mso-position-horizontal-relative:page;mso-position-vertical-relative:page;z-index:-3518" type="#_x0000_t75">
            <v:imagedata r:id="rId5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879997pt;margin-top:51.237633pt;width:409.369758pt;height:77.603147pt;mso-position-horizontal-relative:page;mso-position-vertical-relative:page;z-index:-3517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left="2154" w:right="2045"/>
                    <w:jc w:val="center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0"/>
                      <w:w w:val="100"/>
                      <w:b/>
                      <w:bCs/>
                    </w:rPr>
                    <w:t>Left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2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0"/>
                      <w:w w:val="100"/>
                      <w:b/>
                      <w:bCs/>
                    </w:rPr>
                    <w:t>Side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3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0"/>
                      <w:w w:val="103"/>
                      <w:b/>
                      <w:bCs/>
                    </w:rPr>
                    <w:t>Face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30" w:right="884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Pretend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3"/>
                    </w:rPr>
                    <w:t>head.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reading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writing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how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face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"feels"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4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3"/>
                    </w:rPr>
                    <w:t>sign: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9.559998pt;margin-top:202.783463pt;width:86.960004pt;height:74pt;mso-position-horizontal-relative:page;mso-position-vertical-relative:page;z-index:-3516" type="#_x0000_t202" filled="f" stroked="f">
            <v:textbox inset="0,0,0,0">
              <w:txbxContent>
                <w:p>
                  <w:pPr>
                    <w:spacing w:before="0" w:after="0" w:line="1480" w:lineRule="exact"/>
                    <w:ind w:left="20" w:right="-23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A0A0A"/>
                      <w:spacing w:val="0"/>
                      <w:w w:val="118"/>
                      <w:position w:val="1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360001pt;margin-top:314.783905pt;width:54.535402pt;height:44.337654pt;mso-position-horizontal-relative:page;mso-position-vertical-relative:page;z-index:-351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11D1F"/>
                      <w:spacing w:val="0"/>
                      <w:w w:val="100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11D1F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11D1F"/>
                      <w:spacing w:val="0"/>
                      <w:w w:val="113"/>
                    </w:rPr>
                    <w:t>face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240" w:lineRule="auto"/>
                    <w:ind w:left="230" w:right="203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A0A0A"/>
                      <w:spacing w:val="0"/>
                      <w:w w:val="113"/>
                    </w:rPr>
                    <w:t>feels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auto"/>
                    <w:ind w:left="24" w:right="16"/>
                    <w:jc w:val="center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A0A0A"/>
                      <w:spacing w:val="0"/>
                      <w:w w:val="100"/>
                    </w:rPr>
                    <w:t>like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A0A0A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A0A0A"/>
                      <w:spacing w:val="0"/>
                      <w:w w:val="110"/>
                    </w:rPr>
                    <w:t>this: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4.119995pt;margin-top:665.397583pt;width:207.32223pt;height:40.163145pt;mso-position-horizontal-relative:page;mso-position-vertical-relative:page;z-index:-3514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left="1419" w:right="1349"/>
                    <w:jc w:val="center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000FF"/>
                      <w:spacing w:val="0"/>
                      <w:w w:val="104"/>
                      <w:b/>
                      <w:bCs/>
                    </w:rPr>
                    <w:t>know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89" w:lineRule="exact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(mouth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4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pushed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up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0"/>
                      <w:b/>
                      <w:bCs/>
                    </w:rPr>
                    <w:t>left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2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D1F"/>
                      <w:spacing w:val="0"/>
                      <w:w w:val="104"/>
                      <w:b/>
                      <w:bCs/>
                    </w:rPr>
                    <w:t>side)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799988pt;margin-top:745.276245pt;width:8.938880pt;height:14pt;mso-position-horizontal-relative:page;mso-position-vertical-relative:page;z-index:-351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11D1F"/>
                      <w:spacing w:val="0"/>
                      <w:w w:val="104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60.199997pt;margin-top:196.559998pt;width:196.919998pt;height:140.399994pt;mso-position-horizontal-relative:page;mso-position-vertical-relative:page;z-index:-3512" type="#_x0000_t75">
            <v:imagedata r:id="rId57" o:title=""/>
          </v:shape>
        </w:pict>
      </w:r>
      <w:r>
        <w:rPr/>
        <w:pict>
          <v:group style="position:absolute;margin-left:118.800003pt;margin-top:402.119995pt;width:493.199997pt;height:212.739732pt;mso-position-horizontal-relative:page;mso-position-vertical-relative:page;z-index:-3511" coordorigin="2376,8042" coordsize="9864,4255">
            <v:shape style="position:absolute;left:2376;top:8042;width:4630;height:4147" type="#_x0000_t75">
              <v:imagedata r:id="rId58" o:title=""/>
            </v:shape>
            <v:group style="position:absolute;left:3246;top:12021;width:8994;height:276" coordorigin="3246,12021" coordsize="8994,276">
              <v:shape style="position:absolute;left:3246;top:12021;width:8994;height:276" coordorigin="3246,12021" coordsize="8994,276" path="m3246,12021l12240,12021,12240,12297,3246,12297,3246,12021e" filled="t" fillcolor="#EDEDED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76.200012pt;margin-top:429.839996pt;width:81.720001pt;height:77.760002pt;mso-position-horizontal-relative:page;mso-position-vertical-relative:page;z-index:-3510" type="#_x0000_t75">
            <v:imagedata r:id="rId5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879997pt;margin-top:51.642792pt;width:409.369758pt;height:77.19799pt;mso-position-horizontal-relative:page;mso-position-vertical-relative:page;z-index:-3509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1981" w:right="1885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Right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Side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4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3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Face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30" w:right="884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Pretend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see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3"/>
                    </w:rPr>
                    <w:t>head.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reading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writing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how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face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"feels"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3"/>
                    </w:rPr>
                    <w:t>sign: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2.040009pt;margin-top:206.023514pt;width:86.960004pt;height:74pt;mso-position-horizontal-relative:page;mso-position-vertical-relative:page;z-index:-3508" type="#_x0000_t202" filled="f" stroked="f">
            <v:textbox inset="0,0,0,0">
              <w:txbxContent>
                <w:p>
                  <w:pPr>
                    <w:spacing w:before="0" w:after="0" w:line="1480" w:lineRule="exact"/>
                    <w:ind w:left="20" w:right="-23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80808"/>
                      <w:spacing w:val="0"/>
                      <w:w w:val="118"/>
                      <w:position w:val="1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519989pt;margin-top:317.261597pt;width:55.096627pt;height:44.380005pt;mso-position-horizontal-relative:page;mso-position-vertical-relative:page;z-index:-3507" type="#_x0000_t202" filled="f" stroked="f">
            <v:textbox inset="0,0,0,0">
              <w:txbxContent>
                <w:p>
                  <w:pPr>
                    <w:spacing w:before="0" w:after="0" w:line="275" w:lineRule="exact"/>
                    <w:ind w:left="-19" w:right="-39"/>
                    <w:jc w:val="center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0"/>
                      <w:w w:val="100"/>
                    </w:rPr>
                    <w:t>Yo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5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0"/>
                      <w:w w:val="9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-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-3"/>
                      <w:w w:val="113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-4"/>
                      <w:w w:val="107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0"/>
                      <w:w w:val="107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5" w:after="0" w:line="246" w:lineRule="auto"/>
                    <w:ind w:left="70" w:right="25" w:firstLine="7"/>
                    <w:jc w:val="center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0"/>
                      <w:w w:val="116"/>
                    </w:rPr>
                    <w:t>feels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0"/>
                      <w:w w:val="1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-7"/>
                      <w:w w:val="11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0"/>
                      <w:w w:val="112"/>
                    </w:rPr>
                    <w:t>ike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0"/>
                      <w:w w:val="11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80808"/>
                      <w:spacing w:val="-2"/>
                      <w:w w:val="117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0"/>
                      <w:w w:val="107"/>
                    </w:rPr>
                    <w:t>is: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.720001pt;margin-top:441.186249pt;width:35.676372pt;height:13.5pt;mso-position-horizontal-relative:page;mso-position-vertical-relative:page;z-index:-3506" type="#_x0000_t202" filled="f" stroked="f">
            <v:textbox inset="0,0,0,0">
              <w:txbxContent>
                <w:p>
                  <w:pPr>
                    <w:spacing w:before="0" w:after="0" w:line="255" w:lineRule="exact"/>
                    <w:ind w:left="20" w:right="-55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80808"/>
                      <w:spacing w:val="0"/>
                      <w:w w:val="91"/>
                    </w:rPr>
                    <w:t>I...,;;;;;_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479996pt;margin-top:572.467407pt;width:10.6424pt;height:42pt;mso-position-horizontal-relative:page;mso-position-vertical-relative:page;z-index:-3505" type="#_x0000_t202" filled="f" stroked="f">
            <v:textbox inset="0,0,0,0">
              <w:txbxContent>
                <w:p>
                  <w:pPr>
                    <w:spacing w:before="0" w:after="0" w:line="838" w:lineRule="exact"/>
                    <w:ind w:left="20" w:right="-14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Pr/>
                  <w:r>
                    <w:rPr>
                      <w:rFonts w:ascii="Arial" w:hAnsi="Arial" w:cs="Arial" w:eastAsia="Arial"/>
                      <w:sz w:val="80"/>
                      <w:szCs w:val="80"/>
                      <w:color w:val="080808"/>
                      <w:spacing w:val="0"/>
                      <w:w w:val="78"/>
                    </w:rPr>
                    <w:t>\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600006pt;margin-top:583.317627pt;width:6.06926pt;height:25.5pt;mso-position-horizontal-relative:page;mso-position-vertical-relative:page;z-index:-3504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left="20" w:right="-9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80808"/>
                      <w:spacing w:val="0"/>
                      <w:w w:val="52"/>
                    </w:rPr>
                    <w:t>(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720001pt;margin-top:602.190918pt;width:104.27263pt;height:12.5pt;mso-position-horizontal-relative:page;mso-position-vertical-relative:page;z-index:-3503" type="#_x0000_t202" filled="f" stroked="f">
            <v:textbox inset="0,0,0,0">
              <w:txbxContent>
                <w:p>
                  <w:pPr>
                    <w:spacing w:before="0" w:after="0" w:line="23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D8D8D8"/>
                      <w:spacing w:val="0"/>
                      <w:w w:val="585"/>
                    </w:rPr>
                    <w:t>-----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348877pt;margin-top:602.190918pt;width:22.454526pt;height:12.5pt;mso-position-horizontal-relative:page;mso-position-vertical-relative:page;z-index:-3502" type="#_x0000_t202" filled="f" stroked="f">
            <v:textbox inset="0,0,0,0">
              <w:txbxContent>
                <w:p>
                  <w:pPr>
                    <w:spacing w:before="0" w:after="0" w:line="23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D8D8D8"/>
                      <w:spacing w:val="0"/>
                      <w:w w:val="58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7.080002pt;margin-top:665.802734pt;width:216.88869pt;height:39.757988pt;mso-position-horizontal-relative:page;mso-position-vertical-relative:page;z-index:-3501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1521" w:right="1455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know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91" w:lineRule="exact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(mouth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pushed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up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2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0"/>
                      <w:b/>
                      <w:bCs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11F1F"/>
                      <w:spacing w:val="0"/>
                      <w:w w:val="105"/>
                      <w:b/>
                      <w:bCs/>
                    </w:rPr>
                    <w:t>side)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440002pt;margin-top:743.501587pt;width:10.4375pt;height:14.5pt;mso-position-horizontal-relative:page;mso-position-vertical-relative:page;z-index:-3500" type="#_x0000_t202" filled="f" stroked="f">
            <v:textbox inset="0,0,0,0">
              <w:txbxContent>
                <w:p>
                  <w:pPr>
                    <w:spacing w:before="0" w:after="0" w:line="275" w:lineRule="exact"/>
                    <w:ind w:left="20" w:right="-5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11F1F"/>
                      <w:spacing w:val="0"/>
                      <w:w w:val="135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263pt;width:11.299pt;height:15.737pt;mso-position-horizontal-relative:page;mso-position-vertical-relative:page;z-index:-3499" type="#_x0000_t75">
            <v:imagedata r:id="rId60" o:title=""/>
          </v:shape>
        </w:pict>
      </w:r>
      <w:r>
        <w:rPr/>
        <w:pict>
          <v:group style="position:absolute;margin-left:54.499001pt;margin-top:386.498993pt;width:486pt;height:.1pt;mso-position-horizontal-relative:page;mso-position-vertical-relative:page;z-index:-3498" coordorigin="1090,7730" coordsize="9720,2">
            <v:shape style="position:absolute;left:1090;top:7730;width:9720;height:2" coordorigin="1090,7730" coordsize="9720,0" path="m1090,7730l10810,773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71.079712pt;margin-top:140pt;width:211.919288pt;height:135.812698pt;mso-position-horizontal-relative:page;mso-position-vertical-relative:page;z-index:-3497" type="#_x0000_t75">
            <v:imagedata r:id="rId61" o:title=""/>
          </v:shape>
        </w:pict>
      </w:r>
      <w:r>
        <w:rPr/>
        <w:pict>
          <v:shape style="position:absolute;margin-left:68.799194pt;margin-top:507pt;width:215.20079pt;height:124.823013pt;mso-position-horizontal-relative:page;mso-position-vertical-relative:page;z-index:-3496" type="#_x0000_t75">
            <v:imagedata r:id="rId6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281204pt;margin-top:51.025146pt;width:15.347658pt;height:26pt;mso-position-horizontal-relative:page;mso-position-vertical-relative:page;z-index:-3495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297195pt;margin-top:51.025146pt;width:66.042975pt;height:26pt;mso-position-horizontal-relative:page;mso-position-vertical-relative:page;z-index:-349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9"/>
                    </w:rPr>
                    <w:t>Basic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00119pt;margin-top:51.025146pt;width:144.710951pt;height:26pt;mso-position-horizontal-relative:page;mso-position-vertical-relative:page;z-index:-349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Handshapes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699188pt;margin-top:114.025146pt;width:160.622359pt;height:124.903047pt;mso-position-horizontal-relative:page;mso-position-vertical-relative:page;z-index:-3492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50" w:right="730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Closed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1123" w:right="1104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fingertips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touch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called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Closed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699188pt;margin-top:258.928192pt;width:112.580253pt;height:34.0pt;mso-position-horizontal-relative:page;mso-position-vertical-relative:page;z-index:-349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Closed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square.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7.067108pt;margin-top:258.928192pt;width:43.234379pt;height:16pt;mso-position-horizontal-relative:page;mso-position-vertical-relative:page;z-index:-349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920197pt;margin-top:473.525146pt;width:161.030274pt;height:124.903047pt;mso-position-horizontal-relative:page;mso-position-vertical-relative:page;z-index:-3489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941" w:right="921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Open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1128" w:right="1108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fingertips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touch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called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920197pt;margin-top:618.428223pt;width:161.03528pt;height:34pt;mso-position-horizontal-relative:page;mso-position-vertical-relative:page;z-index:-348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7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7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circle.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2.904297pt;margin-top:743.349182pt;width:9.095704pt;height:16pt;mso-position-horizontal-relative:page;mso-position-vertical-relative:page;z-index:-348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4.981018pt;margin-top:727.518005pt;width:14.019pt;height:27.482pt;mso-position-horizontal-relative:page;mso-position-vertical-relative:page;z-index:-3486" type="#_x0000_t75">
            <v:imagedata r:id="rId63" o:title=""/>
          </v:shape>
        </w:pict>
      </w:r>
      <w:r>
        <w:rPr/>
        <w:pict>
          <v:group style="position:absolute;margin-left:72pt;margin-top:386.498993pt;width:486pt;height:.1pt;mso-position-horizontal-relative:page;mso-position-vertical-relative:page;z-index:-3485" coordorigin="1440,7730" coordsize="9720,2">
            <v:shape style="position:absolute;left:1440;top:7730;width:9720;height:2" coordorigin="1440,7730" coordsize="9720,0" path="m1440,7730l11160,773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91.021622pt;margin-top:126.171143pt;width:211.956378pt;height:161.655747pt;mso-position-horizontal-relative:page;mso-position-vertical-relative:page;z-index:-3484" type="#_x0000_t75">
            <v:imagedata r:id="rId64" o:title=""/>
          </v:shape>
        </w:pict>
      </w:r>
      <w:r>
        <w:rPr/>
        <w:pict>
          <v:shape style="position:absolute;margin-left:121.5pt;margin-top:555.998962pt;width:135pt;height:177.75pt;mso-position-horizontal-relative:page;mso-position-vertical-relative:page;z-index:-3483" type="#_x0000_t75">
            <v:imagedata r:id="rId65" o:title=""/>
          </v:shape>
        </w:pict>
      </w:r>
      <w:r>
        <w:rPr/>
        <w:pict>
          <v:shape style="position:absolute;margin-left:364.5pt;margin-top:553.998962pt;width:153pt;height:182pt;mso-position-horizontal-relative:page;mso-position-vertical-relative:page;z-index:-3482" type="#_x0000_t75">
            <v:imagedata r:id="rId6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782303pt;margin-top:51.025146pt;width:15.347658pt;height:26pt;mso-position-horizontal-relative:page;mso-position-vertical-relative:page;z-index:-3481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798294pt;margin-top:51.025146pt;width:66.042975pt;height:26pt;mso-position-horizontal-relative:page;mso-position-vertical-relative:page;z-index:-3480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9"/>
                    </w:rPr>
                    <w:t>Basic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502319pt;margin-top:51.025146pt;width:144.710951pt;height:26pt;mso-position-horizontal-relative:page;mso-position-vertical-relative:page;z-index:-3479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Handshapes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1.200195pt;margin-top:114.025146pt;width:161.212055pt;height:142.903047pt;mso-position-horizontal-relative:page;mso-position-vertical-relative:page;z-index:-3478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1123" w:right="11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6"/>
                    </w:rPr>
                    <w:t>Flat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left="950" w:right="942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68" w:lineRule="auto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Whe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stretch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straigh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touch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eac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othe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calle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Fla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1.200195pt;margin-top:276.928192pt;width:160.749690pt;height:52.0pt;mso-position-horizontal-relative:page;mso-position-vertical-relative:page;z-index:-347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Fla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20" w:right="-68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rectangle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ti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3"/>
                      <w:w w:val="100"/>
                    </w:rPr>
                    <w:t>fingertips.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493195pt;margin-top:435.517822pt;width:99.016983pt;height:20pt;mso-position-horizontal-relative:page;mso-position-vertical-relative:page;z-index:-3476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Closed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7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8.497986pt;margin-top:435.517822pt;width:85.012982pt;height:20pt;mso-position-horizontal-relative:page;mso-position-vertical-relative:page;z-index:-3475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1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781998pt;margin-top:475.569397pt;width:174.436002pt;height:69.0pt;mso-position-horizontal-relative:page;mso-position-vertical-relative:page;z-index:-3474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39"/>
                    <w:jc w:val="both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Both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letter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num-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5"/>
                    <w:jc w:val="both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ber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ASL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squar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Fist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since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fingertips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touch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palm: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3.743988pt;margin-top:475.569397pt;width:174.512002pt;height:69.0pt;mso-position-horizontal-relative:page;mso-position-vertical-relative:page;z-index:-3473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39"/>
                    <w:jc w:val="both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Both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letter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let-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5"/>
                    <w:jc w:val="both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ter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ASL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circle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Fist,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since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fingertips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touch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other: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2.810791pt;width:16.196001pt;height:16pt;mso-position-horizontal-relative:page;mso-position-vertical-relative:page;z-index:-347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363.600006pt;margin-top:152.100006pt;width:69.300003pt;height:134.100006pt;mso-position-horizontal-relative:page;mso-position-vertical-relative:page;z-index:-3471" type="#_x0000_t75">
            <v:imagedata r:id="rId67" o:title=""/>
          </v:shape>
        </w:pict>
      </w:r>
      <w:r>
        <w:rPr/>
        <w:pict>
          <v:shape style="position:absolute;margin-left:160.199997pt;margin-top:363.600006pt;width:67.5pt;height:123.300003pt;mso-position-horizontal-relative:page;mso-position-vertical-relative:page;z-index:-3470" type="#_x0000_t75">
            <v:imagedata r:id="rId68" o:title=""/>
          </v:shape>
        </w:pict>
      </w:r>
      <w:r>
        <w:rPr/>
        <w:pict>
          <v:shape style="position:absolute;margin-left:364.5pt;margin-top:362.700012pt;width:63pt;height:144.899994pt;mso-position-horizontal-relative:page;mso-position-vertical-relative:page;z-index:-3469" type="#_x0000_t75">
            <v:imagedata r:id="rId69" o:title=""/>
          </v:shape>
        </w:pict>
      </w:r>
      <w:r>
        <w:rPr/>
        <w:pict>
          <v:shape style="position:absolute;margin-left:160.199997pt;margin-top:579.599976pt;width:66.599998pt;height:121.5pt;mso-position-horizontal-relative:page;mso-position-vertical-relative:page;z-index:-3468" type="#_x0000_t75">
            <v:imagedata r:id="rId70" o:title=""/>
          </v:shape>
        </w:pict>
      </w:r>
      <w:r>
        <w:rPr/>
        <w:pict>
          <v:shape style="position:absolute;margin-left:362.700012pt;margin-top:571.5pt;width:69.300003pt;height:147.600006pt;mso-position-horizontal-relative:page;mso-position-vertical-relative:page;z-index:-3467" type="#_x0000_t75">
            <v:imagedata r:id="rId71" o:title=""/>
          </v:shape>
        </w:pict>
      </w:r>
      <w:r>
        <w:rPr/>
        <w:pict>
          <v:group style="position:absolute;margin-left:159.691284pt;margin-top:149.69519pt;width:69.049615pt;height:123.826899pt;mso-position-horizontal-relative:page;mso-position-vertical-relative:page;z-index:-3466" coordorigin="3194,2994" coordsize="1381,2477">
            <v:group style="position:absolute;left:3347;top:4263;width:1075;height:2" coordorigin="3347,4263" coordsize="1075,2">
              <v:shape style="position:absolute;left:3347;top:4263;width:1075;height:2" coordorigin="3347,4263" coordsize="1075,0" path="m3347,4263l4422,4263e" filled="f" stroked="t" strokeweight="5.173098pt" strokecolor="#030303">
                <v:path arrowok="t"/>
              </v:shape>
            </v:group>
            <v:group style="position:absolute;left:4474;top:3046;width:2;height:2326" coordorigin="4474,3046" coordsize="2,2326">
              <v:shape style="position:absolute;left:4474;top:3046;width:2;height:2326" coordorigin="4474,3046" coordsize="0,2326" path="m4474,5371l4474,3046e" filled="f" stroked="t" strokeweight="5.173098pt" strokecolor="#000000">
                <v:path arrowok="t"/>
              </v:shape>
            </v:group>
            <v:group style="position:absolute;left:3295;top:4211;width:2;height:1161" coordorigin="3295,4211" coordsize="2,1161">
              <v:shape style="position:absolute;left:3295;top:4211;width:2;height:1161" coordorigin="3295,4211" coordsize="0,1161" path="m3295,5371l3295,4211e" filled="f" stroked="t" strokeweight="5.173098pt" strokecolor="#030303">
                <v:path arrowok="t"/>
              </v:shape>
            </v:group>
            <v:group style="position:absolute;left:3243;top:5421;width:1282;height:2" coordorigin="3243,5421" coordsize="1282,2">
              <v:shape style="position:absolute;left:3243;top:5421;width:1282;height:2" coordorigin="3243,5421" coordsize="1282,0" path="m3243,5421l4525,5421e" filled="f" stroked="t" strokeweight="4.948181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3.985672pt;margin-top:51.892426pt;width:240.252341pt;height:59.187797pt;mso-position-horizontal-relative:page;mso-position-vertical-relative:page;z-index:-3465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64" w:right="893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4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22" w:lineRule="exact"/>
                    <w:ind w:left="1666" w:right="1606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  <w:position w:val="-1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63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5"/>
                      <w:position w:val="-1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7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5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56689pt;margin-top:744.501953pt;width:18.250001pt;height:14.5pt;mso-position-horizontal-relative:page;mso-position-vertical-relative:page;z-index:-3464" type="#_x0000_t202" filled="f" stroked="f">
            <v:textbox inset="0,0,0,0">
              <w:txbxContent>
                <w:p>
                  <w:pPr>
                    <w:spacing w:before="0" w:after="0" w:line="275" w:lineRule="exact"/>
                    <w:ind w:left="20" w:right="-5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231F1F"/>
                      <w:spacing w:val="0"/>
                      <w:w w:val="13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65375pt;margin-top:152.281738pt;width:61.514885pt;height:58.258449pt;mso-position-horizontal-relative:page;mso-position-vertical-relative:page;z-index:-34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3.680267pt;margin-top:152.281738pt;width:2.586549pt;height:118.76626pt;mso-position-horizontal-relative:page;mso-position-vertical-relative:page;z-index:-346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65375pt;margin-top:210.540192pt;width:2.586549pt;height:60.507811pt;mso-position-horizontal-relative:page;mso-position-vertical-relative:page;z-index:-346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751923pt;margin-top:210.540192pt;width:58.928336pt;height:60.507811pt;mso-position-horizontal-relative:page;mso-position-vertical-relative:page;z-index:-346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9pt;margin-top:735pt;width:9pt;height:20pt;mso-position-horizontal-relative:page;mso-position-vertical-relative:page;z-index:-3459" type="#_x0000_t75">
            <v:imagedata r:id="rId72" o:title=""/>
          </v:shape>
        </w:pict>
      </w:r>
      <w:r>
        <w:rPr/>
        <w:pict>
          <v:group style="position:absolute;margin-left:144.757401pt;margin-top:134.999023pt;width:324.592576pt;height:580.724991pt;mso-position-horizontal-relative:page;mso-position-vertical-relative:page;z-index:-3458" coordorigin="2895,2700" coordsize="6492,11614">
            <v:shape style="position:absolute;left:3240;top:2700;width:6147;height:11614" type="#_x0000_t75">
              <v:imagedata r:id="rId73" o:title=""/>
            </v:shape>
            <v:group style="position:absolute;left:2905;top:3229;width:1415;height:851" coordorigin="2905,3229" coordsize="1415,851">
              <v:shape style="position:absolute;left:2905;top:3229;width:1415;height:851" coordorigin="2905,3229" coordsize="1415,851" path="m4320,4080l2905,3229e" filled="f" stroked="t" strokeweight="1pt" strokecolor="#D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092697pt;margin-top:51.025146pt;width:210.57201pt;height:60.103147pt;mso-position-horizontal-relative:page;mso-position-vertical-relative:page;z-index:-3457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005898pt;margin-top:110.999001pt;width:64.993957pt;height:71.6pt;mso-position-horizontal-relative:page;mso-position-vertical-relative:page;z-index:-3456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1.810791pt;width:16.196001pt;height:16pt;mso-position-horizontal-relative:page;mso-position-vertical-relative:page;z-index:-3455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351.359985pt;margin-top:167.76001pt;width:72pt;height:123.839996pt;mso-position-horizontal-relative:page;mso-position-vertical-relative:page;z-index:-3454" type="#_x0000_t75">
            <v:imagedata r:id="rId74" o:title=""/>
          </v:shape>
        </w:pict>
      </w:r>
      <w:r>
        <w:rPr/>
        <w:pict>
          <v:shape style="position:absolute;margin-left:156.960007pt;margin-top:396pt;width:76.320pt;height:81pt;mso-position-horizontal-relative:page;mso-position-vertical-relative:page;z-index:-3453" type="#_x0000_t75">
            <v:imagedata r:id="rId75" o:title=""/>
          </v:shape>
        </w:pict>
      </w:r>
      <w:r>
        <w:rPr/>
        <w:pict>
          <v:shape style="position:absolute;margin-left:352.799988pt;margin-top:386.640015pt;width:76.320pt;height:110.519997pt;mso-position-horizontal-relative:page;mso-position-vertical-relative:page;z-index:-3452" type="#_x0000_t75">
            <v:imagedata r:id="rId76" o:title=""/>
          </v:shape>
        </w:pict>
      </w:r>
      <w:r>
        <w:rPr/>
        <w:pict>
          <v:shape style="position:absolute;margin-left:158.399994pt;margin-top:606.23999pt;width:74.879997pt;height:76.320pt;mso-position-horizontal-relative:page;mso-position-vertical-relative:page;z-index:-3451" type="#_x0000_t75">
            <v:imagedata r:id="rId77" o:title=""/>
          </v:shape>
        </w:pict>
      </w:r>
      <w:r>
        <w:rPr/>
        <w:pict>
          <v:shape style="position:absolute;margin-left:357.839996pt;margin-top:591.839966pt;width:74.160004pt;height:109.800003pt;mso-position-horizontal-relative:page;mso-position-vertical-relative:page;z-index:-3450" type="#_x0000_t75">
            <v:imagedata r:id="rId78" o:title=""/>
          </v:shape>
        </w:pict>
      </w:r>
      <w:r>
        <w:rPr/>
        <w:pict>
          <v:group style="position:absolute;margin-left:157.320007pt;margin-top:189.899994pt;width:77.4pt;height:77.22pt;mso-position-horizontal-relative:page;mso-position-vertical-relative:page;z-index:-3449" coordorigin="3146,3798" coordsize="1548,1544">
            <v:group style="position:absolute;left:3283;top:3892;width:1274;height:2" coordorigin="3283,3892" coordsize="1274,2">
              <v:shape style="position:absolute;left:3283;top:3892;width:1274;height:2" coordorigin="3283,3892" coordsize="1274,0" path="m3283,3892l4558,3892e" filled="f" stroked="t" strokeweight="4.68pt" strokecolor="#030303">
                <v:path arrowok="t"/>
              </v:shape>
            </v:group>
            <v:group style="position:absolute;left:4604;top:3845;width:2;height:1411" coordorigin="4604,3845" coordsize="2,1411">
              <v:shape style="position:absolute;left:4604;top:3845;width:2;height:1411" coordorigin="4604,3845" coordsize="0,1411" path="m4604,5256l4604,3845e" filled="f" stroked="t" strokeweight="4.68pt" strokecolor="#000000">
                <v:path arrowok="t"/>
              </v:shape>
            </v:group>
            <v:group style="position:absolute;left:3236;top:3845;width:2;height:1411" coordorigin="3236,3845" coordsize="2,1411">
              <v:shape style="position:absolute;left:3236;top:3845;width:2;height:1411" coordorigin="3236,3845" coordsize="0,1411" path="m3236,5256l3236,3845e" filled="f" stroked="t" strokeweight="4.68pt" strokecolor="#030303">
                <v:path arrowok="t"/>
              </v:shape>
            </v:group>
            <v:group style="position:absolute;left:3190;top:5299;width:1462;height:2" coordorigin="3190,5299" coordsize="1462,2">
              <v:shape style="position:absolute;left:3190;top:5299;width:1462;height:2" coordorigin="3190,5299" coordsize="1462,0" path="m3190,5299l4651,5299e" filled="f" stroked="t" strokeweight="4.32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839996pt;margin-top:51.642792pt;width:239.304289pt;height:59.19799pt;mso-position-horizontal-relative:page;mso-position-vertical-relative:page;z-index:-3448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59" w:right="863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240" w:lineRule="auto"/>
                    <w:ind w:left="1665" w:right="1586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9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3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9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3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279999pt;margin-top:734.612976pt;width:17.693075pt;height:21.619277pt;mso-position-horizontal-relative:page;mso-position-vertical-relative:page;z-index:-3447" type="#_x0000_t202" filled="f" stroked="f">
            <v:textbox inset="0,0,0,0">
              <w:txbxContent>
                <w:p>
                  <w:pPr>
                    <w:spacing w:before="3" w:after="0" w:line="13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10101"/>
                      <w:spacing w:val="0"/>
                      <w:w w:val="215"/>
                      <w:position w:val="-1"/>
                    </w:rPr>
                    <w:t>vv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81" w:lineRule="exact"/>
                    <w:ind w:left="106" w:right="-6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10101"/>
                      <w:spacing w:val="0"/>
                      <w:w w:val="83"/>
                      <w:i/>
                      <w:position w:val="1"/>
                    </w:rPr>
                    <w:t>[Y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6.76001pt;margin-top:744.358643pt;width:16.418001pt;height:15.5pt;mso-position-horizontal-relative:page;mso-position-vertical-relative:page;z-index:-3446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left="20" w:right="-60"/>
                    <w:jc w:val="left"/>
                    <w:rPr>
                      <w:rFonts w:ascii="Courier New" w:hAnsi="Courier New" w:cs="Courier New" w:eastAsia="Courier New"/>
                      <w:sz w:val="27"/>
                      <w:szCs w:val="2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7"/>
                      <w:szCs w:val="27"/>
                      <w:color w:val="231F1F"/>
                      <w:spacing w:val="0"/>
                      <w:w w:val="100"/>
                      <w:position w:val="2"/>
                    </w:rPr>
                    <w:t>13</w:t>
                  </w:r>
                  <w:r>
                    <w:rPr>
                      <w:rFonts w:ascii="Courier New" w:hAnsi="Courier New" w:cs="Courier New" w:eastAsia="Courier New"/>
                      <w:sz w:val="27"/>
                      <w:szCs w:val="2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20007pt;margin-top:194.580002pt;width:68.4pt;height:70.38pt;mso-position-horizontal-relative:page;mso-position-vertical-relative:page;z-index:-344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6pt;margin-top:739.5pt;width:13pt;height:15.5pt;mso-position-horizontal-relative:page;mso-position-vertical-relative:page;z-index:-3444" type="#_x0000_t75">
            <v:imagedata r:id="rId79" o:title=""/>
          </v:shape>
        </w:pict>
      </w:r>
      <w:r>
        <w:rPr/>
        <w:pict>
          <v:group style="position:absolute;margin-left:125.780701pt;margin-top:114.974976pt;width:344.794297pt;height:587.024979pt;mso-position-horizontal-relative:page;mso-position-vertical-relative:page;z-index:-3443" coordorigin="2516,2299" coordsize="6896,11740">
            <v:shape style="position:absolute;left:3260;top:2299;width:6151;height:11740" type="#_x0000_t75">
              <v:imagedata r:id="rId80" o:title=""/>
            </v:shape>
            <v:group style="position:absolute;left:2526;top:3668;width:812;height:549" coordorigin="2526,3668" coordsize="812,549">
              <v:shape style="position:absolute;left:2526;top:3668;width:812;height:549" coordorigin="2526,3668" coordsize="812,549" path="m3337,4217l2526,3668e" filled="f" stroked="t" strokeweight="1pt" strokecolor="#D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517807pt;margin-top:50.452747pt;width:210.57201pt;height:60.103147pt;mso-position-horizontal-relative:page;mso-position-vertical-relative:page;z-index:-3442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430901pt;margin-top:110.426598pt;width:64.993957pt;height:71.6pt;mso-position-horizontal-relative:page;mso-position-vertical-relative:page;z-index:-3441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3.580017pt;width:16.196001pt;height:16pt;mso-position-horizontal-relative:page;mso-position-vertical-relative:page;z-index:-3440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69.919998pt;margin-top:168.479996pt;width:69.839996pt;height:120.239998pt;mso-position-horizontal-relative:page;mso-position-vertical-relative:page;z-index:-3439" type="#_x0000_t75">
            <v:imagedata r:id="rId81" o:title=""/>
          </v:shape>
        </w:pict>
      </w:r>
      <w:r>
        <w:rPr/>
        <w:pict>
          <v:shape style="position:absolute;margin-left:349.200012pt;margin-top:169.920013pt;width:63.360001pt;height:129.600006pt;mso-position-horizontal-relative:page;mso-position-vertical-relative:page;z-index:-3438" type="#_x0000_t75">
            <v:imagedata r:id="rId82" o:title=""/>
          </v:shape>
        </w:pict>
      </w:r>
      <w:r>
        <w:rPr/>
        <w:pict>
          <v:shape style="position:absolute;margin-left:169.919998pt;margin-top:360.720001pt;width:69.839996pt;height:120.239998pt;mso-position-horizontal-relative:page;mso-position-vertical-relative:page;z-index:-3437" type="#_x0000_t75">
            <v:imagedata r:id="rId83" o:title=""/>
          </v:shape>
        </w:pict>
      </w:r>
      <w:r>
        <w:rPr/>
        <w:pict>
          <v:shape style="position:absolute;margin-left:338.399994pt;margin-top:369.359985pt;width:84.959999pt;height:129.600006pt;mso-position-horizontal-relative:page;mso-position-vertical-relative:page;z-index:-3436" type="#_x0000_t75">
            <v:imagedata r:id="rId84" o:title=""/>
          </v:shape>
        </w:pict>
      </w:r>
      <w:r>
        <w:rPr/>
        <w:pict>
          <v:shape style="position:absolute;margin-left:171.360001pt;margin-top:556.559998pt;width:69.480003pt;height:120.239998pt;mso-position-horizontal-relative:page;mso-position-vertical-relative:page;z-index:-3435" type="#_x0000_t75">
            <v:imagedata r:id="rId85" o:title=""/>
          </v:shape>
        </w:pict>
      </w:r>
      <w:r>
        <w:rPr/>
        <w:pict>
          <v:shape style="position:absolute;margin-left:357.839996pt;margin-top:558.720032pt;width:62.639999pt;height:138.240005pt;mso-position-horizontal-relative:page;mso-position-vertical-relative:page;z-index:-3434" type="#_x0000_t75">
            <v:imagedata r:id="rId8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7.559998pt;margin-top:52.362762pt;width:239.530011pt;height:59.19799pt;mso-position-horizontal-relative:page;mso-position-vertical-relative:page;z-index:-3433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59" w:right="872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240" w:lineRule="auto"/>
                    <w:ind w:left="1665" w:right="1591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11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3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6.039978pt;margin-top:743.271179pt;width:16.784001pt;height:16pt;mso-position-horizontal-relative:page;mso-position-vertical-relative:page;z-index:-3432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left="20" w:right="-62"/>
                    <w:jc w:val="left"/>
                    <w:rPr>
                      <w:rFonts w:ascii="Courier New" w:hAnsi="Courier New" w:cs="Courier New" w:eastAsia="Courier New"/>
                      <w:sz w:val="28"/>
                      <w:szCs w:val="28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8"/>
                      <w:szCs w:val="28"/>
                      <w:color w:val="231F1F"/>
                      <w:spacing w:val="0"/>
                      <w:w w:val="100"/>
                      <w:position w:val="2"/>
                    </w:rPr>
                    <w:t>15</w:t>
                  </w:r>
                  <w:r>
                    <w:rPr>
                      <w:rFonts w:ascii="Courier New" w:hAnsi="Courier New" w:cs="Courier New" w:eastAsia="Courier New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9.5pt;margin-top:741.5pt;width:18.5pt;height:14.5pt;mso-position-horizontal-relative:page;mso-position-vertical-relative:page;z-index:-3431" type="#_x0000_t75">
            <v:imagedata r:id="rId87" o:title=""/>
          </v:shape>
        </w:pict>
      </w:r>
      <w:r>
        <w:rPr/>
        <w:pict>
          <v:group style="position:absolute;margin-left:140.757401pt;margin-top:166.577759pt;width:314.8786pt;height:536.017241pt;mso-position-horizontal-relative:page;mso-position-vertical-relative:page;z-index:-3430" coordorigin="2815,3332" coordsize="6298,10720">
            <v:shape style="position:absolute;left:3487;top:3332;width:5625;height:10720" type="#_x0000_t75">
              <v:imagedata r:id="rId88" o:title=""/>
            </v:shape>
            <v:group style="position:absolute;left:2825;top:3509;width:1415;height:851" coordorigin="2825,3509" coordsize="1415,851">
              <v:shape style="position:absolute;left:2825;top:3509;width:1415;height:851" coordorigin="2825,3509" coordsize="1415,851" path="m4240,4360l2825,3509e" filled="f" stroked="t" strokeweight="1pt" strokecolor="#D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017807pt;margin-top:51.025146pt;width:210.57201pt;height:60.103147pt;mso-position-horizontal-relative:page;mso-position-vertical-relative:page;z-index:-3429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005898pt;margin-top:124.999001pt;width:64.993957pt;height:71.6pt;mso-position-horizontal-relative:page;mso-position-vertical-relative:page;z-index:-3428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2.580017pt;width:16.196001pt;height:16pt;mso-position-horizontal-relative:page;mso-position-vertical-relative:page;z-index:-342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67.039993pt;margin-top:201.599976pt;width:74.879997pt;height:77.760002pt;mso-position-horizontal-relative:page;mso-position-vertical-relative:page;z-index:-3426" type="#_x0000_t75">
            <v:imagedata r:id="rId89" o:title=""/>
          </v:shape>
        </w:pict>
      </w:r>
      <w:r>
        <w:rPr/>
        <w:pict>
          <v:shape style="position:absolute;margin-left:355.679993pt;margin-top:190.800003pt;width:67.680pt;height:104.760002pt;mso-position-horizontal-relative:page;mso-position-vertical-relative:page;z-index:-3425" type="#_x0000_t75">
            <v:imagedata r:id="rId90" o:title=""/>
          </v:shape>
        </w:pict>
      </w:r>
      <w:r>
        <w:rPr/>
        <w:pict>
          <v:shape style="position:absolute;margin-left:170.639999pt;margin-top:386.640015pt;width:75.959999pt;height:78.839996pt;mso-position-horizontal-relative:page;mso-position-vertical-relative:page;z-index:-3424" type="#_x0000_t75">
            <v:imagedata r:id="rId91" o:title=""/>
          </v:shape>
        </w:pict>
      </w:r>
      <w:r>
        <w:rPr/>
        <w:pict>
          <v:shape style="position:absolute;margin-left:357.839996pt;margin-top:377.279999pt;width:70.199997pt;height:97.919998pt;mso-position-horizontal-relative:page;mso-position-vertical-relative:page;z-index:-3423" type="#_x0000_t75">
            <v:imagedata r:id="rId92" o:title=""/>
          </v:shape>
        </w:pict>
      </w:r>
      <w:r>
        <w:rPr/>
        <w:pict>
          <v:shape style="position:absolute;margin-left:164.880005pt;margin-top:584.640015pt;width:74.879997pt;height:76.680pt;mso-position-horizontal-relative:page;mso-position-vertical-relative:page;z-index:-3422" type="#_x0000_t75">
            <v:imagedata r:id="rId93" o:title=""/>
          </v:shape>
        </w:pict>
      </w:r>
      <w:r>
        <w:rPr/>
        <w:pict>
          <v:shape style="position:absolute;margin-left:352.079987pt;margin-top:570.23999pt;width:68.400002pt;height:106.559998pt;mso-position-horizontal-relative:page;mso-position-vertical-relative:page;z-index:-3421" type="#_x0000_t75">
            <v:imagedata r:id="rId9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720001pt;margin-top:52.362762pt;width:239.619651pt;height:59.19799pt;mso-position-horizontal-relative:page;mso-position-vertical-relative:page;z-index:-3420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59" w:right="869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5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5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240" w:lineRule="auto"/>
                    <w:ind w:left="1665" w:right="1593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11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3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6.039978pt;margin-top:742.903748pt;width:17.138001pt;height:16.5pt;mso-position-horizontal-relative:page;mso-position-vertical-relative:page;z-index:-3419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left="20" w:right="-63"/>
                    <w:jc w:val="left"/>
                    <w:rPr>
                      <w:rFonts w:ascii="Courier New" w:hAnsi="Courier New" w:cs="Courier New" w:eastAsia="Courier New"/>
                      <w:sz w:val="29"/>
                      <w:szCs w:val="2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9"/>
                      <w:szCs w:val="29"/>
                      <w:color w:val="231F1F"/>
                      <w:spacing w:val="0"/>
                      <w:w w:val="100"/>
                      <w:position w:val="2"/>
                    </w:rPr>
                    <w:t>17</w:t>
                  </w:r>
                  <w:r>
                    <w:rPr>
                      <w:rFonts w:ascii="Courier New" w:hAnsi="Courier New" w:cs="Courier New" w:eastAsia="Courier New"/>
                      <w:sz w:val="29"/>
                      <w:szCs w:val="2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8pt;margin-top:742pt;width:20pt;height:14pt;mso-position-horizontal-relative:page;mso-position-vertical-relative:page;z-index:-3418" type="#_x0000_t75">
            <v:imagedata r:id="rId95" o:title=""/>
          </v:shape>
        </w:pict>
      </w:r>
      <w:r>
        <w:rPr/>
        <w:pict>
          <v:shape style="position:absolute;margin-left:172.902512pt;margin-top:151.161255pt;width:287.145004pt;height:542.902496pt;mso-position-horizontal-relative:page;mso-position-vertical-relative:page;z-index:-3417" type="#_x0000_t75">
            <v:imagedata r:id="rId96" o:title=""/>
          </v:shape>
        </w:pict>
      </w:r>
      <w:r>
        <w:rPr/>
        <w:pict>
          <v:group style="position:absolute;margin-left:125.855698pt;margin-top:220.987pt;width:40.582pt;height:27.457pt;mso-position-horizontal-relative:page;mso-position-vertical-relative:page;z-index:-3416" coordorigin="2517,4420" coordsize="812,549">
            <v:shape style="position:absolute;left:2517;top:4420;width:812;height:549" coordorigin="2517,4420" coordsize="812,549" path="m3329,4969l2517,4420e" filled="f" stroked="t" strokeweight="1pt" strokecolor="#D6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2.267807pt;margin-top:51.025146pt;width:210.57201pt;height:60.103147pt;mso-position-horizontal-relative:page;mso-position-vertical-relative:page;z-index:-3415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005898pt;margin-top:148pt;width:64.993957pt;height:71.6pt;mso-position-horizontal-relative:page;mso-position-vertical-relative:page;z-index:-3414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2.490112pt;width:16.196001pt;height:16pt;mso-position-horizontal-relative:page;mso-position-vertical-relative:page;z-index:-3413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46.880005pt;margin-top:147.600006pt;width:82.440002pt;height:129.600006pt;mso-position-horizontal-relative:page;mso-position-vertical-relative:page;z-index:-3412" type="#_x0000_t75">
            <v:imagedata r:id="rId97" o:title=""/>
          </v:shape>
        </w:pict>
      </w:r>
      <w:r>
        <w:rPr/>
        <w:pict>
          <v:shape style="position:absolute;margin-left:339.839996pt;margin-top:156.23999pt;width:112.32pt;height:126.720001pt;mso-position-horizontal-relative:page;mso-position-vertical-relative:page;z-index:-3411" type="#_x0000_t75">
            <v:imagedata r:id="rId98" o:title=""/>
          </v:shape>
        </w:pict>
      </w:r>
      <w:r>
        <w:rPr/>
        <w:pict>
          <v:shape style="position:absolute;margin-left:146.880005pt;margin-top:357.839996pt;width:82.440002pt;height:128.880005pt;mso-position-horizontal-relative:page;mso-position-vertical-relative:page;z-index:-3410" type="#_x0000_t75">
            <v:imagedata r:id="rId99" o:title=""/>
          </v:shape>
        </w:pict>
      </w:r>
      <w:r>
        <w:rPr/>
        <w:pict>
          <v:shape style="position:absolute;margin-left:354.23999pt;margin-top:363.600006pt;width:77.760002pt;height:130.679993pt;mso-position-horizontal-relative:page;mso-position-vertical-relative:page;z-index:-3409" type="#_x0000_t75">
            <v:imagedata r:id="rId100" o:title=""/>
          </v:shape>
        </w:pict>
      </w:r>
      <w:r>
        <w:rPr/>
        <w:pict>
          <v:shape style="position:absolute;margin-left:141.839996pt;margin-top:574.559998pt;width:83.519997pt;height:128.160004pt;mso-position-horizontal-relative:page;mso-position-vertical-relative:page;z-index:-3408" type="#_x0000_t75">
            <v:imagedata r:id="rId101" o:title=""/>
          </v:shape>
        </w:pict>
      </w:r>
      <w:r>
        <w:rPr/>
        <w:pict>
          <v:shape style="position:absolute;margin-left:326.160004pt;margin-top:580.320007pt;width:106.559998pt;height:131.759995pt;mso-position-horizontal-relative:page;mso-position-vertical-relative:page;z-index:-3407" type="#_x0000_t75">
            <v:imagedata r:id="rId10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839996pt;margin-top:54.522736pt;width:240.32345pt;height:59.19799pt;mso-position-horizontal-relative:page;mso-position-vertical-relative:page;z-index:-3406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74" w:right="873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3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6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240" w:lineRule="auto"/>
                    <w:ind w:left="1665" w:right="1601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1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23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90000"/>
                      <w:spacing w:val="0"/>
                      <w:w w:val="110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31F1F"/>
                      <w:spacing w:val="0"/>
                      <w:w w:val="102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6.039978pt;margin-top:744.358643pt;width:16.742001pt;height:15.5pt;mso-position-horizontal-relative:page;mso-position-vertical-relative:page;z-index:-3405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left="20" w:right="-60"/>
                    <w:jc w:val="left"/>
                    <w:rPr>
                      <w:rFonts w:ascii="Courier New" w:hAnsi="Courier New" w:cs="Courier New" w:eastAsia="Courier New"/>
                      <w:sz w:val="27"/>
                      <w:szCs w:val="2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7"/>
                      <w:szCs w:val="27"/>
                      <w:color w:val="231F1F"/>
                      <w:spacing w:val="0"/>
                      <w:w w:val="100"/>
                      <w:position w:val="2"/>
                    </w:rPr>
                    <w:t>19</w:t>
                  </w:r>
                  <w:r>
                    <w:rPr>
                      <w:rFonts w:ascii="Courier New" w:hAnsi="Courier New" w:cs="Courier New" w:eastAsia="Courier New"/>
                      <w:sz w:val="27"/>
                      <w:szCs w:val="2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2.5pt;margin-top:742pt;width:15.5pt;height:14pt;mso-position-horizontal-relative:page;mso-position-vertical-relative:page;z-index:-3404" type="#_x0000_t75">
            <v:imagedata r:id="rId103" o:title=""/>
          </v:shape>
        </w:pict>
      </w:r>
      <w:r>
        <w:rPr/>
        <w:pict>
          <v:group style="position:absolute;margin-left:137.865799pt;margin-top:140.999023pt;width:342.396697pt;height:572.849991pt;mso-position-horizontal-relative:page;mso-position-vertical-relative:page;z-index:-3403" coordorigin="2757,2820" coordsize="6848,11457">
            <v:shape style="position:absolute;left:2995;top:2820;width:6610;height:11457" type="#_x0000_t75">
              <v:imagedata r:id="rId104" o:title=""/>
            </v:shape>
            <v:group style="position:absolute;left:2767;top:3007;width:805;height:866" coordorigin="2767,3007" coordsize="805,866">
              <v:shape style="position:absolute;left:2767;top:3007;width:805;height:866" coordorigin="2767,3007" coordsize="805,866" path="m3573,3873l2767,3007e" filled="f" stroked="t" strokeweight="1pt" strokecolor="#D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730301pt;margin-top:53.274147pt;width:210.57201pt;height:60.103147pt;mso-position-horizontal-relative:page;mso-position-vertical-relative:page;z-index:-3402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005898pt;margin-top:107.598999pt;width:64.993957pt;height:71.6pt;mso-position-horizontal-relative:page;mso-position-vertical-relative:page;z-index:-3401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3.490112pt;width:16.191408pt;height:16pt;mso-position-horizontal-relative:page;mso-position-vertical-relative:page;z-index:-3400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82.160004pt;margin-top:182.159988pt;width:56.880001pt;height:117.360001pt;mso-position-horizontal-relative:page;mso-position-vertical-relative:page;z-index:-3399" type="#_x0000_t75">
            <v:imagedata r:id="rId105" o:title=""/>
          </v:shape>
        </w:pict>
      </w:r>
      <w:r>
        <w:rPr/>
        <w:pict>
          <v:shape style="position:absolute;margin-left:361.440002pt;margin-top:181.440002pt;width:62.639999pt;height:129.600006pt;mso-position-horizontal-relative:page;mso-position-vertical-relative:page;z-index:-3398" type="#_x0000_t75">
            <v:imagedata r:id="rId106" o:title=""/>
          </v:shape>
        </w:pict>
      </w:r>
      <w:r>
        <w:rPr/>
        <w:pict>
          <v:shape style="position:absolute;margin-left:176.399994pt;margin-top:375.119995pt;width:54pt;height:115.199997pt;mso-position-horizontal-relative:page;mso-position-vertical-relative:page;z-index:-3397" type="#_x0000_t75">
            <v:imagedata r:id="rId107" o:title=""/>
          </v:shape>
        </w:pict>
      </w:r>
      <w:r>
        <w:rPr/>
        <w:pict>
          <v:shape style="position:absolute;margin-left:366.480011pt;margin-top:369.359985pt;width:40.32pt;height:132.479996pt;mso-position-horizontal-relative:page;mso-position-vertical-relative:page;z-index:-3396" type="#_x0000_t75">
            <v:imagedata r:id="rId108" o:title=""/>
          </v:shape>
        </w:pict>
      </w:r>
      <w:r>
        <w:rPr/>
        <w:pict>
          <v:shape style="position:absolute;margin-left:178.559998pt;margin-top:570.960022pt;width:51.84pt;height:115.199997pt;mso-position-horizontal-relative:page;mso-position-vertical-relative:page;z-index:-3395" type="#_x0000_t75">
            <v:imagedata r:id="rId109" o:title=""/>
          </v:shape>
        </w:pict>
      </w:r>
      <w:r>
        <w:rPr/>
        <w:pict>
          <v:shape style="position:absolute;margin-left:352.799988pt;margin-top:570.23999pt;width:66.599998pt;height:128.520004pt;mso-position-horizontal-relative:page;mso-position-vertical-relative:page;z-index:-3394" type="#_x0000_t75">
            <v:imagedata r:id="rId1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675964pt;margin-top:54.702118pt;width:235.928297pt;height:58.938042pt;mso-position-horizontal-relative:page;mso-position-vertical-relative:page;z-index:-3393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left="961" w:right="838"/>
                    <w:jc w:val="center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0"/>
                      <w:b/>
                      <w:bCs/>
                    </w:rPr>
                    <w:t>Palm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4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FF"/>
                      <w:spacing w:val="0"/>
                      <w:w w:val="103"/>
                      <w:b/>
                      <w:bCs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9" w:lineRule="exact"/>
                    <w:ind w:left="1649" w:right="154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101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101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101"/>
                      <w:spacing w:val="0"/>
                      <w:w w:val="106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5" w:after="0" w:line="240" w:lineRule="auto"/>
                    <w:ind w:left="-20" w:right="-40"/>
                    <w:jc w:val="center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0"/>
                      <w:w w:val="102"/>
                    </w:rPr>
                    <w:t>wal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262123"/>
                      <w:spacing w:val="-2"/>
                      <w:w w:val="102"/>
                    </w:rPr>
                    <w:t>l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3D3B3B"/>
                      <w:spacing w:val="0"/>
                      <w:w w:val="79"/>
                    </w:rPr>
                    <w:t>.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9.306641pt;margin-top:743.541504pt;width:16.784001pt;height:16pt;mso-position-horizontal-relative:page;mso-position-vertical-relative:page;z-index:-3392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left="20" w:right="-62"/>
                    <w:jc w:val="left"/>
                    <w:rPr>
                      <w:rFonts w:ascii="Courier New" w:hAnsi="Courier New" w:cs="Courier New" w:eastAsia="Courier New"/>
                      <w:sz w:val="28"/>
                      <w:szCs w:val="28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8"/>
                      <w:szCs w:val="28"/>
                      <w:color w:val="262123"/>
                      <w:spacing w:val="0"/>
                      <w:w w:val="100"/>
                      <w:position w:val="2"/>
                    </w:rPr>
                    <w:t>21</w:t>
                  </w:r>
                  <w:r>
                    <w:rPr>
                      <w:rFonts w:ascii="Courier New" w:hAnsi="Courier New" w:cs="Courier New" w:eastAsia="Courier New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3pt;margin-top:729pt;width:15pt;height:27pt;mso-position-horizontal-relative:page;mso-position-vertical-relative:page;z-index:-3391" type="#_x0000_t75">
            <v:imagedata r:id="rId111" o:title=""/>
          </v:shape>
        </w:pict>
      </w:r>
      <w:r>
        <w:rPr/>
        <w:pict>
          <v:group style="position:absolute;margin-left:137.797699pt;margin-top:158.055237pt;width:322.484801pt;height:551.8125pt;mso-position-horizontal-relative:page;mso-position-vertical-relative:page;z-index:-3390" coordorigin="2756,3161" coordsize="6450,11036">
            <v:shape style="position:absolute;left:3754;top:3161;width:5451;height:11036" type="#_x0000_t75">
              <v:imagedata r:id="rId112" o:title=""/>
            </v:shape>
            <v:group style="position:absolute;left:2766;top:3528;width:1168;height:864" coordorigin="2766,3528" coordsize="1168,864">
              <v:shape style="position:absolute;left:2766;top:3528;width:1168;height:864" coordorigin="2766,3528" coordsize="1168,864" path="m3934,4392l2766,3528e" filled="f" stroked="t" strokeweight="1pt" strokecolor="#D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017807pt;margin-top:51.025146pt;width:210.57201pt;height:60.103147pt;mso-position-horizontal-relative:page;mso-position-vertical-relative:page;z-index:-3389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636" w:right="616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1463" w:right="144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005898pt;margin-top:133.600006pt;width:64.993957pt;height:71.6pt;mso-position-horizontal-relative:page;mso-position-vertical-relative:page;z-index:-3388" type="#_x0000_t202" filled="f" stroked="f">
            <v:textbox inset="0,0,0,0">
              <w:txbxContent>
                <w:p>
                  <w:pPr>
                    <w:spacing w:before="0" w:after="0" w:line="252" w:lineRule="exact"/>
                    <w:ind w:left="229" w:right="2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space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0" w:lineRule="auto"/>
                    <w:ind w:left="-1" w:right="-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knuckle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joint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means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hand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parallel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85" w:right="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60000"/>
                      <w:spacing w:val="0"/>
                      <w:w w:val="97"/>
                    </w:rPr>
                    <w:t>floor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43.580017pt;width:16.191408pt;height:16pt;mso-position-horizontal-relative:page;mso-position-vertical-relative:page;z-index:-338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4pt;margin-top:388.5pt;width:486pt;height:.1pt;mso-position-horizontal-relative:page;mso-position-vertical-relative:page;z-index:-3386" coordorigin="1080,7770" coordsize="9720,2">
            <v:shape style="position:absolute;left:1080;top:7770;width:9720;height:2" coordorigin="1080,7770" coordsize="9720,0" path="m1080,7770l10800,777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232.200012pt;margin-top:466.024994pt;width:93.999988pt;height:103.999pt;mso-position-horizontal-relative:page;mso-position-vertical-relative:page;z-index:-3385" type="#_x0000_t75">
            <v:imagedata r:id="rId113" o:title=""/>
          </v:shape>
        </w:pict>
      </w:r>
      <w:r>
        <w:rPr/>
        <w:pict>
          <v:shape style="position:absolute;margin-left:263.549988pt;margin-top:582.424377pt;width:26.999985pt;height:45.000031pt;mso-position-horizontal-relative:page;mso-position-vertical-relative:page;z-index:-3384" type="#_x0000_t75">
            <v:imagedata r:id="rId114" o:title=""/>
          </v:shape>
        </w:pict>
      </w:r>
      <w:r>
        <w:rPr/>
        <w:pict>
          <v:group style="position:absolute;margin-left:70.25pt;margin-top:480.524384pt;width:140.999pt;height:172.150025pt;mso-position-horizontal-relative:page;mso-position-vertical-relative:page;z-index:-3383" coordorigin="1405,9610" coordsize="2820,3443">
            <v:shape style="position:absolute;left:1405;top:9610;width:2820;height:1700" type="#_x0000_t75">
              <v:imagedata r:id="rId115" o:title=""/>
            </v:shape>
            <v:shape style="position:absolute;left:1931;top:11334;width:1720;height:1720" type="#_x0000_t75">
              <v:imagedata r:id="rId116" o:title=""/>
            </v:shape>
            <w10:wrap type="none"/>
          </v:group>
        </w:pict>
      </w:r>
      <w:r>
        <w:rPr/>
        <w:pict>
          <v:group style="position:absolute;margin-left:444.869873pt;margin-top:461.500946pt;width:35.880452pt;height:52.64274pt;mso-position-horizontal-relative:page;mso-position-vertical-relative:page;z-index:-3382" coordorigin="8897,9230" coordsize="718,1053">
            <v:group style="position:absolute;left:8952;top:9421;width:611;height:674" coordorigin="8952,9421" coordsize="611,674">
              <v:shape style="position:absolute;left:8952;top:9421;width:611;height:674" coordorigin="8952,9421" coordsize="611,674" path="m9562,10095l8952,9421e" filled="f" stroked="t" strokeweight="5.228290pt" strokecolor="#231F20">
                <v:path arrowok="t"/>
              </v:shape>
            </v:group>
            <v:group style="position:absolute;left:8950;top:9416;width:611;height:674" coordorigin="8950,9416" coordsize="611,674">
              <v:shape style="position:absolute;left:8950;top:9416;width:611;height:674" coordorigin="8950,9416" coordsize="611,674" path="m9561,9416l8950,10090e" filled="f" stroked="t" strokeweight="5.228290pt" strokecolor="#231F20">
                <v:path arrowok="t"/>
              </v:shape>
            </v:group>
            <v:group style="position:absolute;left:9258;top:9280;width:2;height:953" coordorigin="9258,9280" coordsize="2,953">
              <v:shape style="position:absolute;left:9258;top:9280;width:2;height:953" coordorigin="9258,9280" coordsize="0,953" path="m9258,9280l9258,10233e" filled="f" stroked="t" strokeweight="4.996127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pt;margin-top:738.5pt;width:28.5pt;height:17.5pt;mso-position-horizontal-relative:page;mso-position-vertical-relative:page;z-index:-3381" type="#_x0000_t75">
            <v:imagedata r:id="rId117" o:title=""/>
          </v:shape>
        </w:pict>
      </w:r>
      <w:r>
        <w:rPr/>
        <w:pict>
          <v:shape style="position:absolute;margin-left:224.5pt;margin-top:106pt;width:17pt;height:19pt;mso-position-horizontal-relative:page;mso-position-vertical-relative:page;z-index:-3380" type="#_x0000_t75">
            <v:imagedata r:id="rId118" o:title=""/>
          </v:shape>
        </w:pict>
      </w:r>
      <w:r>
        <w:rPr/>
        <w:pict>
          <v:shape style="position:absolute;margin-left:220.5pt;margin-top:145pt;width:23pt;height:23pt;mso-position-horizontal-relative:page;mso-position-vertical-relative:page;z-index:-3379" type="#_x0000_t75">
            <v:imagedata r:id="rId119" o:title=""/>
          </v:shape>
        </w:pict>
      </w:r>
      <w:r>
        <w:rPr/>
        <w:pict>
          <v:shape style="position:absolute;margin-left:219pt;margin-top:179.454529pt;width:26pt;height:26pt;mso-position-horizontal-relative:page;mso-position-vertical-relative:page;z-index:-3378" type="#_x0000_t75">
            <v:imagedata r:id="rId120" o:title=""/>
          </v:shape>
        </w:pict>
      </w:r>
      <w:r>
        <w:rPr/>
        <w:pict>
          <v:shape style="position:absolute;margin-left:219.5pt;margin-top:221.046005pt;width:27pt;height:24.999471pt;mso-position-horizontal-relative:page;mso-position-vertical-relative:page;z-index:-3377" type="#_x0000_t75">
            <v:imagedata r:id="rId121" o:title=""/>
          </v:shape>
        </w:pict>
      </w:r>
      <w:r>
        <w:rPr/>
        <w:pict>
          <v:shape style="position:absolute;margin-left:222.5pt;margin-top:261.5pt;width:21pt;height:22pt;mso-position-horizontal-relative:page;mso-position-vertical-relative:page;z-index:-3376" type="#_x0000_t75">
            <v:imagedata r:id="rId122" o:title=""/>
          </v:shape>
        </w:pict>
      </w:r>
      <w:r>
        <w:rPr/>
        <w:pict>
          <v:shape style="position:absolute;margin-left:224pt;margin-top:303pt;width:22pt;height:20pt;mso-position-horizontal-relative:page;mso-position-vertical-relative:page;z-index:-3375" type="#_x0000_t75">
            <v:imagedata r:id="rId12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7.976593pt;margin-top:51.025146pt;width:15.347658pt;height:26pt;mso-position-horizontal-relative:page;mso-position-vertical-relative:page;z-index:-337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7.992599pt;margin-top:51.025146pt;width:198.031264pt;height:26pt;mso-position-horizontal-relative:page;mso-position-vertical-relative:page;z-index:-337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1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8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108.830307pt;width:50.911945pt;height:15pt;mso-position-horizontal-relative:page;mso-position-vertical-relative:page;z-index:-3372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2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ouch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148.830307pt;width:51.856883pt;height:15pt;mso-position-horizontal-relative:page;mso-position-vertical-relative:page;z-index:-3371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Grasp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188.830307pt;width:67.046826pt;height:15pt;mso-position-horizontal-relative:page;mso-position-vertical-relative:page;z-index:-3370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228.830307pt;width:49.685984pt;height:15pt;mso-position-horizontal-relative:page;mso-position-vertical-relative:page;z-index:-3369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4.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Strike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268.830322pt;width:50.415965pt;height:15pt;mso-position-horizontal-relative:page;mso-position-vertical-relative:page;z-index:-3368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5.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Brush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pt;margin-top:308.830322pt;width:40.304147pt;height:15pt;mso-position-horizontal-relative:page;mso-position-vertical-relative:page;z-index:-3367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6.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Rub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6.395996pt;margin-top:522.682251pt;width:72.216131pt;height:26.0pt;mso-position-horizontal-relative:page;mso-position-vertical-relative:page;z-index:-3366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-35"/>
                    </w:rPr>
                    <w:t>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ouch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9.499512pt;margin-top:572.006042pt;width:146.019754pt;height:32pt;mso-position-horizontal-relative:page;mso-position-vertical-relative:page;z-index:-336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8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ouch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asterisk.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9.499512pt;margin-top:626.006042pt;width:146.194504pt;height:50.0pt;mso-position-horizontal-relative:page;mso-position-vertical-relative:page;z-index:-336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ouc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define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3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cont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anothe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par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bod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7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1.782799pt;margin-top:661.272400pt;width:36.234378pt;height:16.0pt;mso-position-horizontal-relative:page;mso-position-vertical-relative:page;z-index:-336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7"/>
                    </w:rPr>
                    <w:t>more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941406pt;margin-top:661.272400pt;width:47.117192pt;height:16.0pt;mso-position-horizontal-relative:page;mso-position-vertical-relative:page;z-index:-336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11"/>
                    </w:rPr>
                    <w:t>school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3361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2pt;margin-top:388.998993pt;width:486pt;height:.1pt;mso-position-horizontal-relative:page;mso-position-vertical-relative:page;z-index:-3360" coordorigin="1440,7780" coordsize="9720,2">
            <v:shape style="position:absolute;left:1440;top:7780;width:9720;height:2" coordorigin="1440,7780" coordsize="9720,0" path="m1440,7780l11160,778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92pt;margin-top:77.999023pt;width:92pt;height:128pt;mso-position-horizontal-relative:page;mso-position-vertical-relative:page;z-index:-3359" type="#_x0000_t75">
            <v:imagedata r:id="rId124" o:title=""/>
          </v:shape>
        </w:pict>
      </w:r>
      <w:r>
        <w:rPr/>
        <w:pict>
          <v:shape style="position:absolute;margin-left:245.649994pt;margin-top:86.499023pt;width:79.0pt;height:111pt;mso-position-horizontal-relative:page;mso-position-vertical-relative:page;z-index:-3358" type="#_x0000_t75">
            <v:imagedata r:id="rId125" o:title=""/>
          </v:shape>
        </w:pict>
      </w:r>
      <w:r>
        <w:rPr/>
        <w:pict>
          <v:shape style="position:absolute;margin-left:96.800003pt;margin-top:225.399002pt;width:85.999pt;height:58.5pt;mso-position-horizontal-relative:page;mso-position-vertical-relative:page;z-index:-3357" type="#_x0000_t75">
            <v:imagedata r:id="rId126" o:title=""/>
          </v:shape>
        </w:pict>
      </w:r>
      <w:r>
        <w:rPr/>
        <w:pict>
          <v:shape style="position:absolute;margin-left:242.5pt;margin-top:210.799011pt;width:86pt;height:85.999985pt;mso-position-horizontal-relative:page;mso-position-vertical-relative:page;z-index:-3356" type="#_x0000_t75">
            <v:imagedata r:id="rId127" o:title=""/>
          </v:shape>
        </w:pict>
      </w:r>
      <w:r>
        <w:rPr/>
        <w:pict>
          <v:shape style="position:absolute;margin-left:210.950012pt;margin-top:457.248993pt;width:152pt;height:107.0pt;mso-position-horizontal-relative:page;mso-position-vertical-relative:page;z-index:-3355" type="#_x0000_t75">
            <v:imagedata r:id="rId128" o:title=""/>
          </v:shape>
        </w:pict>
      </w:r>
      <w:r>
        <w:rPr/>
        <w:pict>
          <v:shape style="position:absolute;margin-left:441.792999pt;margin-top:459.998993pt;width:57.424758pt;height:55.499993pt;mso-position-horizontal-relative:page;mso-position-vertical-relative:page;z-index:-3354" type="#_x0000_t75">
            <v:imagedata r:id="rId129" o:title=""/>
          </v:shape>
        </w:pict>
      </w:r>
      <w:r>
        <w:rPr/>
        <w:pict>
          <v:shape style="position:absolute;margin-left:92.100006pt;margin-top:415.998993pt;width:95pt;height:157.0pt;mso-position-horizontal-relative:page;mso-position-vertical-relative:page;z-index:-3353" type="#_x0000_t75">
            <v:imagedata r:id="rId130" o:title=""/>
          </v:shape>
        </w:pict>
      </w:r>
      <w:r>
        <w:rPr/>
        <w:pict>
          <v:shape style="position:absolute;margin-left:96.200012pt;margin-top:583.248962pt;width:86pt;height:91.0pt;mso-position-horizontal-relative:page;mso-position-vertical-relative:page;z-index:-3352" type="#_x0000_t75">
            <v:imagedata r:id="rId131" o:title=""/>
          </v:shape>
        </w:pict>
      </w:r>
      <w:r>
        <w:rPr/>
        <w:pict>
          <v:shape style="position:absolute;margin-left:241.850006pt;margin-top:576.498962pt;width:86.0pt;height:86pt;mso-position-horizontal-relative:page;mso-position-vertical-relative:page;z-index:-3351" type="#_x0000_t75">
            <v:imagedata r:id="rId132" o:title=""/>
          </v:shape>
        </w:pict>
      </w:r>
      <w:r>
        <w:rPr/>
        <w:pict>
          <v:shape style="position:absolute;margin-left:533.5pt;margin-top:740.5pt;width:24.5pt;height:15.5pt;mso-position-horizontal-relative:page;mso-position-vertical-relative:page;z-index:-3350" type="#_x0000_t75">
            <v:imagedata r:id="rId133" o:title=""/>
          </v:shape>
        </w:pict>
      </w:r>
      <w:r>
        <w:rPr/>
        <w:pict>
          <v:group style="position:absolute;margin-left:453.324158pt;margin-top:112.799011pt;width:40.318842pt;height:38.999989pt;mso-position-horizontal-relative:page;mso-position-vertical-relative:page;z-index:-3349" coordorigin="9066,2256" coordsize="806,780">
            <v:shape style="position:absolute;left:9066;top:2256;width:715;height:780" type="#_x0000_t75">
              <v:imagedata r:id="rId134" o:title=""/>
            </v:shape>
            <v:shape style="position:absolute;left:9269;top:2590;width:604;height:101" type="#_x0000_t75">
              <v:imagedata r:id="rId135" o:title=""/>
            </v:shape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9.649994pt;margin-top:163.224045pt;width:145.992354pt;height:74.223776pt;mso-position-horizontal-relative:page;mso-position-vertical-relative:page;z-index:-3348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66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6"/>
                    </w:rPr>
                    <w:t>Grasp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Grasp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crossed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lines.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9.649994pt;margin-top:259.447815pt;width:146.013742pt;height:68.379371pt;mso-position-horizontal-relative:page;mso-position-vertical-relative:page;z-index:-334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5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ras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define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1" w:after="0" w:line="360" w:lineRule="exact"/>
                    <w:ind w:left="20" w:right="-48"/>
                    <w:jc w:val="both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grasping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pinching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body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prop,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clothing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7.159203pt;margin-top:314.511536pt;width:42.681644pt;height:14pt;mso-position-horizontal-relative:page;mso-position-vertical-relative:page;z-index:-334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8"/>
                    </w:rPr>
                    <w:t>earring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9.997101pt;margin-top:314.511536pt;width:92.005868pt;height:14pt;mso-position-horizontal-relative:page;mso-position-vertical-relative:page;z-index:-334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0"/>
                    </w:rPr>
                    <w:t>congratulations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024994pt;margin-top:535.024048pt;width:146.005680pt;height:95.723776pt;mso-position-horizontal-relative:page;mso-position-vertical-relative:page;z-index:-334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473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writ-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lines.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024994pt;margin-top:652.747803pt;width:146.000007pt;height:50.0pt;mso-position-horizontal-relative:page;mso-position-vertical-relative:page;z-index:-334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defined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6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tacting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fingers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parts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bod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8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830299pt;margin-top:690.161499pt;width:58.689459pt;height:14pt;mso-position-horizontal-relative:page;mso-position-vertical-relative:page;z-index:-334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7"/>
                    </w:rPr>
                    <w:t>disappear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1.694305pt;margin-top:690.561523pt;width:49.361333pt;height:14pt;mso-position-horizontal-relative:page;mso-position-vertical-relative:page;z-index:-334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7"/>
                    </w:rPr>
                    <w:t>America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808601pt;margin-top:743.349182pt;width:16.196001pt;height:16pt;mso-position-horizontal-relative:page;mso-position-vertical-relative:page;z-index:-3340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00.639099pt;margin-top:98.428589pt;width:98.0pt;height:116pt;mso-position-horizontal-relative:page;mso-position-vertical-relative:page;z-index:-3339" type="#_x0000_t75">
            <v:imagedata r:id="rId136" o:title=""/>
          </v:shape>
        </w:pict>
      </w:r>
      <w:r>
        <w:rPr/>
        <w:pict>
          <v:shape style="position:absolute;margin-left:88.700012pt;margin-top:438.35614pt;width:85pt;height:132pt;mso-position-horizontal-relative:page;mso-position-vertical-relative:page;z-index:-3338" type="#_x0000_t75">
            <v:imagedata r:id="rId137" o:title=""/>
          </v:shape>
        </w:pict>
      </w:r>
      <w:r>
        <w:rPr/>
        <w:pict>
          <v:shape style="position:absolute;margin-left:97.289124pt;margin-top:222.928589pt;width:86.0pt;height:86pt;mso-position-horizontal-relative:page;mso-position-vertical-relative:page;z-index:-3337" type="#_x0000_t75">
            <v:imagedata r:id="rId138" o:title=""/>
          </v:shape>
        </w:pict>
      </w:r>
      <w:r>
        <w:rPr/>
        <w:pict>
          <v:shape style="position:absolute;margin-left:99.950012pt;margin-top:589.456116pt;width:85.998988pt;height:85.999854pt;mso-position-horizontal-relative:page;mso-position-vertical-relative:page;z-index:-3336" type="#_x0000_t75">
            <v:imagedata r:id="rId139" o:title=""/>
          </v:shape>
        </w:pict>
      </w:r>
      <w:r>
        <w:rPr/>
        <w:pict>
          <v:shape style="position:absolute;margin-left:215.549988pt;margin-top:466.85614pt;width:121pt;height:89pt;mso-position-horizontal-relative:page;mso-position-vertical-relative:page;z-index:-3335" type="#_x0000_t75">
            <v:imagedata r:id="rId140" o:title=""/>
          </v:shape>
        </w:pict>
      </w:r>
      <w:r>
        <w:rPr/>
        <w:pict>
          <v:shape style="position:absolute;margin-left:223.189087pt;margin-top:112.278564pt;width:94pt;height:101pt;mso-position-horizontal-relative:page;mso-position-vertical-relative:page;z-index:-3334" type="#_x0000_t75">
            <v:imagedata r:id="rId141" o:title=""/>
          </v:shape>
        </w:pict>
      </w:r>
      <w:r>
        <w:rPr/>
        <w:pict>
          <v:shape style="position:absolute;margin-left:228.839111pt;margin-top:221.779007pt;width:85.998889pt;height:85.999pt;mso-position-horizontal-relative:page;mso-position-vertical-relative:page;z-index:-3333" type="#_x0000_t75">
            <v:imagedata r:id="rId142" o:title=""/>
          </v:shape>
        </w:pict>
      </w:r>
      <w:r>
        <w:rPr/>
        <w:pict>
          <v:shape style="position:absolute;margin-left:230.149963pt;margin-top:590.306091pt;width:86pt;height:86pt;mso-position-horizontal-relative:page;mso-position-vertical-relative:page;z-index:-3332" type="#_x0000_t75">
            <v:imagedata r:id="rId143" o:title=""/>
          </v:shape>
        </w:pict>
      </w:r>
      <w:r>
        <w:rPr/>
        <w:pict>
          <v:group style="position:absolute;margin-left:54pt;margin-top:391.998993pt;width:486pt;height:.1pt;mso-position-horizontal-relative:page;mso-position-vertical-relative:page;z-index:-3331" coordorigin="1080,7840" coordsize="9720,2">
            <v:shape style="position:absolute;left:1080;top:7840;width:9720;height:2" coordorigin="1080,7840" coordsize="9720,0" path="m1080,7840l10800,7840e" filled="f" stroked="t" strokeweight="2pt" strokecolor="#0000FF">
              <v:path arrowok="t"/>
            </v:shape>
          </v:group>
          <w10:wrap type="none"/>
        </w:pict>
      </w:r>
      <w:r>
        <w:rPr/>
        <w:pict>
          <v:group style="position:absolute;margin-left:436.999603pt;margin-top:462.996185pt;width:46.912799pt;height:46.901141pt;mso-position-horizontal-relative:page;mso-position-vertical-relative:page;z-index:-3330" coordorigin="8740,9260" coordsize="938,938">
            <v:group style="position:absolute;left:8784;top:9303;width:851;height:851" coordorigin="8784,9303" coordsize="851,851">
              <v:shape style="position:absolute;left:8784;top:9303;width:851;height:851" coordorigin="8784,9303" coordsize="851,851" path="m9209,10154l9278,10149,9344,10133,9405,10107,9460,10072,9510,10030,9553,9980,9587,9924,9613,9863,9629,9798,9635,9729,9633,9694,9622,9627,9601,9563,9571,9505,9532,9452,9486,9406,9433,9367,9375,9337,9311,9316,9244,9305,9209,9303,9174,9305,9107,9316,9043,9337,8985,9367,8932,9406,8886,9452,8847,9505,8817,9563,8796,9627,8785,9694,8784,9729,8785,9764,8796,9831,8817,9895,8847,9953,8886,10006,8932,10052,8985,10091,9043,10121,9107,10142,9174,10153,9209,10154xe" filled="f" stroked="t" strokeweight="4.353276pt" strokecolor="#231F20">
                <v:path arrowok="t"/>
              </v:shape>
            </v:group>
            <v:group style="position:absolute;left:9014;top:9530;width:404;height:404" coordorigin="9014,9530" coordsize="404,404">
              <v:shape style="position:absolute;left:9014;top:9530;width:404;height:404" coordorigin="9014,9530" coordsize="404,404" path="m9215,9934l9152,9924,9096,9894,9052,9848,9024,9787,9014,9714,9017,9693,9040,9632,9080,9583,9136,9548,9203,9531,9228,9530,9251,9533,9312,9554,9363,9594,9399,9649,9416,9715,9418,9739,9416,9762,9395,9825,9356,9877,9303,9914,9238,9933,9215,9934e" filled="t" fillcolor="#000000" stroked="f">
                <v:path arrowok="t"/>
                <v:fill/>
              </v:shape>
            </v:group>
            <v:group style="position:absolute;left:9014;top:9530;width:404;height:404" coordorigin="9014,9530" coordsize="404,404">
              <v:shape style="position:absolute;left:9014;top:9530;width:404;height:404" coordorigin="9014,9530" coordsize="404,404" path="m9215,9934l9282,9923,9340,9891,9384,9844,9411,9784,9418,9739,9416,9715,9399,9649,9363,9594,9312,9554,9251,9533,9228,9530,9203,9531,9136,9548,9080,9583,9040,9632,9017,9693,9014,9714,9015,9740,9031,9809,9066,9865,9114,9906,9173,9930,9215,9934xe" filled="f" stroked="t" strokeweight="1.01453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pt;margin-top:740.5pt;width:25.5pt;height:15.5pt;mso-position-horizontal-relative:page;mso-position-vertical-relative:page;z-index:-3329" type="#_x0000_t75">
            <v:imagedata r:id="rId144" o:title=""/>
          </v:shape>
        </w:pict>
      </w:r>
      <w:r>
        <w:rPr/>
        <w:pict>
          <v:shape style="position:absolute;margin-left:438.5pt;margin-top:100.286003pt;width:48.03pt;height:48.326pt;mso-position-horizontal-relative:page;mso-position-vertical-relative:page;z-index:-3328" type="#_x0000_t75">
            <v:imagedata r:id="rId1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9.774811pt;margin-top:161.596542pt;width:146.289836pt;height:92.223776pt;mso-position-horizontal-relative:page;mso-position-vertical-relative:page;z-index:-3327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93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8"/>
                    </w:rPr>
                    <w:t>Strike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Strik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crossin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lines.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9.774811pt;margin-top:275.820313pt;width:146.423663pt;height:50.0pt;mso-position-horizontal-relative:page;mso-position-vertical-relative:page;z-index:-332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rik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define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5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contactin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0"/>
                    </w:rPr>
                    <w:t>force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2.259003pt;margin-top:312.791138pt;width:16.660158pt;height:14pt;mso-position-horizontal-relative:page;mso-position-vertical-relative:page;z-index:-332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5"/>
                    </w:rPr>
                    <w:t>hit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908203pt;margin-top:312.791138pt;width:26.011721pt;height:14pt;mso-position-horizontal-relative:page;mso-position-vertical-relative:page;z-index:-332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9"/>
                    </w:rPr>
                    <w:t>clap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274994pt;margin-top:522.981262pt;width:113.505517pt;height:56.223776pt;mso-position-horizontal-relative:page;mso-position-vertical-relative:page;z-index:-332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67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Brush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Brus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Contac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6.086487pt;margin-top:565.205017pt;width:27.188493pt;height:14pt;mso-position-horizontal-relative:page;mso-position-vertical-relative:page;z-index:-332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wri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274994pt;margin-top:583.205017pt;width:146.009990pt;height:32pt;mso-position-horizontal-relative:page;mso-position-vertical-relative:page;z-index:-332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circl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cente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274994pt;margin-top:637.205017pt;width:147.666084pt;height:32.0pt;mso-position-horizontal-relative:page;mso-position-vertical-relative:page;z-index:-332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tabs>
                      <w:tab w:pos="980" w:val="left"/>
                      <w:tab w:pos="1420" w:val="left"/>
                      <w:tab w:pos="260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</w:rPr>
                    <w:t>Br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56"/>
                    <w:jc w:val="left"/>
                    <w:tabs>
                      <w:tab w:pos="1620" w:val="left"/>
                      <w:tab w:pos="236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4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t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4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t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4"/>
                    </w:rPr>
                    <w:t>firs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274994pt;margin-top:673.205017pt;width:101.121832pt;height:14pt;mso-position-horizontal-relative:page;mso-position-vertical-relative:page;z-index:-331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tabs>
                      <w:tab w:pos="150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442993pt;margin-top:673.205017pt;width:33.947471pt;height:14pt;mso-position-horizontal-relative:page;mso-position-vertical-relative:page;z-index:-331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4.667999pt;margin-top:691.21875pt;width:48.664067pt;height:14pt;mso-position-horizontal-relative:page;mso-position-vertical-relative:page;z-index:-331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1"/>
                    </w:rPr>
                    <w:t>monthly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274994pt;margin-top:691.205017pt;width:146.559152pt;height:14pt;mso-position-horizontal-relative:page;mso-position-vertical-relative:page;z-index:-331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surface.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336502pt;margin-top:692.118713pt;width:63.371754pt;height:14pt;mso-position-horizontal-relative:page;mso-position-vertical-relative:page;z-index:-331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excuse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4"/>
                    </w:rPr>
                    <w:t>me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4.349182pt;width:16.196001pt;height:16pt;mso-position-horizontal-relative:page;mso-position-vertical-relative:page;z-index:-331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457.000031pt;margin-top:93.999023pt;width:45pt;height:45pt;mso-position-horizontal-relative:page;mso-position-vertical-relative:page;z-index:-3313" type="#_x0000_t75">
            <v:imagedata r:id="rId146" o:title=""/>
          </v:shape>
        </w:pict>
      </w:r>
      <w:r>
        <w:rPr/>
        <w:pict>
          <v:shape style="position:absolute;margin-left:83.000031pt;margin-top:479.149994pt;width:106.0pt;height:96.0pt;mso-position-horizontal-relative:page;mso-position-vertical-relative:page;z-index:-3312" type="#_x0000_t75">
            <v:imagedata r:id="rId147" o:title=""/>
          </v:shape>
        </w:pict>
      </w:r>
      <w:r>
        <w:rPr/>
        <w:pict>
          <v:shape style="position:absolute;margin-left:90.300018pt;margin-top:122pt;width:91pt;height:85pt;mso-position-horizontal-relative:page;mso-position-vertical-relative:page;z-index:-3311" type="#_x0000_t75">
            <v:imagedata r:id="rId148" o:title=""/>
          </v:shape>
        </w:pict>
      </w:r>
      <w:r>
        <w:rPr/>
        <w:pict>
          <v:shape style="position:absolute;margin-left:95.350006pt;margin-top:221.100998pt;width:85.999994pt;height:85.998976pt;mso-position-horizontal-relative:page;mso-position-vertical-relative:page;z-index:-3310" type="#_x0000_t75">
            <v:imagedata r:id="rId149" o:title=""/>
          </v:shape>
        </w:pict>
      </w:r>
      <w:r>
        <w:rPr/>
        <w:pict>
          <v:shape style="position:absolute;margin-left:93.100006pt;margin-top:587.151001pt;width:85.999994pt;height:85.999pt;mso-position-horizontal-relative:page;mso-position-vertical-relative:page;z-index:-3309" type="#_x0000_t75">
            <v:imagedata r:id="rId150" o:title=""/>
          </v:shape>
        </w:pict>
      </w:r>
      <w:r>
        <w:rPr/>
        <w:pict>
          <v:shape style="position:absolute;margin-left:235.000031pt;margin-top:137pt;width:99.0pt;height:74pt;mso-position-horizontal-relative:page;mso-position-vertical-relative:page;z-index:-3308" type="#_x0000_t75">
            <v:imagedata r:id="rId151" o:title=""/>
          </v:shape>
        </w:pict>
      </w:r>
      <w:r>
        <w:rPr/>
        <w:pict>
          <v:shape style="position:absolute;margin-left:237.449982pt;margin-top:222.849976pt;width:86.0pt;height:86.000015pt;mso-position-horizontal-relative:page;mso-position-vertical-relative:page;z-index:-3307" type="#_x0000_t75">
            <v:imagedata r:id="rId152" o:title=""/>
          </v:shape>
        </w:pict>
      </w:r>
      <w:r>
        <w:rPr/>
        <w:pict>
          <v:group style="position:absolute;margin-left:72pt;margin-top:392pt;width:486pt;height:.1pt;mso-position-horizontal-relative:page;mso-position-vertical-relative:page;z-index:-3306" coordorigin="1440,7840" coordsize="9720,2">
            <v:shape style="position:absolute;left:1440;top:7840;width:9720;height:2" coordorigin="1440,7840" coordsize="9720,0" path="m1440,7840l11160,784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534pt;margin-top:741pt;width:23pt;height:15pt;mso-position-horizontal-relative:page;mso-position-vertical-relative:page;z-index:-3305" type="#_x0000_t75">
            <v:imagedata r:id="rId153" o:title=""/>
          </v:shape>
        </w:pict>
      </w:r>
      <w:r>
        <w:rPr/>
        <w:pict>
          <v:shape style="position:absolute;margin-left:242.649994pt;margin-top:588.851013pt;width:85.999994pt;height:85.999pt;mso-position-horizontal-relative:page;mso-position-vertical-relative:page;z-index:-3304" type="#_x0000_t75">
            <v:imagedata r:id="rId154" o:title=""/>
          </v:shape>
        </w:pict>
      </w:r>
      <w:r>
        <w:rPr/>
        <w:pict>
          <v:shape style="position:absolute;margin-left:234.799988pt;margin-top:468.399994pt;width:102pt;height:102.0pt;mso-position-horizontal-relative:page;mso-position-vertical-relative:page;z-index:-3303" type="#_x0000_t75">
            <v:imagedata r:id="rId15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6.700012pt;margin-top:149.436035pt;width:145.992001pt;height:103.661888pt;mso-position-horizontal-relative:page;mso-position-vertical-relative:page;z-index:-3302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733" w:right="713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960000"/>
                      <w:spacing w:val="0"/>
                      <w:w w:val="109"/>
                    </w:rPr>
                    <w:t>Circular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937" w:right="917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Rub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Circula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spiral.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6.700012pt;margin-top:275.097931pt;width:146.291259pt;height:50.0pt;mso-position-horizontal-relative:page;mso-position-vertical-relative:page;z-index:-330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define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stay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9"/>
                    </w:rPr>
                    <w:t>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.728104pt;margin-top:312.112518pt;width:37.343753pt;height:14pt;mso-position-horizontal-relative:page;mso-position-vertical-relative:page;z-index:-330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8"/>
                    </w:rPr>
                    <w:t>coffee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6.8172pt;margin-top:311.612518pt;width:58.01563pt;height:14pt;mso-position-horizontal-relative:page;mso-position-vertical-relative:page;z-index:-329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9"/>
                    </w:rPr>
                    <w:t>chocolate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5.862488pt;margin-top:425.78595pt;width:146.296846pt;height:152.161888pt;mso-position-horizontal-relative:page;mso-position-vertical-relative:page;z-index:-3298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733" w:right="719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960000"/>
                      <w:spacing w:val="0"/>
                      <w:w w:val="109"/>
                    </w:rPr>
                    <w:t>Straight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9" w:after="0" w:line="240" w:lineRule="auto"/>
                    <w:ind w:left="937" w:right="923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Rub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Straigh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spi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spiral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symbo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connecte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9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2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10"/>
                    </w:rPr>
                    <w:t>straigh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5.862488pt;margin-top:599.947815pt;width:146.603476pt;height:122.0pt;mso-position-horizontal-relative:page;mso-position-vertical-relative:page;z-index:-329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6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Whe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Ru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36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symbo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connecte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9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2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arr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rub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straigh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lin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(no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circle).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stay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surfac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but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directio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688103pt;margin-top:690.912598pt;width:26.67383pt;height:14pt;mso-position-horizontal-relative:page;mso-position-vertical-relative:page;z-index:-329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5"/>
                    </w:rPr>
                    <w:t>neat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7.689301pt;margin-top:690.912537pt;width:34.021487pt;height:14pt;mso-position-horizontal-relative:page;mso-position-vertical-relative:page;z-index:-329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4"/>
                    </w:rPr>
                    <w:t>eager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808601pt;margin-top:742.349182pt;width:16.196001pt;height:16pt;mso-position-horizontal-relative:page;mso-position-vertical-relative:page;z-index:-329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5pt;margin-top:739.5pt;width:24.5pt;height:15.5pt;mso-position-horizontal-relative:page;mso-position-vertical-relative:page;z-index:-3293" type="#_x0000_t75">
            <v:imagedata r:id="rId156" o:title=""/>
          </v:shape>
        </w:pict>
      </w:r>
      <w:r>
        <w:rPr/>
        <w:pict>
          <v:group style="position:absolute;margin-left:144.091644pt;margin-top:505.297943pt;width:65.227051pt;height:105.45247pt;mso-position-horizontal-relative:page;mso-position-vertical-relative:page;z-index:-3292" coordorigin="2882,10106" coordsize="1305,2109">
            <v:group style="position:absolute;left:3777;top:10670;width:400;height:1514" coordorigin="3777,10670" coordsize="400,1514">
              <v:shape style="position:absolute;left:3777;top:10670;width:400;height:1514" coordorigin="3777,10670" coordsize="400,1514" path="m4176,12185l4163,12106,4149,12029,4134,11955,4119,11889,4101,11817,4084,11769,4080,11755,4063,11694,4040,11598,4012,11477,3997,11410,3981,11341,3966,11271,3950,11201,3935,11132,3920,11066,3907,11004,3883,10896,3867,10820,3860,10785,3856,10769,3828,10713,3796,10681,3777,10670e" filled="f" stroked="t" strokeweight="1.0pt" strokecolor="#000000">
                <v:path arrowok="t"/>
              </v:shape>
            </v:group>
            <v:group style="position:absolute;left:3059;top:10116;width:766;height:839" coordorigin="3059,10116" coordsize="766,839">
              <v:shape style="position:absolute;left:3059;top:10116;width:766;height:839" coordorigin="3059,10116" coordsize="766,839" path="m3826,10955l3812,10881,3796,10800,3783,10740,3769,10680,3750,10597,3734,10531,3720,10486,3715,10473,3695,10414,3669,10342,3644,10271,3623,10207,3619,10196,3615,10185,3562,10131,3483,10116,3446,10116,3419,10118,3392,10119,3366,10119,3341,10119,3316,10119,3292,10118,3270,10118,3207,10119,3142,10131,3096,10186,3082,10254,3072,10326,3066,10394,3061,10464,3060,10476,3094,10501,3108,10500,3170,10481,3225,10428,3245,10361,3246,10333,3243,10302,3236,10267e" filled="f" stroked="t" strokeweight="1pt" strokecolor="#000000">
                <v:path arrowok="t"/>
              </v:shape>
            </v:group>
            <v:group style="position:absolute;left:3250;top:10322;width:197;height:56" coordorigin="3250,10322" coordsize="197,56">
              <v:shape style="position:absolute;left:3250;top:10322;width:197;height:56" coordorigin="3250,10322" coordsize="197,56" path="m3250,10363l3317,10379,3335,10379,3412,10355,3430,10340,3447,10322e" filled="f" stroked="t" strokeweight="1pt" strokecolor="#000000">
                <v:path arrowok="t"/>
              </v:shape>
            </v:group>
            <v:group style="position:absolute;left:3251;top:10363;width:202;height:802" coordorigin="3251,10363" coordsize="202,802">
              <v:shape style="position:absolute;left:3251;top:10363;width:202;height:802" coordorigin="3251,10363" coordsize="202,802" path="m3393,10363l3402,10430,3420,10501,3434,10550,3440,10572,3445,10592,3450,10609,3453,10623,3453,10632,3452,10644,3451,10659,3448,10676,3445,10695,3441,10715,3438,10737,3427,10806,3421,10874,3421,10896,3423,10915,3425,10933,3431,10958,3434,10982,3436,11007,3437,11031,3436,11055,3425,11116,3377,11165,3355,11164,3331,11159,3306,11153,3283,11145,3264,11139,3251,11134e" filled="f" stroked="t" strokeweight="1pt" strokecolor="#000000">
                <v:path arrowok="t"/>
              </v:shape>
            </v:group>
            <v:group style="position:absolute;left:3461;top:10620;width:77;height:22" coordorigin="3461,10620" coordsize="77,22">
              <v:shape style="position:absolute;left:3461;top:10620;width:77;height:22" coordorigin="3461,10620" coordsize="77,22" path="m3461,10642l3484,10642,3506,10639,3524,10631,3538,10620e" filled="f" stroked="t" strokeweight="1pt" strokecolor="#000000">
                <v:path arrowok="t"/>
              </v:shape>
            </v:group>
            <v:group style="position:absolute;left:2978;top:10596;width:473;height:147" coordorigin="2978,10596" coordsize="473,147">
              <v:shape style="position:absolute;left:2978;top:10596;width:473;height:147" coordorigin="2978,10596" coordsize="473,147" path="m3451,10601l3376,10598,3306,10597,3233,10596,3209,10596,3147,10597,3073,10604,3019,10647,3007,10675,2997,10700,2988,10721,2981,10736,2978,10744e" filled="f" stroked="t" strokeweight="1pt" strokecolor="#000000">
                <v:path arrowok="t"/>
              </v:shape>
            </v:group>
            <v:group style="position:absolute;left:3373;top:10748;width:36;height:193" coordorigin="3373,10748" coordsize="36,193">
              <v:shape style="position:absolute;left:3373;top:10748;width:36;height:193" coordorigin="3373,10748" coordsize="36,193" path="m3403,10748l3397,10762,3391,10776,3385,10790,3380,10804,3376,10818,3373,10833,3373,10848,3374,10864,3378,10881,3385,10899,3395,10919,3408,10941e" filled="f" stroked="t" strokeweight="1pt" strokecolor="#000000">
                <v:path arrowok="t"/>
              </v:shape>
            </v:group>
            <v:group style="position:absolute;left:3188;top:10836;width:185;height:59" coordorigin="3188,10836" coordsize="185,59">
              <v:shape style="position:absolute;left:3188;top:10836;width:185;height:59" coordorigin="3188,10836" coordsize="185,59" path="m3373,10880l3308,10894,3288,10894,3268,10893,3249,10888,3230,10881,3214,10870,3199,10855,3188,10836e" filled="f" stroked="t" strokeweight="1pt" strokecolor="#000000">
                <v:path arrowok="t"/>
              </v:shape>
            </v:group>
            <v:group style="position:absolute;left:3148;top:10850;width:48;height:68" coordorigin="3148,10850" coordsize="48,68">
              <v:shape style="position:absolute;left:3148;top:10850;width:48;height:68" coordorigin="3148,10850" coordsize="48,68" path="m3196,10850l3188,10872,3177,10891,3163,10907,3148,10918e" filled="f" stroked="t" strokeweight="1pt" strokecolor="#000000">
                <v:path arrowok="t"/>
              </v:shape>
            </v:group>
            <v:group style="position:absolute;left:3376;top:10994;width:24;height:159" coordorigin="3376,10994" coordsize="24,159">
              <v:shape style="position:absolute;left:3376;top:10994;width:24;height:159" coordorigin="3376,10994" coordsize="24,159" path="m3400,11153l3394,11123,3389,11097,3385,11076,3382,11057,3379,11040,3378,11025,3376,11010,3376,10994e" filled="f" stroked="t" strokeweight="1pt" strokecolor="#000000">
                <v:path arrowok="t"/>
              </v:shape>
            </v:group>
            <v:group style="position:absolute;left:3157;top:10926;width:250;height:77" coordorigin="3157,10926" coordsize="250,77">
              <v:shape style="position:absolute;left:3157;top:10926;width:250;height:77" coordorigin="3157,10926" coordsize="250,77" path="m3407,11003l3384,10994,3362,10986,3341,10978,3275,10940,3263,10926,3248,10933,3234,10942,3219,10951,3203,10961,3182,10970,3157,10978e" filled="f" stroked="t" strokeweight="1.0pt" strokecolor="#000000">
                <v:path arrowok="t"/>
              </v:shape>
            </v:group>
            <v:group style="position:absolute;left:2892;top:10743;width:685;height:1271" coordorigin="2892,10743" coordsize="685,1271">
              <v:shape style="position:absolute;left:2892;top:10743;width:685;height:1271" coordorigin="2892,10743" coordsize="685,1271" path="m3437,11367l3407,11311,3371,11254,3332,11201,3283,11152,3239,11127,3221,11116,3171,11065,3160,11004,3158,10985,3156,10965,3145,10903,3124,10840,3080,10781,3019,10746,2985,10743,2970,10745,2922,10805,2912,10877,2905,10928,2902,10953,2899,10975,2895,10995,2893,11014,2895,11076,2909,11140,2925,11196,2929,11212,2953,11275,3001,11340,3015,11357,3030,11374,3073,11436,3106,11493,3139,11555,3160,11595,3169,11614,3202,11675,3249,11731,3308,11792,3354,11836,3402,11880,3450,11922,3516,11976,3565,12009,3577,12014e" filled="f" stroked="t" strokeweight="1pt" strokecolor="#000000">
                <v:path arrowok="t"/>
              </v:shape>
            </v:group>
            <v:group style="position:absolute;left:3501;top:11965;width:59;height:240" coordorigin="3501,11965" coordsize="59,240">
              <v:shape style="position:absolute;left:3501;top:11965;width:59;height:240" coordorigin="3501,11965" coordsize="59,240" path="m3560,12205l3552,12131,3540,12060,3520,11996,3511,11979,3501,11965e" filled="f" stroked="t" strokeweight="1pt" strokecolor="#000000">
                <v:path arrowok="t"/>
              </v:shape>
            </v:group>
            <v:group style="position:absolute;left:3076;top:10349;width:22;height:113" coordorigin="3076,10349" coordsize="22,113">
              <v:shape style="position:absolute;left:3076;top:10349;width:22;height:113" coordorigin="3076,10349" coordsize="22,113" path="m3076,10349l3085,10354,3091,10367,3096,10387,3098,10410,3098,10436,3095,10462e" filled="f" stroked="t" strokeweight="1pt" strokecolor="#000000">
                <v:path arrowok="t"/>
              </v:shape>
            </v:group>
            <v:group style="position:absolute;left:2910;top:10787;width:138;height:151" coordorigin="2910,10787" coordsize="138,151">
              <v:shape style="position:absolute;left:2910;top:10787;width:138;height:151" coordorigin="2910,10787" coordsize="138,151" path="m2910,10877l2911,10901,2912,10920,2919,10932,2935,10938,2957,10935,3022,10897,3045,10839,3047,10814,3046,10787e" filled="f" stroked="t" strokeweight="1pt" strokecolor="#000000">
                <v:path arrowok="t"/>
              </v:shape>
            </v:group>
            <v:group style="position:absolute;left:2941;top:11143;width:128;height:59" coordorigin="2941,11143" coordsize="128,59">
              <v:shape style="position:absolute;left:2941;top:11143;width:128;height:59" coordorigin="2941,11143" coordsize="128,59" path="m3070,11143l3027,11189,2968,11202,2941,11197e" filled="f" stroked="t" strokeweight="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23.999969pt;margin-top:406pt;width:16pt;height:9pt;mso-position-horizontal-relative:page;mso-position-vertical-relative:page;z-index:-3291" type="#_x0000_t75">
            <v:imagedata r:id="rId157" o:title=""/>
          </v:shape>
        </w:pict>
      </w:r>
      <w:r>
        <w:rPr/>
        <w:pict>
          <v:shape style="position:absolute;margin-left:400pt;margin-top:407pt;width:16pt;height:9pt;mso-position-horizontal-relative:page;mso-position-vertical-relative:page;z-index:-3290" type="#_x0000_t75">
            <v:imagedata r:id="rId158" o:title=""/>
          </v:shape>
        </w:pict>
      </w:r>
      <w:r>
        <w:rPr/>
        <w:pict>
          <v:group style="position:absolute;margin-left:54pt;margin-top:370pt;width:486pt;height:.1pt;mso-position-horizontal-relative:page;mso-position-vertical-relative:page;z-index:-3289" coordorigin="1080,7400" coordsize="9720,2">
            <v:shape style="position:absolute;left:1080;top:7400;width:9720;height:2" coordorigin="1080,7400" coordsize="9720,0" path="m1080,7400l10800,7400e" filled="f" stroked="t" strokeweight="2pt" strokecolor="#0000FF">
              <v:path arrowok="t"/>
            </v:shape>
          </v:group>
          <w10:wrap type="none"/>
        </w:pict>
      </w:r>
      <w:r>
        <w:rPr/>
        <w:pict>
          <v:group style="position:absolute;margin-left:145.718903pt;margin-top:469.695099pt;width:74.7028pt;height:33.61pt;mso-position-horizontal-relative:page;mso-position-vertical-relative:page;z-index:-3288" coordorigin="2914,9394" coordsize="1494,672">
            <v:group style="position:absolute;left:3532;top:9436;width:857;height:607" coordorigin="3532,9436" coordsize="857,607">
              <v:shape style="position:absolute;left:3532;top:9436;width:857;height:607" coordorigin="3532,9436" coordsize="857,607" path="m4388,9436l3532,10044e" filled="f" stroked="t" strokeweight="2pt" strokecolor="#D60000">
                <v:path arrowok="t"/>
              </v:shape>
            </v:group>
            <v:group style="position:absolute;left:2934;top:9414;width:611;height:632" coordorigin="2934,9414" coordsize="611,632">
              <v:shape style="position:absolute;left:2934;top:9414;width:611;height:632" coordorigin="2934,9414" coordsize="611,632" path="m2934,9414l3546,10046e" filled="f" stroked="t" strokeweight="2pt" strokecolor="#D6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5.464508pt;margin-top:471.349213pt;width:81.598506pt;height:139.7876pt;mso-position-horizontal-relative:page;mso-position-vertical-relative:page;z-index:-3287" coordorigin="7709,9427" coordsize="1632,2796">
            <v:group style="position:absolute;left:8338;top:10532;width:716;height:1685" coordorigin="8338,10532" coordsize="716,1685">
              <v:shape style="position:absolute;left:8338;top:10532;width:716;height:1685" coordorigin="8338,10532" coordsize="716,1685" path="m9050,12218l9051,12136,9053,12086,9053,12062,9054,12038,9054,12015,9054,11995,9054,11977,9054,11963,9040,11897,9016,11833,9009,11818,9006,11811,8993,11748,8984,11680,8977,11605,8972,11536,8971,11499,8971,11482,8972,11399,8972,11323,8973,11237,8974,11147,8975,11058,8975,10977,8976,10909,8977,10843,8977,10834,8977,10793,8968,10732,8927,10670,8858,10652,8831,10646,8809,10637,8792,10627,8777,10617,8763,10607,8749,10598,8687,10585,8623,10576,8577,10571,8554,10568,8489,10559,8431,10549,8400,10543,8375,10539,8357,10536,8345,10534,8338,10532e" filled="f" stroked="t" strokeweight=".5pt" strokecolor="#000000">
                <v:path arrowok="t"/>
              </v:shape>
            </v:group>
            <v:group style="position:absolute;left:7764;top:10434;width:442;height:269" coordorigin="7764,10434" coordsize="442,269">
              <v:shape style="position:absolute;left:7764;top:10434;width:442;height:269" coordorigin="7764,10434" coordsize="442,269" path="m8206,10514l8143,10501,8074,10486,7999,10470,7927,10454,7856,10439,7846,10436,7826,10434,7772,10465,7764,10494,7765,10509,7808,10552,7871,10575,7935,10595,7983,10608,7997,10612,8060,10640,8132,10676,8180,10700,8185,10703e" filled="f" stroked="t" strokeweight=".5pt" strokecolor="#000000">
                <v:path arrowok="t"/>
              </v:shape>
            </v:group>
            <v:group style="position:absolute;left:7714;top:10450;width:482;height:323" coordorigin="7714,10450" coordsize="482,323">
              <v:shape style="position:absolute;left:7714;top:10450;width:482;height:323" coordorigin="7714,10450" coordsize="482,323" path="m7779,10453l7721,10472,7714,10502,7716,10518,7722,10534,7732,10549,7745,10561,7758,10571,7807,10608,7882,10638,7941,10654,7956,10658,8020,10683,8092,10718,8156,10751,8193,10771,8197,10773e" filled="f" stroked="t" strokeweight=".5pt" strokecolor="#000000">
                <v:path arrowok="t"/>
              </v:shape>
            </v:group>
            <v:group style="position:absolute;left:8182;top:10507;width:412;height:1665" coordorigin="8182,10507" coordsize="412,1665">
              <v:shape style="position:absolute;left:8182;top:10507;width:412;height:1665" coordorigin="8182,10507" coordsize="412,1665" path="m8593,11316l8593,11301,8594,11287,8594,11271,8579,11196,8546,11129,8535,11110,8524,11091,8490,11031,8458,10971,8431,10916,8410,10859,8399,10781,8394,10735,8391,10711,8381,10642,8366,10569,8321,10514,8279,10507,8261,10509,8202,10550,8182,10632,8182,10651,8188,10715,8200,10781,8215,10850,8216,10859,8219,10936,8220,11023,8220,11087,8220,11119,8221,11183,8222,11268,8226,11328,8239,11392,8258,11459,8279,11529,8299,11589,8327,11658,8363,11712,8407,11763,8434,11788,8446,11798,8478,11851,8503,11918,8516,11977,8517,11992,8517,12172e" filled="f" stroked="t" strokeweight=".5pt" strokecolor="#000000">
                <v:path arrowok="t"/>
              </v:shape>
            </v:group>
            <v:group style="position:absolute;left:8212;top:10520;width:136;height:131" coordorigin="8212,10520" coordsize="136,131">
              <v:shape style="position:absolute;left:8212;top:10520;width:136;height:131" coordorigin="8212,10520" coordsize="136,131" path="m8276,10648l8342,10623,8347,10599,8342,10568,8333,10546,8321,10532,8304,10523,8284,10520,8256,10523,8235,10532,8220,10545,8212,10563,8214,10600,8221,10625,8232,10640,8244,10648,8257,10651,8267,10650,8274,10649,8276,10648xe" filled="f" stroked="t" strokeweight=".5pt" strokecolor="#000000">
                <v:path arrowok="t"/>
              </v:shape>
            </v:group>
            <v:group style="position:absolute;left:8447;top:10888;width:155;height:117" coordorigin="8447,10888" coordsize="155,117">
              <v:shape style="position:absolute;left:8447;top:10888;width:155;height:117" coordorigin="8447,10888" coordsize="155,117" path="m8602,11005l8538,10979,8469,10956,8447,10950,8463,10944,8479,10936,8496,10926,8514,10915,8531,10902,8548,10888e" filled="f" stroked="t" strokeweight=".5pt" strokecolor="#000000">
                <v:path arrowok="t"/>
              </v:shape>
            </v:group>
            <v:group style="position:absolute;left:8786;top:10626;width:96;height:190" coordorigin="8786,10626" coordsize="96,190">
              <v:shape style="position:absolute;left:8786;top:10626;width:96;height:190" coordorigin="8786,10626" coordsize="96,190" path="m8883,10816l8844,10740,8808,10669,8791,10635,8786,10626e" filled="f" stroked="t" strokeweight=".5pt" strokecolor="#000000">
                <v:path arrowok="t"/>
              </v:shape>
            </v:group>
            <v:group style="position:absolute;left:8680;top:10515;width:42;height:42" coordorigin="8680,10515" coordsize="42,42">
              <v:shape style="position:absolute;left:8680;top:10515;width:42;height:42" coordorigin="8680,10515" coordsize="42,42" path="m8721,10557l8706,10542,8693,10528,8680,10515e" filled="f" stroked="t" strokeweight=".5pt" strokecolor="#000000">
                <v:path arrowok="t"/>
              </v:shape>
            </v:group>
            <v:group style="position:absolute;left:8542;top:10372;width:57;height:57" coordorigin="8542,10372" coordsize="57,57">
              <v:shape style="position:absolute;left:8542;top:10372;width:57;height:57" coordorigin="8542,10372" coordsize="57,57" path="m8599,10429l8587,10416,8570,10401,8553,10386,8542,10372e" filled="f" stroked="t" strokeweight=".5pt" strokecolor="#000000">
                <v:path arrowok="t"/>
              </v:shape>
            </v:group>
            <v:group style="position:absolute;left:8288;top:10346;width:35;height:49" coordorigin="8288,10346" coordsize="35,49">
              <v:shape style="position:absolute;left:8288;top:10346;width:35;height:49" coordorigin="8288,10346" coordsize="35,49" path="m8288,10346l8298,10360,8311,10377,8323,10396e" filled="f" stroked="t" strokeweight=".5pt" strokecolor="#000000">
                <v:path arrowok="t"/>
              </v:shape>
            </v:group>
            <v:group style="position:absolute;left:8389;top:10483;width:26;height:33" coordorigin="8389,10483" coordsize="26,33">
              <v:shape style="position:absolute;left:8389;top:10483;width:26;height:33" coordorigin="8389,10483" coordsize="26,33" path="m8389,10483l8400,10498,8415,10516e" filled="f" stroked="t" strokeweight=".5pt" strokecolor="#000000">
                <v:path arrowok="t"/>
              </v:shape>
            </v:group>
            <v:group style="position:absolute;left:8224;top:10346;width:32;height:51" coordorigin="8224,10346" coordsize="32,51">
              <v:shape style="position:absolute;left:8224;top:10346;width:32;height:51" coordorigin="8224,10346" coordsize="32,51" path="m8224,10346l8233,10361,8244,10379,8257,10397e" filled="f" stroked="t" strokeweight=".5pt" strokecolor="#000000">
                <v:path arrowok="t"/>
              </v:shape>
            </v:group>
            <v:group style="position:absolute;left:8322;top:10465;width:39;height:49" coordorigin="8322,10465" coordsize="39,49">
              <v:shape style="position:absolute;left:8322;top:10465;width:39;height:49" coordorigin="8322,10465" coordsize="39,49" path="m8322,10465l8333,10479,8347,10497,8361,10514e" filled="f" stroked="t" strokeweight=".5pt" strokecolor="#000000">
                <v:path arrowok="t"/>
              </v:shape>
            </v:group>
            <v:group style="position:absolute;left:8182;top:10218;width:39;height:49" coordorigin="8182,10218" coordsize="39,49">
              <v:shape style="position:absolute;left:8182;top:10218;width:39;height:49" coordorigin="8182,10218" coordsize="39,49" path="m8182,10218l8192,10232,8207,10250,8221,10267e" filled="f" stroked="t" strokeweight=".5pt" strokecolor="#000000">
                <v:path arrowok="t"/>
              </v:shape>
            </v:group>
            <v:group style="position:absolute;left:8157;top:10267;width:39;height:49" coordorigin="8157,10267" coordsize="39,49">
              <v:shape style="position:absolute;left:8157;top:10267;width:39;height:49" coordorigin="8157,10267" coordsize="39,49" path="m8157,10267l8168,10281,8182,10299,8196,10316e" filled="f" stroked="t" strokeweight=".5pt" strokecolor="#000000">
                <v:path arrowok="t"/>
              </v:shape>
            </v:group>
            <v:group style="position:absolute;left:8477;top:10618;width:17;height:56" coordorigin="8477,10618" coordsize="17,56">
              <v:shape style="position:absolute;left:8477;top:10618;width:17;height:56" coordorigin="8477,10618" coordsize="17,56" path="m8477,10618l8484,10636,8490,10653,8495,10674e" filled="f" stroked="t" strokeweight=".5pt" strokecolor="#000000">
                <v:path arrowok="t"/>
              </v:shape>
            </v:group>
            <v:group style="position:absolute;left:8494;top:10764;width:14;height:56" coordorigin="8494,10764" coordsize="14,56">
              <v:shape style="position:absolute;left:8494;top:10764;width:14;height:56" coordorigin="8494,10764" coordsize="14,56" path="m8508,10764l8505,10783,8501,10801,8494,10820e" filled="f" stroked="t" strokeweight=".5pt" strokecolor="#000000">
                <v:path arrowok="t"/>
              </v:shape>
            </v:group>
            <v:group style="position:absolute;left:8392;top:10587;width:31;height:52" coordorigin="8392,10587" coordsize="31,52">
              <v:shape style="position:absolute;left:8392;top:10587;width:31;height:52" coordorigin="8392,10587" coordsize="31,52" path="m8392,10587l8404,10605,8415,10622,8423,10639e" filled="f" stroked="t" strokeweight=".5pt" strokecolor="#000000">
                <v:path arrowok="t"/>
              </v:shape>
            </v:group>
            <v:group style="position:absolute;left:8914;top:9447;width:407;height:1093" coordorigin="8914,9447" coordsize="407,1093">
              <v:shape style="position:absolute;left:8914;top:9447;width:407;height:1093" coordorigin="8914,9447" coordsize="407,1093" path="m9321,9447l8914,10539e" filled="f" stroked="t" strokeweight="2pt" strokecolor="#D6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1.272675pt;margin-top:512.306885pt;width:2.893911pt;height:2.721945pt;mso-position-horizontal-relative:page;mso-position-vertical-relative:page;z-index:-3286" coordorigin="8425,10246" coordsize="58,54">
            <v:shape style="position:absolute;left:8425;top:10246;width:58;height:54" coordorigin="8425,10246" coordsize="58,54" path="m8483,10301l8469,10287,8454,10274,8440,10261,8425,1024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415.978027pt;margin-top:506.690247pt;width:2.854562pt;height:2.852552pt;mso-position-horizontal-relative:page;mso-position-vertical-relative:page;z-index:-3285" coordorigin="8320,10134" coordsize="57,57">
            <v:shape style="position:absolute;left:8320;top:10134;width:57;height:57" coordorigin="8320,10134" coordsize="57,57" path="m8377,10191l8358,10174,8344,10159,8331,10146,8320,10134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410.117462pt;margin-top:500.977814pt;width:2.314134pt;height:1.859pt;mso-position-horizontal-relative:page;mso-position-vertical-relative:page;z-index:-3284" coordorigin="8202,10020" coordsize="46,37">
            <v:shape style="position:absolute;left:8202;top:10020;width:46;height:37" coordorigin="8202,10020" coordsize="46,37" path="m8249,10057l8232,10046,8217,10033,8202,10020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400.142609pt;margin-top:496.393616pt;width:5.986pt;height:3.828832pt;mso-position-horizontal-relative:page;mso-position-vertical-relative:page;z-index:-3283" coordorigin="8003,9928" coordsize="120,77">
            <v:group style="position:absolute;left:8058;top:9947;width:60;height:52" coordorigin="8058,9947" coordsize="60,52">
              <v:shape style="position:absolute;left:8058;top:9947;width:60;height:52" coordorigin="8058,9947" coordsize="60,52" path="m8118,9947l8101,9950,8083,9960,8067,9977,8058,9999e" filled="f" stroked="t" strokeweight=".5pt" strokecolor="#000000">
                <v:path arrowok="t"/>
              </v:shape>
            </v:group>
            <v:group style="position:absolute;left:8008;top:9933;width:37;height:51" coordorigin="8008,9933" coordsize="37,51">
              <v:shape style="position:absolute;left:8008;top:9933;width:37;height:51" coordorigin="8008,9933" coordsize="37,51" path="m8008,9984l8016,9966,8029,9947,8045,99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0.142609pt;margin-top:501.977814pt;width:5.930571pt;height:8.211823pt;mso-position-horizontal-relative:page;mso-position-vertical-relative:page;z-index:-3282" coordorigin="8003,10040" coordsize="119,164">
            <v:group style="position:absolute;left:8084;top:10099;width:32;height:51" coordorigin="8084,10099" coordsize="32,51">
              <v:shape style="position:absolute;left:8084;top:10099;width:32;height:51" coordorigin="8084,10099" coordsize="32,51" path="m8084,10099l8093,10114,8104,10132,8116,10150e" filled="f" stroked="t" strokeweight=".5pt" strokecolor="#000000">
                <v:path arrowok="t"/>
              </v:shape>
            </v:group>
            <v:group style="position:absolute;left:8060;top:10148;width:32;height:51" coordorigin="8060,10148" coordsize="32,51">
              <v:shape style="position:absolute;left:8060;top:10148;width:32;height:51" coordorigin="8060,10148" coordsize="32,51" path="m8060,10148l8068,10163,8079,10181,8092,10199e" filled="f" stroked="t" strokeweight=".5pt" strokecolor="#000000">
                <v:path arrowok="t"/>
              </v:shape>
            </v:group>
            <v:group style="position:absolute;left:8008;top:10045;width:22;height:59" coordorigin="8008,10045" coordsize="22,59">
              <v:shape style="position:absolute;left:8008;top:10045;width:22;height:59" coordorigin="8008,10045" coordsize="22,59" path="m8008,10045l8012,10061,8021,10083,8030,10104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6.545441pt;margin-top:105.637001pt;width:17.999559pt;height:18.999353pt;mso-position-horizontal-relative:page;mso-position-vertical-relative:page;z-index:-3281" type="#_x0000_t75">
            <v:imagedata r:id="rId159" o:title=""/>
          </v:shape>
        </w:pict>
      </w:r>
      <w:r>
        <w:rPr/>
        <w:pict>
          <v:shape style="position:absolute;margin-left:166pt;margin-top:146pt;width:22pt;height:20pt;mso-position-horizontal-relative:page;mso-position-vertical-relative:page;z-index:-3280" type="#_x0000_t75">
            <v:imagedata r:id="rId160" o:title=""/>
          </v:shape>
        </w:pict>
      </w:r>
      <w:r>
        <w:rPr/>
        <w:pict>
          <v:shape style="position:absolute;margin-left:163pt;margin-top:183pt;width:25pt;height:21pt;mso-position-horizontal-relative:page;mso-position-vertical-relative:page;z-index:-3279" type="#_x0000_t75">
            <v:imagedata r:id="rId161" o:title=""/>
          </v:shape>
        </w:pict>
      </w:r>
      <w:r>
        <w:rPr/>
        <w:pict>
          <v:shape style="position:absolute;margin-left:162pt;margin-top:223pt;width:27pt;height:26pt;mso-position-horizontal-relative:page;mso-position-vertical-relative:page;z-index:-3278" type="#_x0000_t75">
            <v:imagedata r:id="rId162" o:title=""/>
          </v:shape>
        </w:pict>
      </w:r>
      <w:r>
        <w:rPr/>
        <w:pict>
          <v:shape style="position:absolute;margin-left:151pt;margin-top:264pt;width:49pt;height:22pt;mso-position-horizontal-relative:page;mso-position-vertical-relative:page;z-index:-3277" type="#_x0000_t75">
            <v:imagedata r:id="rId163" o:title=""/>
          </v:shape>
        </w:pict>
      </w:r>
      <w:r>
        <w:rPr/>
        <w:pict>
          <v:shape style="position:absolute;margin-left:154pt;margin-top:304pt;width:42pt;height:18pt;mso-position-horizontal-relative:page;mso-position-vertical-relative:page;z-index:-3276" type="#_x0000_t75">
            <v:imagedata r:id="rId164" o:title=""/>
          </v:shape>
        </w:pict>
      </w:r>
      <w:r>
        <w:rPr/>
        <w:pict>
          <v:group style="position:absolute;margin-left:159pt;margin-top:401pt;width:40pt;height:21pt;mso-position-horizontal-relative:page;mso-position-vertical-relative:page;z-index:-3275" coordorigin="3180,8020" coordsize="800,420">
            <v:shape style="position:absolute;left:3540;top:8040;width:440;height:400" type="#_x0000_t75">
              <v:imagedata r:id="rId165" o:title=""/>
            </v:shape>
            <v:shape style="position:absolute;left:3180;top:8020;width:360;height:380" type="#_x0000_t75">
              <v:imagedata r:id="rId166" o:title=""/>
            </v:shape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974594pt;margin-top:51.424049pt;width:15.347658pt;height:26pt;mso-position-horizontal-relative:page;mso-position-vertical-relative:page;z-index:-327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5.990601pt;margin-top:51.424049pt;width:182.047263pt;height:26pt;mso-position-horizontal-relative:page;mso-position-vertical-relative:page;z-index:-327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9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8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109.22921pt;width:187.700339pt;height:15pt;mso-position-horizontal-relative:page;mso-position-vertical-relative:page;z-index:-3272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Squeeze,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Closes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149.229202pt;width:161.669767pt;height:15pt;mso-position-horizontal-relative:page;mso-position-vertical-relative:page;z-index:-3271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Flick,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Opens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189.229202pt;width:178.301338pt;height:15pt;mso-position-horizontal-relative:page;mso-position-vertical-relative:page;z-index:-3270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Hinge,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Closes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229.229202pt;width:176.866768pt;height:15pt;mso-position-horizontal-relative:page;mso-position-vertical-relative:page;z-index:-3269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4.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Hinge,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Opens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269.229218pt;width:248.903834pt;height:15pt;mso-position-horizontal-relative:page;mso-position-vertical-relative:page;z-index:-3268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5.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Hinge,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Knuckles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2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ogether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pt;margin-top:309.229218pt;width:234.670916pt;height:15pt;mso-position-horizontal-relative:page;mso-position-vertical-relative:page;z-index:-3267" type="#_x0000_t202" filled="f" stroked="f">
            <v:textbox inset="0,0,0,0">
              <w:txbxContent>
                <w:p>
                  <w:pPr>
                    <w:spacing w:before="0" w:after="0" w:line="286" w:lineRule="exact"/>
                    <w:ind w:left="20" w:right="-5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6.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1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rill,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Knuckles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Open-Close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Alternating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9.990295pt;margin-top:426.03183pt;width:120.020101pt;height:44pt;mso-position-horizontal-relative:page;mso-position-vertical-relative:page;z-index:-3266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-27" w:right="-47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103" w:right="83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Hinge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22"/>
                    </w:rPr>
                    <w:t>rill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475998pt;margin-top:426.518829pt;width:139.048563pt;height:44pt;mso-position-horizontal-relative:page;mso-position-vertical-relative:page;z-index:-3265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94" w:right="273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7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-27" w:right="-47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Squeeze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10"/>
                    </w:rPr>
                    <w:t>Flick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925201pt;margin-top:635.380737pt;width:162.185056pt;height:32.0pt;mso-position-horizontal-relative:page;mso-position-vertical-relative:page;z-index:-326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Middl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ments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als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calle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Squeeze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699188pt;margin-top:634.893738pt;width:161.663663pt;height:68.0pt;mso-position-horizontal-relative:page;mso-position-vertical-relative:page;z-index:-326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15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Kn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uckl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Jo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ril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Movements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4"/>
                      <w:w w:val="100"/>
                    </w:rPr>
                    <w:t>arrows.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925201pt;margin-top:671.380737pt;width:130.415477pt;height:14pt;mso-position-horizontal-relative:page;mso-position-vertical-relative:page;z-index:-326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Flic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Movements,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.185211pt;margin-top:671.380737pt;width:20.099752pt;height:14pt;mso-position-horizontal-relative:page;mso-position-vertical-relative:page;z-index:-326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925201pt;margin-top:689.380737pt;width:162.149585pt;height:14pt;mso-position-horizontal-relative:page;mso-position-vertical-relative:page;z-index:-326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tabs>
                      <w:tab w:pos="1060" w:val="left"/>
                      <w:tab w:pos="1760" w:val="left"/>
                      <w:tab w:pos="262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0"/>
                    </w:rPr>
                    <w:t>wri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0"/>
                      <w:w w:val="100"/>
                    </w:rPr>
                    <w:t>wi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0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0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4.349182pt;width:16.196001pt;height:16pt;mso-position-horizontal-relative:page;mso-position-vertical-relative:page;z-index:-3259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27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3.5pt;margin-top:740.5pt;width:24.5pt;height:15.5pt;mso-position-horizontal-relative:page;mso-position-vertical-relative:page;z-index:-3258" type="#_x0000_t75">
            <v:imagedata r:id="rId167" o:title=""/>
          </v:shape>
        </w:pict>
      </w:r>
      <w:r>
        <w:rPr/>
        <w:pict>
          <v:group style="position:absolute;margin-left:469.132996pt;margin-top:437.275787pt;width:33.234pt;height:33.234pt;mso-position-horizontal-relative:page;mso-position-vertical-relative:page;z-index:-3257" coordorigin="9383,8746" coordsize="665,665">
            <v:shape style="position:absolute;left:9383;top:8746;width:665;height:665" coordorigin="9383,8746" coordsize="665,665" path="m9715,9410l9795,9401,9868,9373,9931,9330,9983,9274,10021,9207,10043,9132,10047,9078,10046,9051,10030,8973,9998,8903,9950,8843,9890,8795,9820,8762,9742,8747,9715,8746,9688,8747,9610,8762,9540,8795,9480,8843,9432,8903,9400,8973,9384,9051,9383,9078,9384,9105,9400,9183,9432,9253,9480,9313,9540,9360,9610,9393,9688,9409,9715,9410x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123.467857pt;margin-top:139.684525pt;width:47.351391pt;height:73.728589pt;mso-position-horizontal-relative:page;mso-position-vertical-relative:page;z-index:-3256" coordorigin="2469,2794" coordsize="947,1475">
            <v:group style="position:absolute;left:2614;top:2804;width:798;height:1444" coordorigin="2614,2804" coordsize="798,1444">
              <v:shape style="position:absolute;left:2614;top:2804;width:798;height:1444" coordorigin="2614,2804" coordsize="798,1444" path="m3205,4248l3202,4234,3198,4219,3193,4202,3188,4185,3185,4166,3183,4146,3185,4124,3212,4050,3246,3970,3272,3909,3300,3844,3328,3781,3341,3751,3374,3674,3403,3604,3411,3546,3409,3526,3368,3473,3311,3452,3295,3451,3282,3437,3234,3398,3160,3374,3141,3374,3141,3398,3141,3420,3141,3438,3139,3422,3137,3405,3134,3388,3102,3334,3050,3302,3031,3291,3012,3280,2996,3270,2976,3253,2956,3240,2914,3188,2912,3119,2912,3071,2912,3049,2905,2987,2873,2926,2824,2864,2762,2819,2715,2804,2698,2805,2680,2808,2660,2814,2664,2813,2616,2865,2614,2881,2617,2898,2659,2955,2706,2990,2717,2999,2722,3075,2723,3120,2722,3142,2722,3162,2720,3180,2718,3205,2715,3228,2700,3301,2676,3342,2666,3359,2651,3424,2647,3487,2642,3564,2638,3641,2636,3704,2636,3719,2636,3730e" filled="f" stroked="t" strokeweight=".5pt" strokecolor="#000000">
                <v:path arrowok="t"/>
              </v:shape>
            </v:group>
            <v:group style="position:absolute;left:2717;top:2908;width:23;height:94" coordorigin="2717,2908" coordsize="23,94">
              <v:shape style="position:absolute;left:2717;top:2908;width:23;height:94" coordorigin="2717,2908" coordsize="23,94" path="m2740,2908l2727,2923,2721,2944,2720,2964,2720,2981,2717,2987,2720,3001e" filled="f" stroked="t" strokeweight=".5pt" strokecolor="#000000">
                <v:path arrowok="t"/>
              </v:shape>
            </v:group>
            <v:group style="position:absolute;left:2891;top:3200;width:21;height:119" coordorigin="2891,3200" coordsize="21,119">
              <v:shape style="position:absolute;left:2891;top:3200;width:21;height:119" coordorigin="2891,3200" coordsize="21,119" path="m2912,3200l2905,3274,2899,3297,2891,3319e" filled="f" stroked="t" strokeweight=".5pt" strokecolor="#000000">
                <v:path arrowok="t"/>
              </v:shape>
            </v:group>
            <v:group style="position:absolute;left:2474;top:3381;width:205;height:883" coordorigin="2474,3381" coordsize="205,883">
              <v:shape style="position:absolute;left:2474;top:3381;width:205;height:883" coordorigin="2474,3381" coordsize="205,883" path="m2656,3381l2599,3424,2568,3482,2560,3501,2551,3521,2543,3542,2534,3564,2508,3628,2483,3693,2474,3753,2476,3770,2492,3832,2514,3883,2524,3908,2550,3975,2571,4033,2582,4065,2587,4079,2617,4146,2638,4176,2647,4189,2658,4208,2667,4228,2675,4246,2679,4263e" filled="f" stroked="t" strokeweight=".5pt" strokecolor="#000000">
                <v:path arrowok="t"/>
              </v:shape>
            </v:group>
            <v:group style="position:absolute;left:2718;top:2806;width:56;height:20" coordorigin="2718,2806" coordsize="56,20">
              <v:shape style="position:absolute;left:2718;top:2806;width:56;height:20" coordorigin="2718,2806" coordsize="56,20" path="m2774,2826l2756,2815,2739,2809,2718,2806e" filled="f" stroked="t" strokeweight=".5pt" strokecolor="#000000">
                <v:path arrowok="t"/>
              </v:shape>
            </v:group>
            <v:group style="position:absolute;left:2623;top:2809;width:39;height:42" coordorigin="2623,2809" coordsize="39,42">
              <v:shape style="position:absolute;left:2623;top:2809;width:39;height:42" coordorigin="2623,2809" coordsize="39,42" path="m2662,2809l2644,2819,2633,2832,2623,2851e" filled="f" stroked="t" strokeweight=".5pt" strokecolor="#000000">
                <v:path arrowok="t"/>
              </v:shape>
            </v:group>
            <v:group style="position:absolute;left:2613;top:2804;width:209;height:193" coordorigin="2613,2804" coordsize="209,193">
              <v:shape style="position:absolute;left:2613;top:2804;width:209;height:193" coordorigin="2613,2804" coordsize="209,193" path="m2822,2864l2776,2826,2734,2810,2734,2806,2733,2806,2728,2805,2723,2806,2718,2806,2699,2804,2679,2804,2663,2809,2656,2811,2651,2817,2649,2819,2648,2823,2646,2825,2631,2840,2621,2857,2614,2876,2613,2894,2620,2908,2626,2916,2630,2925,2643,2941,2658,2954,2660,2955,2663,2957,2665,2957,2664,2962,2667,2963,2670,2965,2673,2967,2677,2968,2679,2971,2694,2985,2710,2996e" filled="f" stroked="t" strokeweight="1pt" strokecolor="#000000">
                <v:path arrowok="t"/>
              </v:shape>
            </v:group>
            <v:group style="position:absolute;left:2620;top:2805;width:121;height:53" coordorigin="2620,2805" coordsize="121,53">
              <v:shape style="position:absolute;left:2620;top:2805;width:121;height:53" coordorigin="2620,2805" coordsize="121,53" path="m2625,2852l2625,2851,2620,2853,2620,2852,2638,2858,2656,2856,2674,2850,2692,2844,2709,2834,2717,2815,2718,2805,2739,2815,2740,2810,2741,2808,2733,2812,2740,2810e" filled="f" stroked="t" strokeweight="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6.125603pt;margin-top:119.849503pt;width:15.545111pt;height:15.547535pt;mso-position-horizontal-relative:page;mso-position-vertical-relative:page;z-index:-3255" coordorigin="2323,2397" coordsize="311,311">
            <v:shape style="position:absolute;left:2323;top:2397;width:311;height:311" coordorigin="2323,2397" coordsize="311,311" path="m2485,2397l2416,2413,2363,2449,2331,2501,2323,2560,2325,2582,2350,2642,2396,2685,2457,2707,2479,2708,2502,2705,2564,2681,2608,2636,2631,2578,2633,2556,2631,2532,2607,2469,2564,2423,2507,2399,2485,2397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6.481201pt;margin-top:119.990295pt;width:15.545111pt;height:15.547535pt;mso-position-horizontal-relative:page;mso-position-vertical-relative:page;z-index:-3254" coordorigin="2730,2400" coordsize="311,311">
            <v:shape style="position:absolute;left:2730;top:2400;width:311;height:311" coordorigin="2730,2400" coordsize="311,311" path="m2893,2400l2823,2415,2770,2452,2738,2504,2730,2563,2732,2585,2758,2644,2803,2688,2864,2709,2886,2711,2910,2708,2971,2684,3015,2639,3038,2581,3041,2559,3038,2535,3014,2472,2971,2426,2914,2402,2893,2400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13.640404pt;margin-top:508.697754pt;width:50.591989pt;height:82.017033pt;mso-position-horizontal-relative:page;mso-position-vertical-relative:page;z-index:-3253" coordorigin="2273,10174" coordsize="1012,1640">
            <v:group style="position:absolute;left:2713;top:10465;width:566;height:1344" coordorigin="2713,10465" coordsize="566,1344">
              <v:shape style="position:absolute;left:2713;top:10465;width:566;height:1344" coordorigin="2713,10465" coordsize="566,1344" path="m3036,11809l3034,11745,3033,11675,3033,11607,3033,11536,3033,11524,3034,11509,3056,11435,3087,11376,3127,11324,3142,11306,3186,11248,3222,11197,3252,11133,3264,11070,3271,10999,3273,10960,3274,10942,3275,10923,3276,10903,3278,10884,3279,10864,3280,10844,3280,10823,3273,10764,3238,10685,3194,10620,3155,10564,3133,10536,3125,10524,3119,10516,3114,10509,3109,10502,3104,10494,3044,10469,3012,10468,2970,10471,2939,10473,2911,10475,2886,10475,2863,10475,2843,10474,2826,10473,2810,10471,2796,10469,2784,10467,2767,10465,2713,10506,2716,10524,2757,10585,2802,10628,2869,10655,2892,10656,2914,10655,2934,10651,2953,10645,2970,10636,2986,10625,2999,10611e" filled="f" stroked="t" strokeweight=".5pt" strokecolor="#000000">
                <v:path arrowok="t"/>
              </v:shape>
            </v:group>
            <v:group style="position:absolute;left:2754;top:10645;width:258;height:821" coordorigin="2754,10645" coordsize="258,821">
              <v:shape style="position:absolute;left:2754;top:10645;width:258;height:821" coordorigin="2754,10645" coordsize="258,821" path="m2939,10645l2988,10689,3012,10722,3004,10727,2994,10735,2935,10791,2884,10848,2838,10904,2800,10962,2780,11021,2765,11081,2755,11146,2754,11167,2754,11188,2779,11276,2812,11329,2862,11393,2907,11437,2943,11465,2945,11467e" filled="f" stroked="t" strokeweight=".5pt" strokecolor="#000000">
                <v:path arrowok="t"/>
              </v:shape>
            </v:group>
            <v:group style="position:absolute;left:3027;top:10717;width:124;height:27" coordorigin="3027,10717" coordsize="124,27">
              <v:shape style="position:absolute;left:3027;top:10717;width:124;height:27" coordorigin="3027,10717" coordsize="124,27" path="m3151,10717l3134,10723,3116,10730,3098,10737,3079,10741,3061,10744,3044,10743,3027,10738e" filled="f" stroked="t" strokeweight=".5pt" strokecolor="#000000">
                <v:path arrowok="t"/>
              </v:shape>
            </v:group>
            <v:group style="position:absolute;left:3001;top:10755;width:115;height:177" coordorigin="3001,10755" coordsize="115,177">
              <v:shape style="position:absolute;left:3001;top:10755;width:115;height:177" coordorigin="3001,10755" coordsize="115,177" path="m3117,10932l3110,10925,3100,10917,3088,10908,3075,10897,3024,10841,3002,10780,3001,10755e" filled="f" stroked="t" strokeweight=".5pt" strokecolor="#000000">
                <v:path arrowok="t"/>
              </v:shape>
            </v:group>
            <v:group style="position:absolute;left:3036;top:10289;width:31;height:179" coordorigin="3036,10289" coordsize="31,179">
              <v:shape style="position:absolute;left:3036;top:10289;width:31;height:179" coordorigin="3036,10289" coordsize="31,179" path="m3036,10468l3048,10399,3053,10375,3058,10352,3062,10328,3065,10307,3067,10289e" filled="f" stroked="t" strokeweight=".5pt" strokecolor="#000000">
                <v:path arrowok="t"/>
              </v:shape>
            </v:group>
            <v:group style="position:absolute;left:3061;top:10285;width:68;height:43" coordorigin="3061,10285" coordsize="68,43">
              <v:shape style="position:absolute;left:3061;top:10285;width:68;height:43" coordorigin="3061,10285" coordsize="68,43" path="m3061,10328l3084,10319,3105,10307,3121,10294,3129,10285e" filled="f" stroked="t" strokeweight=".5pt" strokecolor="#000000">
                <v:path arrowok="t"/>
              </v:shape>
            </v:group>
            <v:group style="position:absolute;left:2883;top:10286;width:75;height:6" coordorigin="2883,10286" coordsize="75,6">
              <v:shape style="position:absolute;left:2883;top:10286;width:75;height:6" coordorigin="2883,10286" coordsize="75,6" path="m2883,10291l2897,10287,2915,10286,2936,10287,2958,10292e" filled="f" stroked="t" strokeweight=".5pt" strokecolor="#000000">
                <v:path arrowok="t"/>
              </v:shape>
            </v:group>
            <v:group style="position:absolute;left:2663;top:10297;width:196;height:607" coordorigin="2663,10297" coordsize="196,607">
              <v:shape style="position:absolute;left:2663;top:10297;width:196;height:607" coordorigin="2663,10297" coordsize="196,607" path="m2858,10297l2786,10303,2720,10327,2682,10391,2670,10455,2664,10524,2663,10569,2663,10589,2669,10672,2688,10731,2730,10789,2782,10848,2826,10896,2834,10904e" filled="f" stroked="t" strokeweight=".5pt" strokecolor="#000000">
                <v:path arrowok="t"/>
              </v:shape>
            </v:group>
            <v:group style="position:absolute;left:2896;top:10655;width:37;height:136" coordorigin="2896,10655" coordsize="37,136">
              <v:shape style="position:absolute;left:2896;top:10655;width:37;height:136" coordorigin="2896,10655" coordsize="37,136" path="m2896,10655l2910,10716,2929,10782,2933,10791e" filled="f" stroked="t" strokeweight=".5pt" strokecolor="#000000">
                <v:path arrowok="t"/>
              </v:shape>
            </v:group>
            <v:group style="position:absolute;left:2678;top:10705;width:80;height:25" coordorigin="2678,10705" coordsize="80,25">
              <v:shape style="position:absolute;left:2678;top:10705;width:80;height:25" coordorigin="2678,10705" coordsize="80,25" path="m2678,10705l2692,10715,2714,10723,2737,10728,2758,10730e" filled="f" stroked="t" strokeweight=".5pt" strokecolor="#000000">
                <v:path arrowok="t"/>
              </v:shape>
            </v:group>
            <v:group style="position:absolute;left:2851;top:10179;width:399;height:535" coordorigin="2851,10179" coordsize="399,535">
              <v:shape style="position:absolute;left:2851;top:10179;width:399;height:535" coordorigin="2851,10179" coordsize="399,535" path="m2974,10471l2944,10398,2875,10400,2851,10470,2853,10477,2854,10411,2853,10372,2853,10340,2866,10278,2896,10240,2905,10230,2962,10189,3024,10179,3063,10182,3137,10215,3168,10278,3169,10291,3170,10298,3182,10366,3197,10445,3213,10531,3230,10614,3243,10679,3249,10706,3251,10714e" filled="f" stroked="t" strokeweight=".5pt" strokecolor="#000000">
                <v:path arrowok="t"/>
              </v:shape>
            </v:group>
            <v:group style="position:absolute;left:2494;top:10374;width:378;height:533" coordorigin="2494,10374" coordsize="378,533">
              <v:shape style="position:absolute;left:2494;top:10374;width:378;height:533" coordorigin="2494,10374" coordsize="378,533" path="m2675,10412l2613,10375,2590,10374,2569,10378,2510,10424,2494,10494,2495,10521,2495,10547,2496,10618,2496,10660,2496,10678,2500,10751,2527,10806,2573,10856,2640,10885,2698,10903,2727,10907,2752,10902,2776,10891,2796,10879,2807,10871,2818,10858,2835,10850,2854,10848,2872,10853e" filled="f" stroked="t" strokeweight=".5pt" strokecolor="#000000">
                <v:path arrowok="t"/>
              </v:shape>
            </v:group>
            <v:group style="position:absolute;left:2529;top:10809;width:100;height:7" coordorigin="2529,10809" coordsize="100,7">
              <v:shape style="position:absolute;left:2529;top:10809;width:100;height:7" coordorigin="2529,10809" coordsize="100,7" path="m2529,10813l2560,10815,2584,10816,2602,10816,2616,10814,2629,10809e" filled="f" stroked="t" strokeweight=".5pt" strokecolor="#000000">
                <v:path arrowok="t"/>
              </v:shape>
            </v:group>
            <v:group style="position:absolute;left:2333;top:10464;width:159;height:383" coordorigin="2333,10464" coordsize="159,383">
              <v:shape style="position:absolute;left:2333;top:10464;width:159;height:383" coordorigin="2333,10464" coordsize="159,383" path="m2491,10477l2477,10471,2463,10466,2446,10464,2425,10464,2363,10487,2339,10547,2333,10615,2333,10635,2335,10701,2343,10765,2383,10832,2443,10847,2461,10846,2476,10842,2488,10839e" filled="f" stroked="t" strokeweight=".5pt" strokecolor="#000000">
                <v:path arrowok="t"/>
              </v:shape>
            </v:group>
            <v:group style="position:absolute;left:2374;top:10826;width:239;height:58" coordorigin="2374,10826" coordsize="239,58">
              <v:shape style="position:absolute;left:2374;top:10826;width:239;height:58" coordorigin="2374,10826" coordsize="239,58" path="m2613,10879l2597,10880,2577,10882,2555,10883,2532,10884,2510,10884,2450,10872,2386,10834,2374,10826e" filled="f" stroked="t" strokeweight=".5pt" strokecolor="#000000">
                <v:path arrowok="t"/>
              </v:shape>
            </v:group>
            <v:group style="position:absolute;left:2278;top:10499;width:108;height:1275" coordorigin="2278,10499" coordsize="108,1275">
              <v:shape style="position:absolute;left:2278;top:10499;width:108;height:1275" coordorigin="2278,10499" coordsize="108,1275" path="m2351,10499l2312,10562,2301,10583,2290,10602,2283,10619,2279,10637,2278,10656,2278,10676,2279,10697,2281,10718,2282,10738,2284,10818,2285,10880,2287,10951,2289,11025,2291,11099,2294,11168,2299,11251,2310,11314,2337,11381,2356,11424,2363,11441,2381,11517,2386,11590,2384,11612,2377,11690,2369,11755,2368,11768,2367,11775e" filled="f" stroked="t" strokeweight=".5pt" strokecolor="#000000">
                <v:path arrowok="t"/>
              </v:shape>
            </v:group>
            <v:group style="position:absolute;left:2482;top:11393;width:183;height:61" coordorigin="2482,11393" coordsize="183,61">
              <v:shape style="position:absolute;left:2482;top:11393;width:183;height:61" coordorigin="2482,11393" coordsize="183,61" path="m2482,11455l2546,11445,2619,11420,2659,11397,2664,11393e" filled="f" stroked="t" strokeweight=".5pt" strokecolor="#000000">
                <v:path arrowok="t"/>
              </v:shape>
            </v:group>
            <v:group style="position:absolute;left:2762;top:10469;width:109;height:33" coordorigin="2762,10469" coordsize="109,33">
              <v:shape style="position:absolute;left:2762;top:10469;width:109;height:33" coordorigin="2762,10469" coordsize="109,33" path="m2871,10477l2866,10491,2848,10502,2807,10501,2781,10495,2768,10485,2763,10475,2762,10469e" filled="f" stroked="t" strokeweight=".5pt" strokecolor="#000000">
                <v:path arrowok="t"/>
              </v:shape>
            </v:group>
            <v:group style="position:absolute;left:3236;top:10403;width:2;height:99" coordorigin="3236,10403" coordsize="2,99">
              <v:shape style="position:absolute;left:3236;top:10403;width:2;height:99" coordorigin="3236,10403" coordsize="2,99" path="m3238,10502l3238,10475,3238,10454,3238,10438,3237,10422,3236,10403e" filled="f" stroked="t" strokeweight=".5pt" strokecolor="#000000">
                <v:path arrowok="t"/>
              </v:shape>
            </v:group>
            <v:group style="position:absolute;left:3229;top:10199;width:3;height:101" coordorigin="3229,10199" coordsize="3,101">
              <v:shape style="position:absolute;left:3229;top:10199;width:3;height:101" coordorigin="3229,10199" coordsize="3,101" path="m3232,10300l3232,10279,3232,10257,3231,10236,3230,10216,3229,10199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0.662643pt;margin-top:499.624573pt;width:.465756pt;height:4.952227pt;mso-position-horizontal-relative:page;mso-position-vertical-relative:page;z-index:-3252" coordorigin="3213,9992" coordsize="9,99">
            <v:shape style="position:absolute;left:3213;top:9992;width:9;height:99" coordorigin="3213,9992" coordsize="9,99" path="m3223,10092l3222,10075,3219,10056,3217,10036,3214,10015,3213,9992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59.919128pt;margin-top:490.450562pt;width:.275278pt;height:4.946224pt;mso-position-horizontal-relative:page;mso-position-vertical-relative:page;z-index:-3251" coordorigin="3198,9809" coordsize="6,99">
            <v:shape style="position:absolute;left:3198;top:9809;width:6;height:99" coordorigin="3198,9809" coordsize="6,99" path="m3204,9908l3202,9889,3201,9870,3201,9850,3200,9830,3198,9809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57.879135pt;margin-top:480.296021pt;width:1.38227pt;height:3.897767pt;mso-position-horizontal-relative:page;mso-position-vertical-relative:page;z-index:-3250" coordorigin="3158,9606" coordsize="28,78">
            <v:shape style="position:absolute;left:3158;top:9606;width:28;height:78" coordorigin="3158,9606" coordsize="28,78" path="m3185,9684l3183,9664,3178,9643,3169,9623,3158,960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51.460983pt;margin-top:479.681793pt;width:2.665418pt;height:2.707186pt;mso-position-horizontal-relative:page;mso-position-vertical-relative:page;z-index:-3249" coordorigin="3029,9594" coordsize="53,54">
            <v:shape style="position:absolute;left:3029;top:9594;width:53;height:54" coordorigin="3029,9594" coordsize="53,54" path="m3083,9594l3068,9600,3054,9610,3040,9626,3029,9648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50.912964pt;margin-top:489.328796pt;width:.101433pt;height:5.196723pt;mso-position-horizontal-relative:page;mso-position-vertical-relative:page;z-index:-3248" coordorigin="3018,9787" coordsize="2,104">
            <v:shape style="position:absolute;left:3018;top:9787;width:2;height:104" coordorigin="3018,9787" coordsize="2,104" path="m3020,9787l3020,9807,3020,9829,3020,9851,3019,9872,3018,9891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50.859406pt;margin-top:499.597809pt;width:.149984pt;height:5.153468pt;mso-position-horizontal-relative:page;mso-position-vertical-relative:page;z-index:-3247" coordorigin="3017,9992" coordsize="3,103">
            <v:shape style="position:absolute;left:3017;top:9992;width:3;height:103" coordorigin="3017,9992" coordsize="3,103" path="m3017,9992l3017,10012,3018,10034,3019,10056,3020,10077,3020,10095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6.253204pt;margin-top:456.160004pt;width:15.545111pt;height:15.547535pt;mso-position-horizontal-relative:page;mso-position-vertical-relative:page;z-index:-3246" coordorigin="2725,9123" coordsize="311,311">
            <v:shape style="position:absolute;left:2725;top:9123;width:311;height:311" coordorigin="2725,9123" coordsize="311,311" path="m2725,9286l2742,9350,2782,9399,2838,9428,2882,9434,2905,9431,2966,9407,3011,9363,3034,9304,3036,9283,3033,9258,3010,9195,2966,9150,2909,9126,2888,9123,2863,9126,2799,9149,2753,9191,2728,9248,2725,9286x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156.609207pt;margin-top:456.300934pt;width:15.545022pt;height:15.547579pt;mso-position-horizontal-relative:page;mso-position-vertical-relative:page;z-index:-3245" coordorigin="3132,9126" coordsize="311,311">
            <v:shape style="position:absolute;left:3132;top:9126;width:311;height:311" coordorigin="3132,9126" coordsize="311,311" path="m3132,9289l3149,9352,3189,9402,3245,9431,3289,9437,3312,9434,3374,9410,3418,9366,3441,9307,3443,9285,3441,9261,3417,9198,3374,9152,3316,9129,3295,9126,3270,9129,3206,9152,3160,9194,3135,9250,3132,9289x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469.382996pt;margin-top:52.882999pt;width:33.234pt;height:33.234pt;mso-position-horizontal-relative:page;mso-position-vertical-relative:page;z-index:-3244" coordorigin="9388,1058" coordsize="665,665">
            <v:shape style="position:absolute;left:9388;top:1058;width:665;height:665" coordorigin="9388,1058" coordsize="665,665" path="m9720,1058l9640,1067,9567,1095,9504,1138,9452,1194,9414,1261,9392,1336,9388,1390,9389,1417,9405,1495,9437,1565,9485,1625,9545,1673,9615,1705,9693,1721,9720,1722,9747,1721,9825,1705,9895,1673,9955,1625,10003,1565,10035,1495,10051,1417,10052,1390,10051,1363,10035,1285,10003,1215,9955,1155,9895,1107,9825,1075,9747,1059,9720,1058e" filled="t" fillcolor="#00000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133.5pt;margin-top:620pt;width:23pt;height:39pt;mso-position-horizontal-relative:page;mso-position-vertical-relative:page;z-index:-3243" type="#_x0000_t75">
            <v:imagedata r:id="rId168" o:title=""/>
          </v:shape>
        </w:pict>
      </w:r>
      <w:r>
        <w:rPr/>
        <w:pict>
          <v:shape style="position:absolute;margin-left:121pt;margin-top:251pt;width:41pt;height:42pt;mso-position-horizontal-relative:page;mso-position-vertical-relative:page;z-index:-3242" type="#_x0000_t75">
            <v:imagedata r:id="rId169" o:title=""/>
          </v:shape>
        </w:pict>
      </w:r>
      <w:r>
        <w:rPr/>
        <w:pict>
          <v:group style="position:absolute;margin-left:72pt;margin-top:370pt;width:486pt;height:.1pt;mso-position-horizontal-relative:page;mso-position-vertical-relative:page;z-index:-3241" coordorigin="1440,7400" coordsize="9720,2">
            <v:shape style="position:absolute;left:1440;top:7400;width:9720;height:2" coordorigin="1440,7400" coordsize="9720,0" path="m1440,7400l11160,7400e" filled="f" stroked="t" strokeweight="2pt" strokecolor="#0000FF">
              <v:path arrowok="t"/>
            </v:shape>
          </v:group>
          <w10:wrap type="none"/>
        </w:pict>
      </w:r>
      <w:r>
        <w:rPr/>
        <w:pict>
          <v:group style="position:absolute;margin-left:275.862732pt;margin-top:136.872910pt;width:59.301771pt;height:87.753484pt;mso-position-horizontal-relative:page;mso-position-vertical-relative:page;z-index:-3240" coordorigin="5517,2737" coordsize="1186,1755">
            <v:group style="position:absolute;left:5522;top:2742;width:1176;height:1745" coordorigin="5522,2742" coordsize="1176,1745">
              <v:shape style="position:absolute;left:5522;top:2742;width:1176;height:1745" coordorigin="5522,2742" coordsize="1176,1745" path="m6698,4040l6675,3978,6649,3914,6622,3845,6595,3780,6569,3717,6533,3658,6493,3609,6471,3586,6463,3577,6429,3512,6404,3447,6391,3403,6386,3388,6356,3313,6327,3250,6297,3190,6288,3171,6280,3155,6272,3140,6266,3127,6259,3113,6229,3055,6192,2988,6180,2967,6169,2946,6137,2886,6132,2871,6128,2860,6071,2811,6008,2793,5924,2778,5857,2766,5838,2762,5820,2759,5758,2747,5740,2744,5664,2762,5636,2831,5631,2897,5631,2913,5631,2927,5608,2935,5553,2987,5543,3054,5544,3088,5545,3116,5538,3189,5529,3214,5523,3231,5547,3302,5564,3310,5575,3328,5588,3345,5602,3359,5620,3367,5620,3381,5619,3399,5619,3420,5622,3442,5628,3462,5639,3478,5639,3495,5638,3516,5637,3539,5637,3562,5639,3584,5644,3603,5654,3616,5676,3621,5697,3625,5718,3629,5793,3647,5814,3653,5834,3659,5909,3679,5928,3682,5952,3687,5972,3695,5990,3705,6005,3716,6019,3728,6034,3739,6050,3750,6072,3760,6093,3769,6113,3777,6130,3787,6144,3799,6152,3815,6155,3826,6159,3844,6182,3933,6203,4014,6226,4104,6250,4197,6273,4288,6294,4368,6311,4434,6322,4476,6325,4488e" filled="f" stroked="t" strokeweight=".5pt" strokecolor="#000000">
                <v:path arrowok="t"/>
              </v:shape>
            </v:group>
            <v:group style="position:absolute;left:5632;top:2901;width:602;height:257" coordorigin="5632,2901" coordsize="602,257">
              <v:shape style="position:absolute;left:5632;top:2901;width:602;height:257" coordorigin="5632,2901" coordsize="602,257" path="m6235,3158l6189,3102,6144,3044,6129,3024,6087,2972,6042,2930,5972,2906,5928,2901,5905,2902,5880,2904,5856,2907,5830,2911,5751,2921,5681,2929,5638,2934,5632,2934e" filled="f" stroked="t" strokeweight=".5pt" strokecolor="#000000">
                <v:path arrowok="t"/>
              </v:shape>
            </v:group>
            <v:group style="position:absolute;left:5907;top:2817;width:113;height:85" coordorigin="5907,2817" coordsize="113,85">
              <v:shape style="position:absolute;left:5907;top:2817;width:113;height:85" coordorigin="5907,2817" coordsize="113,85" path="m5907,2902l5960,2874,6012,2831,6020,2817e" filled="f" stroked="t" strokeweight=".5pt" strokecolor="#000000">
                <v:path arrowok="t"/>
              </v:shape>
            </v:group>
            <v:group style="position:absolute;left:5732;top:2772;width:53;height:127" coordorigin="5732,2772" coordsize="53,127">
              <v:shape style="position:absolute;left:5732;top:2772;width:53;height:127" coordorigin="5732,2772" coordsize="53,127" path="m5732,2772l5737,2787,5750,2802,5765,2818,5777,2838,5783,2863,5785,2883,5784,2899e" filled="f" stroked="t" strokeweight=".5pt" strokecolor="#000000">
                <v:path arrowok="t"/>
              </v:shape>
            </v:group>
            <v:group style="position:absolute;left:5832;top:3052;width:237;height:138" coordorigin="5832,3052" coordsize="237,138">
              <v:shape style="position:absolute;left:5832;top:3052;width:237;height:138" coordorigin="5832,3052" coordsize="237,138" path="m6069,3181l6052,3184,6032,3187,6010,3188,5988,3189,5965,3189,5902,3174,5844,3127,5832,3101,5833,3086,5840,3069,5855,3052e" filled="f" stroked="t" strokeweight=".5pt" strokecolor="#000000">
                <v:path arrowok="t"/>
              </v:shape>
            </v:group>
            <v:group style="position:absolute;left:5665;top:3051;width:171;height:70" coordorigin="5665,3051" coordsize="171,70">
              <v:shape style="position:absolute;left:5665;top:3051;width:171;height:70" coordorigin="5665,3051" coordsize="171,70" path="m5836,3109l5822,3115,5807,3119,5789,3121,5767,3120,5706,3099,5676,3067,5665,3051e" filled="f" stroked="t" strokeweight=".5pt" strokecolor="#000000">
                <v:path arrowok="t"/>
              </v:shape>
            </v:group>
            <v:group style="position:absolute;left:5583;top:3116;width:149;height:194" coordorigin="5583,3116" coordsize="149,194">
              <v:shape style="position:absolute;left:5583;top:3116;width:149;height:194" coordorigin="5583,3116" coordsize="149,194" path="m5732,3116l5718,3190,5683,3248,5671,3264,5658,3278,5644,3290,5628,3299,5608,3306,5583,3310e" filled="f" stroked="t" strokeweight=".5pt" strokecolor="#000000">
                <v:path arrowok="t"/>
              </v:shape>
            </v:group>
            <v:group style="position:absolute;left:5723;top:3179;width:191;height:50" coordorigin="5723,3179" coordsize="191,50">
              <v:shape style="position:absolute;left:5723;top:3179;width:191;height:50" coordorigin="5723,3179" coordsize="191,50" path="m5914,3181l5844,3226,5805,3229,5790,3226,5767,3215,5748,3203,5732,3190,5723,3179e" filled="f" stroked="t" strokeweight=".5pt" strokecolor="#000000">
                <v:path arrowok="t"/>
              </v:shape>
            </v:group>
            <v:group style="position:absolute;left:5630;top:3304;width:287;height:76" coordorigin="5630,3304" coordsize="287,76">
              <v:shape style="position:absolute;left:5630;top:3304;width:287;height:76" coordorigin="5630,3304" coordsize="287,76" path="m5917,3304l5860,3361,5802,3379,5725,3380,5699,3380,5675,3379,5655,3379,5639,3379,5630,3379e" filled="f" stroked="t" strokeweight=".5pt" strokecolor="#000000">
                <v:path arrowok="t"/>
              </v:shape>
            </v:group>
            <v:group style="position:absolute;left:5660;top:3456;width:312;height:50" coordorigin="5660,3456" coordsize="312,50">
              <v:shape style="position:absolute;left:5660;top:3456;width:312;height:50" coordorigin="5660,3456" coordsize="312,50" path="m5972,3456l5915,3505,5874,3506,5849,3506,5770,3500,5700,3494,5669,3490,5660,3489e" filled="f" stroked="t" strokeweight=".5pt" strokecolor="#000000">
                <v:path arrowok="t"/>
              </v:shape>
            </v:group>
            <v:group style="position:absolute;left:5904;top:3197;width:383;height:548" coordorigin="5904,3197" coordsize="383,548">
              <v:shape style="position:absolute;left:5904;top:3197;width:383;height:548" coordorigin="5904,3197" coordsize="383,548" path="m5904,3197l5911,3276,5924,3346,5943,3414,5974,3479,6018,3536,6063,3577,6137,3594,6158,3596,6222,3634,6260,3692,6280,3730,6287,3745e" filled="f" stroked="t" strokeweight=".5pt" strokecolor="#000000">
                <v:path arrowok="t"/>
              </v:shape>
            </v:group>
            <v:group style="position:absolute;left:5532;top:3155;width:38;height:107" coordorigin="5532,3155" coordsize="38,107">
              <v:shape style="position:absolute;left:5532;top:3155;width:38;height:107" coordorigin="5532,3155" coordsize="38,107" path="m5544,3155l5563,3161,5570,3177,5569,3199,5559,3228,5544,3249,5532,3261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2.626038pt;margin-top:161.042969pt;width:15.431272pt;height:15.497431pt;mso-position-horizontal-relative:page;mso-position-vertical-relative:page;z-index:-3239" coordorigin="5053,3221" coordsize="309,310">
            <v:shape style="position:absolute;left:5053;top:3221;width:309;height:310" coordorigin="5053,3221" coordsize="309,310" path="m5226,3221l5153,3233,5098,3267,5063,3319,5053,3359,5054,3385,5075,3452,5116,3500,5173,3527,5207,3531,5230,3529,5292,3506,5338,3460,5361,3398,5360,3372,5341,3303,5301,3253,5247,3225,5226,3221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52.688538pt;margin-top:142.167969pt;width:15.431272pt;height:15.497431pt;mso-position-horizontal-relative:page;mso-position-vertical-relative:page;z-index:-3238" coordorigin="5054,2843" coordsize="309,310">
            <v:shape style="position:absolute;left:5054;top:2843;width:309;height:310" coordorigin="5054,2843" coordsize="309,310" path="m5228,2843l5155,2855,5099,2890,5064,2941,5054,2982,5055,3007,5076,3074,5117,3123,5174,3149,5209,3153,5232,3152,5293,3128,5339,3082,5362,3021,5361,2994,5342,2925,5302,2875,5248,2847,5228,284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50.199997pt;margin-top:469.237305pt;width:85.999pt;height:209.112676pt;mso-position-horizontal-relative:page;mso-position-vertical-relative:page;z-index:-3237" coordorigin="5004,9385" coordsize="1720,4182">
            <v:group style="position:absolute;left:5354;top:10051;width:212;height:714" coordorigin="5354,10051" coordsize="212,714">
              <v:shape style="position:absolute;left:5354;top:10051;width:212;height:714" coordorigin="5354,10051" coordsize="212,714" path="m5566,10051l5560,10131,5554,10206,5548,10284,5540,10352,5526,10416,5496,10473,5476,10506,5470,10517,5444,10571,5411,10642,5400,10666,5390,10689,5380,10711,5371,10730,5364,10745,5358,10757,5354,10764e" filled="f" stroked="t" strokeweight=".375pt" strokecolor="#000000">
                <v:path arrowok="t"/>
              </v:shape>
            </v:group>
            <v:group style="position:absolute;left:5499;top:10441;width:87;height:416" coordorigin="5499,10441" coordsize="87,416">
              <v:shape style="position:absolute;left:5499;top:10441;width:87;height:416" coordorigin="5499,10441" coordsize="87,416" path="m5566,10629l5582,10563,5586,10520,5585,10499,5581,10479,5574,10460,5562,10445,5548,10441,5536,10446,5525,10456,5519,10468,5517,10480,5513,10495,5510,10513,5506,10535,5503,10558,5502,10583,5503,10599,5503,10616,5503,10636,5503,10657,5503,10678,5503,10700,5502,10764,5500,10844,5499,10858e" filled="f" stroked="t" strokeweight=".375pt" strokecolor="#000000">
                <v:path arrowok="t"/>
              </v:shape>
            </v:group>
            <v:group style="position:absolute;left:5451;top:10460;width:123;height:598" coordorigin="5451,10460" coordsize="123,598">
              <v:shape style="position:absolute;left:5451;top:10460;width:123;height:598" coordorigin="5451,10460" coordsize="123,598" path="m5574,10460l5564,10541,5559,10600,5560,10617,5563,10638,5567,10659,5571,10681,5573,10702,5572,10725,5570,10744,5568,10762,5567,10780,5568,10800,5565,10790,5562,10790,5548,10853,5547,10865,5547,10871,5529,10906,5500,10964,5469,11024,5451,11058,5452,11057,5454,11052,5458,11046,5463,11037e" filled="f" stroked="t" strokeweight=".375pt" strokecolor="#000000">
                <v:path arrowok="t"/>
              </v:shape>
            </v:group>
            <v:group style="position:absolute;left:5481;top:10496;width:32;height:2" coordorigin="5481,10496" coordsize="32,2">
              <v:shape style="position:absolute;left:5481;top:10496;width:32;height:2" coordorigin="5481,10496" coordsize="32,2" path="m5513,10498l5502,10498,5496,10496,5481,10496e" filled="f" stroked="t" strokeweight=".375pt" strokecolor="#000000">
                <v:path arrowok="t"/>
              </v:shape>
            </v:group>
            <v:group style="position:absolute;left:5439;top:10532;width:26;height:386" coordorigin="5439,10532" coordsize="26,386">
              <v:shape style="position:absolute;left:5439;top:10532;width:26;height:386" coordorigin="5439,10532" coordsize="26,386" path="m5464,10532l5447,10611,5442,10685,5443,10706,5444,10727,5443,10747,5442,10767,5441,10786,5440,10805,5439,10823,5439,10842,5439,10860,5441,10879,5445,10898,5450,10917e" filled="f" stroked="t" strokeweight=".375pt" strokecolor="#000000">
                <v:path arrowok="t"/>
              </v:shape>
            </v:group>
            <v:group style="position:absolute;left:5223;top:10631;width:168;height:463" coordorigin="5223,10631" coordsize="168,463">
              <v:shape style="position:absolute;left:5223;top:10631;width:168;height:463" coordorigin="5223,10631" coordsize="168,463" path="m5391,10631l5366,10693,5349,10756,5334,10836,5330,10865,5325,10892,5303,10965,5275,11022,5238,11076,5230,11086,5223,11094e" filled="f" stroked="t" strokeweight=".375pt" strokecolor="#000000">
                <v:path arrowok="t"/>
              </v:shape>
            </v:group>
            <v:group style="position:absolute;left:5319;top:10862;width:252;height:1297" coordorigin="5319,10862" coordsize="252,1297">
              <v:shape style="position:absolute;left:5319;top:10862;width:252;height:1297" coordorigin="5319,10862" coordsize="252,1297" path="m5499,10862l5461,10913,5455,10985,5455,11032,5454,11051,5447,11115,5437,11186,5425,11256,5412,11320,5395,11385,5373,11429,5366,11442,5340,11507,5326,11582,5321,11658,5319,11724,5319,11746,5322,11811,5328,11872,5343,11944,5378,12019,5422,12076,5472,12119,5540,12152,5556,12157,5571,12159e" filled="f" stroked="t" strokeweight=".375pt" strokecolor="#000000">
                <v:path arrowok="t"/>
              </v:shape>
            </v:group>
            <v:group style="position:absolute;left:5072;top:9388;width:494;height:662" coordorigin="5072,9388" coordsize="494,662">
              <v:shape style="position:absolute;left:5072;top:9388;width:494;height:662" coordorigin="5072,9388" coordsize="494,662" path="m5566,10051l5565,10040,5565,10028,5565,10013,5566,9996,5566,9978,5566,9958,5566,9937,5566,9915,5563,9845,5557,9776,5545,9712,5514,9638,5479,9582,5429,9527,5362,9478,5306,9448,5240,9423,5162,9403,5119,9395,5072,9388e" filled="f" stroked="t" strokeweight=".375pt" strokecolor="#000000">
                <v:path arrowok="t"/>
              </v:shape>
              <v:shape style="position:absolute;left:5004;top:11847;width:1720;height:1720" type="#_x0000_t75">
                <v:imagedata r:id="rId170" o:title=""/>
              </v:shape>
            </v:group>
            <w10:wrap type="none"/>
          </v:group>
        </w:pict>
      </w:r>
      <w:r>
        <w:rPr/>
        <w:pict>
          <v:group style="position:absolute;margin-left:289.200775pt;margin-top:462.330292pt;width:37.904310pt;height:68.525pt;mso-position-horizontal-relative:page;mso-position-vertical-relative:page;z-index:-3236" coordorigin="5784,9247" coordsize="758,1371">
            <v:group style="position:absolute;left:6114;top:9605;width:424;height:1008" coordorigin="6114,9605" coordsize="424,1008">
              <v:shape style="position:absolute;left:6114;top:9605;width:424;height:1008" coordorigin="6114,9605" coordsize="424,1008" path="m6356,10613l6354,10548,6353,10478,6353,10405,6354,10389,6372,10331,6404,10274,6420,10255,6436,10235,6478,10179,6511,10128,6528,10049,6533,9981,6533,9965,6535,9947,6536,9929,6538,9909,6538,9889,6538,9869,6537,9848,6519,9789,6475,9723,6437,9669,6427,9656,6420,9646,6415,9639,6410,9631,6403,9623,6392,9616,6374,9610,6347,9608,6308,9609,6277,9612,6250,9613,6177,9608,6165,9606,6148,9605,6133,9609,6121,9617,6114,9629,6115,9646,6156,9706,6219,9745,6245,9747,6267,9746,6287,9741,6304,9734,6319,9724,6331,9711e" filled="f" stroked="t" strokeweight=".375pt" strokecolor="#000000">
                <v:path arrowok="t"/>
              </v:shape>
            </v:group>
            <v:group style="position:absolute;left:6144;top:9740;width:195;height:616" coordorigin="6144,9740" coordsize="195,616">
              <v:shape style="position:absolute;left:6144;top:9740;width:195;height:616" coordorigin="6144,9740" coordsize="195,616" path="m6283,9740l6298,9751,6315,9768,6331,9786,6339,9801,6330,9806,6318,9815,6271,9860,6221,9917,6184,9967,6161,10034,6147,10097,6144,10138,6145,10158,6168,10223,6201,10273,6250,10326,6282,10353,6287,10356e" filled="f" stroked="t" strokeweight=".375pt" strokecolor="#000000">
                <v:path arrowok="t"/>
              </v:shape>
            </v:group>
            <v:group style="position:absolute;left:6353;top:9794;width:89;height:20" coordorigin="6353,9794" coordsize="89,20">
              <v:shape style="position:absolute;left:6353;top:9794;width:89;height:20" coordorigin="6353,9794" coordsize="89,20" path="m6442,9794l6425,9801,6407,9807,6388,9812,6370,9814,6353,9811e" filled="f" stroked="t" strokeweight=".375pt" strokecolor="#000000">
                <v:path arrowok="t"/>
              </v:shape>
            </v:group>
            <v:group style="position:absolute;left:6330;top:9823;width:87;height:132" coordorigin="6330,9823" coordsize="87,132">
              <v:shape style="position:absolute;left:6330;top:9823;width:87;height:132" coordorigin="6330,9823" coordsize="87,132" path="m6416,9955l6409,9948,6398,9940,6385,9929,6337,9868,6331,9847,6330,9823e" filled="f" stroked="t" strokeweight=".375pt" strokecolor="#000000">
                <v:path arrowok="t"/>
              </v:shape>
            </v:group>
            <v:group style="position:absolute;left:6356;top:9469;width:23;height:139" coordorigin="6356,9469" coordsize="23,139">
              <v:shape style="position:absolute;left:6356;top:9469;width:23;height:139" coordorigin="6356,9469" coordsize="23,139" path="m6356,9607l6357,9595,6360,9577,6364,9555,6369,9532,6374,9508,6377,9487,6379,9469e" filled="f" stroked="t" strokeweight=".375pt" strokecolor="#000000">
                <v:path arrowok="t"/>
              </v:shape>
            </v:group>
            <v:group style="position:absolute;left:6374;top:9470;width:51;height:32" coordorigin="6374,9470" coordsize="51,32">
              <v:shape style="position:absolute;left:6374;top:9470;width:51;height:32" coordorigin="6374,9470" coordsize="51,32" path="m6374,9502l6397,9493,6416,9480,6425,9470e" filled="f" stroked="t" strokeweight=".375pt" strokecolor="#000000">
                <v:path arrowok="t"/>
              </v:shape>
            </v:group>
            <v:group style="position:absolute;left:6241;top:9471;width:56;height:4" coordorigin="6241,9471" coordsize="56,4">
              <v:shape style="position:absolute;left:6241;top:9471;width:56;height:4" coordorigin="6241,9471" coordsize="56,4" path="m6241,9474l6256,9471,6275,9471,6297,9475e" filled="f" stroked="t" strokeweight=".375pt" strokecolor="#000000">
                <v:path arrowok="t"/>
              </v:shape>
            </v:group>
            <v:group style="position:absolute;left:6076;top:9479;width:147;height:457" coordorigin="6076,9479" coordsize="147,457">
              <v:shape style="position:absolute;left:6076;top:9479;width:147;height:457" coordorigin="6076,9479" coordsize="147,457" path="m6222,9479l6145,9490,6098,9527,6083,9587,6076,9655,6076,9698,6076,9717,6087,9786,6122,9843,6173,9900,6200,9930,6206,9936e" filled="f" stroked="t" strokeweight=".375pt" strokecolor="#000000">
                <v:path arrowok="t"/>
              </v:shape>
            </v:group>
            <v:group style="position:absolute;left:6250;top:9747;width:27;height:101" coordorigin="6250,9747" coordsize="27,101">
              <v:shape style="position:absolute;left:6250;top:9747;width:27;height:101" coordorigin="6250,9747" coordsize="27,101" path="m6250,9747l6254,9764,6259,9787,6266,9812,6273,9834,6277,9848e" filled="f" stroked="t" strokeweight=".375pt" strokecolor="#000000">
                <v:path arrowok="t"/>
              </v:shape>
            </v:group>
            <v:group style="position:absolute;left:6087;top:9785;width:60;height:19" coordorigin="6087,9785" coordsize="60,19">
              <v:shape style="position:absolute;left:6087;top:9785;width:60;height:19" coordorigin="6087,9785" coordsize="60,19" path="m6087,9785l6103,9795,6126,9801,6147,9804e" filled="f" stroked="t" strokeweight=".375pt" strokecolor="#000000">
                <v:path arrowok="t"/>
              </v:shape>
            </v:group>
            <v:group style="position:absolute;left:6217;top:9391;width:298;height:398" coordorigin="6217,9391" coordsize="298,398">
              <v:shape style="position:absolute;left:6217;top:9391;width:298;height:398" coordorigin="6217,9391" coordsize="298,398" path="m6309,9610l6307,9592,6301,9572,6287,9555,6258,9554,6238,9563,6226,9577,6219,9593,6217,9607,6219,9614,6220,9595,6220,9580,6219,9561,6218,9525,6230,9460,6254,9434,6262,9423,6274,9412,6291,9402,6315,9394,6349,9391,6386,9394,6444,9434,6456,9475,6458,9488,6468,9547,6483,9624,6498,9702,6510,9764,6513,9778,6516,9788e" filled="f" stroked="t" strokeweight=".375pt" strokecolor="#000000">
                <v:path arrowok="t"/>
              </v:shape>
            </v:group>
            <v:group style="position:absolute;left:5949;top:9537;width:281;height:399" coordorigin="5949,9537" coordsize="281,399">
              <v:shape style="position:absolute;left:5949;top:9537;width:281;height:399" coordorigin="5949,9537" coordsize="281,399" path="m6085,9565l6072,9554,6057,9544,6038,9538,6014,9537,5996,9542,5951,9605,5949,9633,5950,9659,5950,9683,5950,9707,5951,9729,5951,9750,5951,9769,5962,9837,6000,9891,6066,9922,6117,9936,6144,9931,6167,9921,6182,9911,6195,9899,6213,9893,6230,9895e" filled="f" stroked="t" strokeweight=".375pt" strokecolor="#000000">
                <v:path arrowok="t"/>
              </v:shape>
            </v:group>
            <v:group style="position:absolute;left:5975;top:9866;width:66;height:2" coordorigin="5975,9866" coordsize="66,2">
              <v:shape style="position:absolute;left:5975;top:9866;width:66;height:2" coordorigin="5975,9866" coordsize="66,2" path="m5975,9866l6005,9868,6026,9869,6041,9867e" filled="f" stroked="t" strokeweight=".375pt" strokecolor="#000000">
                <v:path arrowok="t"/>
              </v:shape>
            </v:group>
            <v:group style="position:absolute;left:5828;top:9604;width:119;height:287" coordorigin="5828,9604" coordsize="119,287">
              <v:shape style="position:absolute;left:5828;top:9604;width:119;height:287" coordorigin="5828,9604" coordsize="119,287" path="m5947,9614l5933,9608,5917,9605,5897,9604,5873,9612,5835,9665,5828,9727,5828,9745,5832,9810,5851,9867,5910,9892,5927,9890,5942,9887e" filled="f" stroked="t" strokeweight=".375pt" strokecolor="#000000">
                <v:path arrowok="t"/>
              </v:shape>
            </v:group>
            <v:group style="position:absolute;left:5858;top:9875;width:180;height:44" coordorigin="5858,9875" coordsize="180,44">
              <v:shape style="position:absolute;left:5858;top:9875;width:180;height:44" coordorigin="5858,9875" coordsize="180,44" path="m6038,9916l6021,9917,6001,9918,5978,9919,5956,9919,5937,9917,5913,9908,5890,9896,5870,9884,5858,9875e" filled="f" stroked="t" strokeweight=".375pt" strokecolor="#000000">
                <v:path arrowok="t"/>
              </v:shape>
            </v:group>
            <v:group style="position:absolute;left:5788;top:9631;width:80;height:956" coordorigin="5788,9631" coordsize="80,956">
              <v:shape style="position:absolute;left:5788;top:9631;width:80;height:956" coordorigin="5788,9631" coordsize="80,956" path="m5842,9631l5802,9698,5788,9757,5788,9777,5789,9797,5790,9815,5792,9894,5794,9971,5796,10054,5799,10132,5803,10194,5822,10269,5849,10333,5855,10346,5867,10418,5868,10443,5866,10467,5859,10544,5855,10580,5854,10587e" filled="f" stroked="t" strokeweight=".375pt" strokecolor="#000000">
                <v:path arrowok="t"/>
              </v:shape>
            </v:group>
            <v:group style="position:absolute;left:5940;top:10301;width:137;height:47" coordorigin="5940,10301" coordsize="137,47">
              <v:shape style="position:absolute;left:5940;top:10301;width:137;height:47" coordorigin="5940,10301" coordsize="137,47" path="m5940,10347l6002,10337,6063,10310,6073,10304,6078,10301e" filled="f" stroked="t" strokeweight=".375pt" strokecolor="#000000">
                <v:path arrowok="t"/>
              </v:shape>
            </v:group>
            <v:group style="position:absolute;left:6150;top:9608;width:82;height:27" coordorigin="6150,9608" coordsize="82,27">
              <v:shape style="position:absolute;left:6150;top:9608;width:82;height:27" coordorigin="6150,9608" coordsize="82,27" path="m6232,9614l6225,9628,6198,9635,6165,9630,6152,9618,6150,9608e" filled="f" stroked="t" strokeweight=".375pt" strokecolor="#000000">
                <v:path arrowok="t"/>
              </v:shape>
            </v:group>
            <v:group style="position:absolute;left:6505;top:9553;width:2;height:80" coordorigin="6505,9553" coordsize="2,80">
              <v:shape style="position:absolute;left:6505;top:9553;width:2;height:80" coordorigin="6505,9553" coordsize="2,80" path="m6507,9633l6507,9607,6507,9589,6506,9573,6505,9553e" filled="f" stroked="t" strokeweight=".375pt" strokecolor="#000000">
                <v:path arrowok="t"/>
              </v:shape>
            </v:group>
            <v:group style="position:absolute;left:6501;top:9419;width:2;height:63" coordorigin="6501,9419" coordsize="2,63">
              <v:shape style="position:absolute;left:6501;top:9419;width:2;height:63" coordorigin="6501,9419" coordsize="1,63" path="m6503,9481l6503,9460,6502,9439,6501,9419e" filled="f" stroked="t" strokeweight=".375pt" strokecolor="#000000">
                <v:path arrowok="t"/>
              </v:shape>
            </v:group>
            <v:group style="position:absolute;left:6342;top:9250;width:2;height:81" coordorigin="6342,9250" coordsize="2,81">
              <v:shape style="position:absolute;left:6342;top:9250;width:2;height:81" coordorigin="6342,9250" coordsize="2,81" path="m6342,9250l6342,9271,6343,9293,6343,9314,6344,9332e" filled="f" stroked="t" strokeweight=".3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471985pt;margin-top:463.385895pt;width:.305117pt;height:2.865901pt;mso-position-horizontal-relative:page;mso-position-vertical-relative:page;z-index:-3235" coordorigin="6489,9268" coordsize="6,57">
            <v:shape style="position:absolute;left:6489;top:9268;width:6;height:57" coordorigin="6489,9268" coordsize="6,57" path="m6496,9325l6494,9308,6492,9289,6489,9268e" filled="f" stroked="t" strokeweight=".375pt" strokecolor="#000000">
              <v:path arrowok="t"/>
            </v:shape>
          </v:group>
          <w10:wrap type="none"/>
        </w:pict>
      </w:r>
      <w:r>
        <w:rPr/>
        <w:pict>
          <v:group style="position:absolute;margin-left:323.850708pt;margin-top:455.383362pt;width:.226388pt;height:3.983439pt;mso-position-horizontal-relative:page;mso-position-vertical-relative:page;z-index:-3234" coordorigin="6477,9108" coordsize="5,80">
            <v:shape style="position:absolute;left:6477;top:9108;width:5;height:80" coordorigin="6477,9108" coordsize="5,80" path="m6482,9187l6480,9168,6479,9149,6478,9129,6477,9108e" filled="f" stroked="t" strokeweight=".375pt" strokecolor="#000000">
              <v:path arrowok="t"/>
            </v:shape>
          </v:group>
          <w10:wrap type="none"/>
        </w:pict>
      </w:r>
      <w:r>
        <w:rPr/>
        <w:pict>
          <v:group style="position:absolute;margin-left:317.339172pt;margin-top:447.393311pt;width:6.225414pt;height:3.759pt;mso-position-horizontal-relative:page;mso-position-vertical-relative:page;z-index:-3233" coordorigin="6347,8948" coordsize="125,75">
            <v:group style="position:absolute;left:6447;top:8961;width:21;height:58" coordorigin="6447,8961" coordsize="21,58">
              <v:shape style="position:absolute;left:6447;top:8961;width:21;height:58" coordorigin="6447,8961" coordsize="21,58" path="m6468,9019l6465,9000,6458,8979,6447,8961e" filled="f" stroked="t" strokeweight=".375pt" strokecolor="#000000">
                <v:path arrowok="t"/>
              </v:shape>
            </v:group>
            <v:group style="position:absolute;left:6351;top:8952;width:40;height:41" coordorigin="6351,8952" coordsize="40,41">
              <v:shape style="position:absolute;left:6351;top:8952;width:40;height:41" coordorigin="6351,8952" coordsize="40,41" path="m6391,8952l6376,8958,6362,8972,6351,8992e" filled="f" stroked="t" strokeweight=".3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099182pt;margin-top:454.815796pt;width:.1pt;height:4.094113pt;mso-position-horizontal-relative:page;mso-position-vertical-relative:page;z-index:-3232" coordorigin="6342,9096" coordsize="2,82">
            <v:shape style="position:absolute;left:6342;top:9096;width:2;height:82" coordorigin="6342,9096" coordsize="2,82" path="m6344,9096l6344,9117,6344,9139,6343,9161,6342,9178e" filled="f" stroked="t" strokeweight=".375pt" strokecolor="#000000">
              <v:path arrowok="t"/>
            </v:shape>
          </v:group>
          <w10:wrap type="none"/>
        </w:pict>
      </w:r>
      <w:r>
        <w:rPr/>
        <w:pict>
          <v:group style="position:absolute;margin-left:306.120911pt;margin-top:429.935944pt;width:11.627876pt;height:11.659393pt;mso-position-horizontal-relative:page;mso-position-vertical-relative:page;z-index:-3231" coordorigin="6122,8599" coordsize="233,233">
            <v:shape style="position:absolute;left:6122;top:8599;width:233;height:233" coordorigin="6122,8599" coordsize="233,233" path="m6122,8721l6143,8782,6192,8822,6234,8832,6259,8829,6318,8800,6351,8748,6355,8728,6352,8702,6325,8640,6276,8605,6235,8599,6213,8602,6157,8633,6126,8687,6122,8721xe" filled="f" stroked="t" strokeweight=".75pt" strokecolor="#000000">
              <v:path arrowok="t"/>
            </v:shape>
          </v:group>
          <w10:wrap type="none"/>
        </w:pict>
      </w:r>
      <w:r>
        <w:rPr/>
        <w:pict>
          <v:group style="position:absolute;margin-left:321.387909pt;margin-top:430.041016pt;width:11.627771pt;height:11.660335pt;mso-position-horizontal-relative:page;mso-position-vertical-relative:page;z-index:-3230" coordorigin="6428,8601" coordsize="233,233">
            <v:shape style="position:absolute;left:6428;top:8601;width:233;height:233" coordorigin="6428,8601" coordsize="233,233" path="m6428,8723l6449,8784,6497,8824,6539,8834,6564,8831,6623,8802,6656,8750,6660,8730,6658,8704,6630,8642,6581,8607,6541,8601,6518,8604,6462,8635,6431,8690,6428,8723xe" filled="f" stroked="t" strokeweight=".75pt" strokecolor="#000000">
              <v:path arrowok="t"/>
            </v:shape>
          </v:group>
          <w10:wrap type="none"/>
        </w:pict>
      </w:r>
      <w:r>
        <w:rPr/>
        <w:pict>
          <v:shape style="position:absolute;margin-left:283pt;margin-top:265pt;width:18pt;height:28pt;mso-position-horizontal-relative:page;mso-position-vertical-relative:page;z-index:-3229" type="#_x0000_t75">
            <v:imagedata r:id="rId17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pt;margin-top:97.876221pt;width:146.012763pt;height:150.8pt;mso-position-horizontal-relative:page;mso-position-vertical-relative:page;z-index:-322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76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5" w:after="0" w:line="240" w:lineRule="auto"/>
                    <w:ind w:left="673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Closes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fi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eze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(b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ds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in),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2"/>
                    </w:rPr>
                    <w:t>closing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dark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1"/>
                    </w:rPr>
                    <w:t>dot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pt;margin-top:270.676239pt;width:146.120006pt;height:67.9999pt;mso-position-horizontal-relative:page;mso-position-vertical-relative:page;z-index:-322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3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placed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doe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squeezing.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repre-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squeezes..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064804pt;margin-top:323.461517pt;width:31.320315pt;height:14pt;mso-position-horizontal-relative:page;mso-position-vertical-relative:page;z-index:-322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9"/>
                    </w:rPr>
                    <w:t>huh?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919098pt;margin-top:323.461517pt;width:26.011721pt;height:14pt;mso-position-horizontal-relative:page;mso-position-vertical-relative:page;z-index:-322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2"/>
                    </w:rPr>
                    <w:t>milk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pt;margin-top:483.019135pt;width:146.048007pt;height:150.7999pt;mso-position-horizontal-relative:page;mso-position-vertical-relative:page;z-index:-322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76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5" w:after="0" w:line="240" w:lineRule="auto"/>
                    <w:ind w:left="713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Opens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middle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flicks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(goes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bent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straight),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4"/>
                    </w:rPr>
                    <w:t>flicking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1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hollow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dot.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pt;margin-top:655.819031pt;width:146.000007pt;height:50.0pt;mso-position-horizontal-relative:page;mso-position-vertical-relative:page;z-index:-322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placed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flicks.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dots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represent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flicks.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9953pt;margin-top:691.0625pt;width:39.359379pt;height:14pt;mso-position-horizontal-relative:page;mso-position-vertical-relative:page;z-index:-322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5"/>
                    </w:rPr>
                    <w:t>eleven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1.205994pt;margin-top:691.612549pt;width:67.337897pt;height:14pt;mso-position-horizontal-relative:page;mso-position-vertical-relative:page;z-index:-322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8"/>
                    </w:rPr>
                    <w:t>understand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94299pt;margin-top:743.007629pt;width:16.196001pt;height:16pt;mso-position-horizontal-relative:page;mso-position-vertical-relative:page;z-index:-3220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28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5pt;width:24.5pt;height:15.5pt;mso-position-horizontal-relative:page;mso-position-vertical-relative:page;z-index:-3219" type="#_x0000_t75">
            <v:imagedata r:id="rId172" o:title=""/>
          </v:shape>
        </w:pict>
      </w:r>
      <w:r>
        <w:rPr/>
        <w:pict>
          <v:group style="position:absolute;margin-left:76.197701pt;margin-top:145.932495pt;width:93.7183pt;height:183.617473pt;mso-position-horizontal-relative:page;mso-position-vertical-relative:page;z-index:-3218" coordorigin="1524,2919" coordsize="1874,3672">
            <v:group style="position:absolute;left:2084;top:3311;width:1309;height:1832" coordorigin="2084,3311" coordsize="1309,1832">
              <v:shape style="position:absolute;left:2084;top:3311;width:1309;height:1832" coordorigin="2084,3311" coordsize="1309,1832" path="m3393,5143l3393,5074,3393,5003,3393,4929,3392,4863,3389,4800,3379,4724,3361,4662,3354,4645,3348,4628,3330,4564,3320,4484,3319,4431,3319,4407,3321,4320,3323,4251,3326,4177,3329,4104,3332,4033,3334,3968,3338,3890,3341,3845,3342,3819,3315,3750,3298,3735,3286,3719,3277,3702,3270,3685,3263,3668,3255,3652,3197,3603,3123,3578,3103,3572,3033,3538,2974,3500,2913,3457,2857,3414,2799,3370,2783,3356,2773,3347,2716,3319,2640,3311,2613,3312,2536,3315,2490,3318,2469,3319,2399,3321,2386,3321,2375,3321,2354,3321,2286,3353,2256,3381,2241,3395,2190,3443,2140,3489,2102,3523,2090,3540,2084,3559,2085,3579,2090,3598,2156,3623,2179,3624,2202,3624,2270,3599,2322,3546,2373,3494,2384,3483,2390,3477e" filled="f" stroked="t" strokeweight=".5pt" strokecolor="#000000">
                <v:path arrowok="t"/>
              </v:shape>
            </v:group>
            <v:group style="position:absolute;left:2341;top:3503;width:491;height:213" coordorigin="2341,3503" coordsize="491,213">
              <v:shape style="position:absolute;left:2341;top:3503;width:491;height:213" coordorigin="2341,3503" coordsize="491,213" path="m2341,3523l2355,3524,2371,3526,2390,3530,2413,3533,2438,3535,2458,3534,2480,3531,2501,3527,2523,3522,2544,3517,2564,3512,2582,3507,2599,3503,2624,3503,2644,3509,2690,3556,2712,3585,2725,3603,2771,3662,2817,3707,2832,3715e" filled="f" stroked="t" strokeweight=".5pt" strokecolor="#000000">
                <v:path arrowok="t"/>
              </v:shape>
            </v:group>
            <v:group style="position:absolute;left:2551;top:3607;width:227;height:397" coordorigin="2551,3607" coordsize="227,397">
              <v:shape style="position:absolute;left:2551;top:3607;width:227;height:397" coordorigin="2551,3607" coordsize="227,397" path="m2779,3672l2765,3739,2761,3764,2756,3789,2742,3853,2718,3915,2676,3969,2612,3994,2603,3994,2595,3994,2589,3994,2585,3995,2583,3997,2583,4003,2582,4004,2572,3926,2565,3861,2562,3839,2554,3769,2553,3759,2551,3739,2592,3677,2666,3637,2719,3611,2727,3607e" filled="f" stroked="t" strokeweight=".5pt" strokecolor="#000000">
                <v:path arrowok="t"/>
              </v:shape>
            </v:group>
            <v:group style="position:absolute;left:2627;top:3740;width:118;height:84" coordorigin="2627,3740" coordsize="118,84">
              <v:shape style="position:absolute;left:2627;top:3740;width:118;height:84" coordorigin="2627,3740" coordsize="118,84" path="m2627,3740l2689,3767,2737,3808,2745,3824e" filled="f" stroked="t" strokeweight=".5pt" strokecolor="#000000">
                <v:path arrowok="t"/>
              </v:shape>
            </v:group>
            <v:group style="position:absolute;left:2588;top:3926;width:340;height:76" coordorigin="2588,3926" coordsize="340,76">
              <v:shape style="position:absolute;left:2588;top:3926;width:340;height:76" coordorigin="2588,3926" coordsize="340,76" path="m2928,3926l2865,3951,2806,3971,2738,3989,2669,4000,2626,4002,2606,4001,2588,3998e" filled="f" stroked="t" strokeweight=".5pt" strokecolor="#000000">
                <v:path arrowok="t"/>
              </v:shape>
            </v:group>
            <v:group style="position:absolute;left:2650;top:3914;width:157;height:76" coordorigin="2650,3914" coordsize="157,76">
              <v:shape style="position:absolute;left:2650;top:3914;width:157;height:76" coordorigin="2650,3914" coordsize="157,76" path="m2807,3914l2731,3956,2663,3985,2650,3990e" filled="f" stroked="t" strokeweight=".5pt" strokecolor="#000000">
                <v:path arrowok="t"/>
              </v:shape>
            </v:group>
            <v:group style="position:absolute;left:2092;top:3454;width:101;height:95" coordorigin="2092,3454" coordsize="101,95">
              <v:shape style="position:absolute;left:2092;top:3454;width:101;height:95" coordorigin="2092,3454" coordsize="101,95" path="m2177,3454l2186,3463,2193,3475,2193,3491,2184,3511,2161,3532,2138,3544,2118,3549,2102,3549,2092,3548e" filled="f" stroked="t" strokeweight=".5pt" strokecolor="#000000">
                <v:path arrowok="t"/>
              </v:shape>
            </v:group>
            <v:group style="position:absolute;left:2059;top:3623;width:819;height:1494" coordorigin="2059,3623" coordsize="819,1494">
              <v:shape style="position:absolute;left:2059;top:3623;width:819;height:1494" coordorigin="2059,3623" coordsize="819,1494" path="m2878,4159l2818,4126,2755,4094,2733,4084,2712,4074,2647,4041,2590,4009,2528,3973,2471,3934,2422,3870,2392,3813,2386,3793,2379,3775,2333,3711,2284,3669,2217,3631,2175,3623,2154,3623,2085,3645,2059,3695,2063,3710,2071,3726,2081,3740,2092,3754,2104,3770,2140,3821,2174,3876,2200,3934,2217,4016,2222,4039,2249,4101,2284,4150,2317,4187,2324,4195,2368,4251,2411,4308,2454,4369,2493,4424,2531,4484,2543,4502,2579,4551,2638,4604,2683,4627,2699,4634,2756,4678,2789,4734,2806,4822,2807,4861,2809,4897,2811,4961,2815,5036,2818,5099,2819,5114,2819,5117e" filled="f" stroked="t" strokeweight=".5pt" strokecolor="#000000">
                <v:path arrowok="t"/>
              </v:shape>
            </v:group>
            <v:group style="position:absolute;left:2080;top:3646;width:141;height:147" coordorigin="2080,3646" coordsize="141,147">
              <v:shape style="position:absolute;left:2080;top:3646;width:141;height:147" coordorigin="2080,3646" coordsize="141,147" path="m2186,3780l2221,3743,2219,3729,2170,3671,2122,3646,2112,3648,2103,3654,2094,3661,2085,3672,2080,3686,2081,3701,2117,3767,2163,3793,2173,3790,2180,3786,2184,3782,2186,3780xe" filled="f" stroked="t" strokeweight=".5pt" strokecolor="#000000">
                <v:path arrowok="t"/>
              </v:shape>
            </v:group>
            <v:group style="position:absolute;left:2583;top:3267;width:77;height:22" coordorigin="2583,3267" coordsize="77,22">
              <v:shape style="position:absolute;left:2583;top:3267;width:77;height:22" coordorigin="2583,3267" coordsize="77,22" path="m2661,3290l2643,3283,2624,3276,2603,3271,2583,3267e" filled="f" stroked="t" strokeweight=".5pt" strokecolor="#000000">
                <v:path arrowok="t"/>
              </v:shape>
            </v:group>
            <v:group style="position:absolute;left:2344;top:3259;width:93;height:2" coordorigin="2344,3259" coordsize="93,2">
              <v:shape style="position:absolute;left:2344;top:3259;width:93;height:2" coordorigin="2344,3259" coordsize="93,0" path="m2437,3259l2344,3259e" filled="f" stroked="t" strokeweight=".5pt" strokecolor="#000000">
                <v:path arrowok="t"/>
              </v:shape>
            </v:group>
            <v:group style="position:absolute;left:2155;top:3268;width:93;height:37" coordorigin="2155,3268" coordsize="93,37">
              <v:shape style="position:absolute;left:2155;top:3268;width:93;height:37" coordorigin="2155,3268" coordsize="93,37" path="m2248,3268l2232,3275,2216,3282,2199,3289,2179,3297,2155,3305e" filled="f" stroked="t" strokeweight=".5pt" strokecolor="#000000">
                <v:path arrowok="t"/>
              </v:shape>
            </v:group>
            <v:group style="position:absolute;left:2037;top:3336;width:46;height:74" coordorigin="2037,3336" coordsize="46,74">
              <v:shape style="position:absolute;left:2037;top:3336;width:46;height:74" coordorigin="2037,3336" coordsize="46,74" path="m2083,3336l2069,3346,2055,3360,2044,3376,2037,3394,2037,3410e" filled="f" stroked="t" strokeweight=".5pt" strokecolor="#000000">
                <v:path arrowok="t"/>
              </v:shape>
            </v:group>
            <v:group style="position:absolute;left:2065;top:3445;width:37;height:19" coordorigin="2065,3445" coordsize="37,19">
              <v:shape style="position:absolute;left:2065;top:3445;width:37;height:19" coordorigin="2065,3445" coordsize="37,19" path="m2065,3445l2081,3456,2102,3464e" filled="f" stroked="t" strokeweight=".5pt" strokecolor="#000000">
                <v:path arrowok="t"/>
              </v:shape>
            </v:group>
            <v:group style="position:absolute;left:2229;top:3457;width:60;height:9" coordorigin="2229,3457" coordsize="60,9">
              <v:shape style="position:absolute;left:2229;top:3457;width:60;height:9" coordorigin="2229,3457" coordsize="60,9" path="m2229,3467l2249,3466,2270,3462,2290,3457e" filled="f" stroked="t" strokeweight=".5pt" strokecolor="#000000">
                <v:path arrowok="t"/>
              </v:shape>
            </v:group>
            <v:group style="position:absolute;left:2412;top:3442;width:100;height:15" coordorigin="2412,3442" coordsize="100,15">
              <v:shape style="position:absolute;left:2412;top:3442;width:100;height:15" coordorigin="2412,3442" coordsize="100,15" path="m2412,3442l2430,3444,2452,3447,2476,3451,2497,3454,2513,3457e" filled="f" stroked="t" strokeweight=".5pt" strokecolor="#000000">
                <v:path arrowok="t"/>
              </v:shape>
            </v:group>
            <v:group style="position:absolute;left:1840;top:2924;width:311;height:416" coordorigin="1840,2924" coordsize="311,416">
              <v:shape style="position:absolute;left:1840;top:2924;width:311;height:416" coordorigin="1840,2924" coordsize="311,416" path="m2097,2924l1840,3234,1840,3340,2151,2965,2097,2924e" filled="t" fillcolor="#000000" stroked="f">
                <v:path arrowok="t"/>
                <v:fill/>
              </v:shape>
            </v:group>
            <v:group style="position:absolute;left:1529;top:2924;width:310;height:419" coordorigin="1529,2924" coordsize="310,419">
              <v:shape style="position:absolute;left:1529;top:2924;width:310;height:419" coordorigin="1529,2924" coordsize="310,419" path="m1583,2924l1529,2964,1839,3342,1839,3234,1583,2924e" filled="t" fillcolor="#000000" stroked="f">
                <v:path arrowok="t"/>
                <v:fill/>
              </v:shape>
              <v:shape style="position:absolute;left:1633;top:4871;width:1720;height:1720" type="#_x0000_t75">
                <v:imagedata r:id="rId173" o:title=""/>
              </v:shape>
            </v:group>
            <w10:wrap type="none"/>
          </v:group>
        </w:pict>
      </w:r>
      <w:r>
        <w:rPr/>
        <w:pict>
          <v:group style="position:absolute;margin-left:64.954002pt;margin-top:171.881393pt;width:31.5921pt;height:21.437pt;mso-position-horizontal-relative:page;mso-position-vertical-relative:page;z-index:-3217" coordorigin="1299,3438" coordsize="632,429">
            <v:group style="position:absolute;left:1615;top:3443;width:311;height:416" coordorigin="1615,3443" coordsize="311,416">
              <v:shape style="position:absolute;left:1615;top:3443;width:311;height:416" coordorigin="1615,3443" coordsize="311,416" path="m1872,3443l1615,3753,1615,3859,1926,3484,1872,3443e" filled="t" fillcolor="#000000" stroked="f">
                <v:path arrowok="t"/>
                <v:fill/>
              </v:shape>
            </v:group>
            <v:group style="position:absolute;left:1304;top:3443;width:310;height:419" coordorigin="1304,3443" coordsize="310,419">
              <v:shape style="position:absolute;left:1304;top:3443;width:310;height:419" coordorigin="1304,3443" coordsize="310,419" path="m1358,3443l1304,3483,1614,3861,1614,3753,1358,3443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7.933701pt;margin-top:511.135803pt;width:112.304pt;height:75.881pt;mso-position-horizontal-relative:page;mso-position-vertical-relative:page;z-index:-3216" coordorigin="1359,10223" coordsize="2246,1518">
            <v:group style="position:absolute;left:2293;top:10354;width:1307;height:1273" coordorigin="2293,10354" coordsize="1307,1273">
              <v:shape style="position:absolute;left:2293;top:10354;width:1307;height:1273" coordorigin="2293,10354" coordsize="1307,1273" path="m3600,11628l3575,11571,3550,11514,3521,11447,3490,11374,3458,11300,3428,11229,3414,11197,3390,11140,3366,11085,3322,11032,3269,10993,3256,10983,3249,10977,3241,10971,3232,10963,3196,10904,3177,10843,3171,10812,3165,10782,3146,10698,3128,10625,3112,10566,3100,10524,3097,10514,3095,10506,3094,10500,3088,10488,3036,10446,2989,10434,2966,10427,2946,10419,2929,10410,2913,10400,2899,10392,2885,10388,2866,10385,2844,10384,2821,10385,2798,10385,2776,10386,2758,10387,2739,10384,2721,10378,2704,10372,2686,10365,2667,10359,2646,10355,2623,10354,2601,10357,2581,10362,2562,10369,2544,10376,2526,10382,2508,10387,2489,10389,2467,10389,2444,10391,2380,10407,2322,10453,2309,10511,2305,10525,2299,10538,2295,10556,2293,10576,2294,10598,2332,10668,2378,10716,2393,10729,2405,10741e" filled="f" stroked="t" strokeweight=".5pt" strokecolor="#000000">
                <v:path arrowok="t"/>
              </v:shape>
            </v:group>
            <v:group style="position:absolute;left:2330;top:10668;width:95;height:155" coordorigin="2330,10668" coordsize="95,155">
              <v:shape style="position:absolute;left:2330;top:10668;width:95;height:155" coordorigin="2330,10668" coordsize="95,155" path="m2425,10823l2392,10767,2351,10701,2333,10673,2330,10668e" filled="f" stroked="t" strokeweight=".5pt" strokecolor="#000000">
                <v:path arrowok="t"/>
              </v:shape>
            </v:group>
            <v:group style="position:absolute;left:2115;top:10468;width:937;height:1267" coordorigin="2115,10468" coordsize="937,1267">
              <v:shape style="position:absolute;left:2115;top:10468;width:937;height:1267" coordorigin="2115,10468" coordsize="937,1267" path="m2317,10468l2246,10502,2198,10545,2183,10562,2142,10608,2115,10669,2115,10686,2149,10761,2159,10772,2170,10786,2212,10835,2260,10890,2307,10944,2348,10988,2401,11027,2476,11061,2519,11079,2540,11088,2560,11097,2579,11105,2597,11113,2611,11120,2626,11127,2642,11134,2658,11141,2676,11148,2730,11175,2783,11211,2831,11258,2867,11318,2902,11391,2928,11447,2954,11506,2979,11563,3012,11642,3038,11702,3051,11733,3052,11735e" filled="f" stroked="t" strokeweight=".5pt" strokecolor="#000000">
                <v:path arrowok="t"/>
              </v:shape>
            </v:group>
            <v:group style="position:absolute;left:1370;top:10820;width:888;height:92" coordorigin="1370,10820" coordsize="888,92">
              <v:shape style="position:absolute;left:1370;top:10820;width:888;height:92" coordorigin="1370,10820" coordsize="888,92" path="m1370,10820l1382,10820,1396,10820,1414,10820,1479,10820,1553,10822,1626,10826,1686,10833,1729,10848,1747,10856,1806,10881,1868,10902,1924,10912,1938,10911,1999,10909,2078,10904,2158,10898,2224,10893,2251,10890,2258,10890e" filled="f" stroked="t" strokeweight=".5pt" strokecolor="#000000">
                <v:path arrowok="t"/>
              </v:shape>
            </v:group>
            <v:group style="position:absolute;left:1364;top:11342;width:1590;height:314" coordorigin="1364,11342" coordsize="1590,314">
              <v:shape style="position:absolute;left:1364;top:11342;width:1590;height:314" coordorigin="1364,11342" coordsize="1590,314" path="m1364,11349l1427,11347,1472,11346,1497,11345,1574,11343,1645,11342,1665,11342,1742,11354,1804,11375,1864,11404,1914,11449,1927,11464,1940,11479,1986,11526,2037,11566,2112,11596,2174,11617,2238,11635,2298,11649,2349,11656,2365,11656,2446,11649,2512,11641,2534,11638,2556,11636,2616,11630,2650,11628,2670,11628,2692,11628,2715,11628,2786,11627,2849,11623,2919,11592,2953,11534,2954,11521,2954,11514e" filled="f" stroked="t" strokeweight=".5pt" strokecolor="#000000">
                <v:path arrowok="t"/>
              </v:shape>
            </v:group>
            <v:group style="position:absolute;left:2297;top:10937;width:153;height:342" coordorigin="2297,10937" coordsize="153,342">
              <v:shape style="position:absolute;left:2297;top:10937;width:153;height:342" coordorigin="2297,10937" coordsize="153,342" path="m2301,10937l2300,11009,2300,11034,2299,11059,2298,11136,2297,11179,2297,11196,2323,11263,2370,11279,2386,11277,2436,11234,2447,11148,2450,11080,2450,11064,2450,11054,2450,11048e" filled="f" stroked="t" strokeweight=".5pt" strokecolor="#000000">
                <v:path arrowok="t"/>
              </v:shape>
            </v:group>
            <v:group style="position:absolute;left:2450;top:11111;width:159;height:249" coordorigin="2450,11111" coordsize="159,249">
              <v:shape style="position:absolute;left:2450;top:11111;width:159;height:249" coordorigin="2450,11111" coordsize="159,249" path="m2450,11111l2455,11193,2460,11235,2462,11255,2464,11274,2466,11291,2470,11313,2527,11360,2545,11361,2563,11358,2608,11307,2609,11252,2609,11225,2607,11154,2606,11125,2605,11119e" filled="f" stroked="t" strokeweight=".5pt" strokecolor="#000000">
                <v:path arrowok="t"/>
              </v:shape>
            </v:group>
            <v:group style="position:absolute;left:2605;top:11190;width:149;height:92" coordorigin="2605,11190" coordsize="149,92">
              <v:shape style="position:absolute;left:2605;top:11190;width:149;height:92" coordorigin="2605,11190" coordsize="149,92" path="m2605,11219l2649,11273,2687,11282,2706,11282,2754,11239,2755,11208,2754,11190e" filled="f" stroked="t" strokeweight=".5pt" strokecolor="#000000">
                <v:path arrowok="t"/>
              </v:shape>
            </v:group>
            <v:group style="position:absolute;left:2250;top:11478;width:686;height:34" coordorigin="2250,11478" coordsize="686,34">
              <v:shape style="position:absolute;left:2250;top:11478;width:686;height:34" coordorigin="2250,11478" coordsize="686,34" path="m2250,11507l2268,11510,2287,11511,2307,11512,2328,11512,2391,11507,2471,11492,2489,11488,2554,11478,2595,11478,2621,11478,2646,11479,2671,11479,2698,11480,2725,11480,2752,11480,2778,11480,2804,11480,2873,11480,2930,11479,2936,11479e" filled="f" stroked="t" strokeweight=".5pt" strokecolor="#000000">
                <v:path arrowok="t"/>
              </v:shape>
            </v:group>
            <v:group style="position:absolute;left:2804;top:11483;width:124;height:97" coordorigin="2804,11483" coordsize="124,97">
              <v:shape style="position:absolute;left:2804;top:11483;width:124;height:97" coordorigin="2804,11483" coordsize="124,97" path="m2859,11485l2834,11487,2816,11493,2806,11507,2804,11530,2812,11559,2825,11574,2843,11579,2872,11577,2895,11570,2913,11559,2924,11545,2928,11530,2920,11502,2904,11488,2886,11483,2869,11483,2860,11485,2859,11485xe" filled="f" stroked="t" strokeweight=".5pt" strokecolor="#000000">
                <v:path arrowok="t"/>
              </v:shape>
            </v:group>
            <v:group style="position:absolute;left:2990;top:10301;width:37;height:73" coordorigin="2990,10301" coordsize="37,73">
              <v:shape style="position:absolute;left:2990;top:10301;width:37;height:73" coordorigin="2990,10301" coordsize="37,73" path="m3026,10373l3017,10352,3008,10334,2998,10317,2990,10301e" filled="f" stroked="t" strokeweight=".5pt" strokecolor="#000000">
                <v:path arrowok="t"/>
              </v:shape>
            </v:group>
            <v:group style="position:absolute;left:2835;top:10291;width:18;height:51" coordorigin="2835,10291" coordsize="18,51">
              <v:shape style="position:absolute;left:2835;top:10291;width:18;height:51" coordorigin="2835,10291" coordsize="18,51" path="m2852,10342l2848,10324,2842,10309,2835,10291e" filled="f" stroked="t" strokeweight=".5pt" strokecolor="#000000">
                <v:path arrowok="t"/>
              </v:shape>
            </v:group>
            <v:group style="position:absolute;left:2688;top:10313;width:16;height:37" coordorigin="2688,10313" coordsize="16,37">
              <v:shape style="position:absolute;left:2688;top:10313;width:16;height:37" coordorigin="2688,10313" coordsize="16,37" path="m2688,10313l2697,10334,2704,10350e" filled="f" stroked="t" strokeweight=".5pt" strokecolor="#000000">
                <v:path arrowok="t"/>
              </v:shape>
            </v:group>
            <v:group style="position:absolute;left:2482;top:10228;width:19;height:78" coordorigin="2482,10228" coordsize="19,78">
              <v:shape style="position:absolute;left:2482;top:10228;width:19;height:78" coordorigin="2482,10228" coordsize="19,78" path="m2482,10228l2485,10246,2491,10267,2497,10287,2501,10306e" filled="f" stroked="t" strokeweight=".5pt" strokecolor="#000000">
                <v:path arrowok="t"/>
              </v:shape>
            </v:group>
            <v:group style="position:absolute;left:2320;top:10263;width:8;height:80" coordorigin="2320,10263" coordsize="8,80">
              <v:shape style="position:absolute;left:2320;top:10263;width:8;height:80" coordorigin="2320,10263" coordsize="8,80" path="m2320,10263l2321,10282,2323,10302,2326,10322,2329,10342e" filled="f" stroked="t" strokeweight=".5pt" strokecolor="#000000">
                <v:path arrowok="t"/>
              </v:shape>
            </v:group>
            <v:group style="position:absolute;left:2197;top:10329;width:2;height:83" coordorigin="2197,10329" coordsize="2,83">
              <v:shape style="position:absolute;left:2197;top:10329;width:2;height:83" coordorigin="2197,10329" coordsize="2,83" path="m2200,10329l2198,10348,2197,10371,2198,10393,2199,10412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203964pt;margin-top:507.807648pt;width:1.318737pt;height:2.470150pt;mso-position-horizontal-relative:page;mso-position-vertical-relative:page;z-index:-3215" coordorigin="2924,10156" coordsize="26,49">
            <v:shape style="position:absolute;left:2924;top:10156;width:26;height:49" coordorigin="2924,10156" coordsize="26,49" path="m2950,10206l2942,10187,2934,10172,2924,1015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42.521362pt;margin-top:500.288513pt;width:1.201344pt;height:2.546288pt;mso-position-horizontal-relative:page;mso-position-vertical-relative:page;z-index:-3214" coordorigin="2850,10006" coordsize="24,51">
            <v:shape style="position:absolute;left:2850;top:10006;width:24;height:51" coordorigin="2850,10006" coordsize="24,51" path="m2874,10057l2866,10039,2859,10023,2850,1000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7.329346pt;margin-top:497.142731pt;width:2.592359pt;height:.819597pt;mso-position-horizontal-relative:page;mso-position-vertical-relative:page;z-index:-3213" coordorigin="2747,9943" coordsize="52,16">
            <v:shape style="position:absolute;left:2747;top:9943;width:52;height:16" coordorigin="2747,9943" coordsize="52,16" path="m2798,9946l2780,9943,2762,9946,2747,9959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8.56575pt;margin-top:507.511475pt;width:1.355943pt;height:2.607313pt;mso-position-horizontal-relative:page;mso-position-vertical-relative:page;z-index:-3212" coordorigin="2771,10150" coordsize="27,52">
            <v:shape style="position:absolute;left:2771;top:10150;width:27;height:52" coordorigin="2771,10150" coordsize="27,52" path="m2798,10202l2790,10186,2780,10169,2771,10150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5.179657pt;margin-top:499.668518pt;width:1.100049pt;height:2.691268pt;mso-position-horizontal-relative:page;mso-position-vertical-relative:page;z-index:-3211" coordorigin="2704,9993" coordsize="22,54">
            <v:shape style="position:absolute;left:2704;top:9993;width:22;height:54" coordorigin="2704,9993" coordsize="22,54" path="m2726,10047l2717,10028,2711,10011,2704,9993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25.840866pt;margin-top:491.35202pt;width:7.20483pt;height:4.865969pt;mso-position-horizontal-relative:page;mso-position-vertical-relative:page;z-index:-3210" coordorigin="2517,9827" coordsize="144,97">
            <v:group style="position:absolute;left:2599;top:9832;width:56;height:57" coordorigin="2599,9832" coordsize="56,57">
              <v:shape style="position:absolute;left:2599;top:9832;width:56;height:57" coordorigin="2599,9832" coordsize="56,57" path="m2656,9889l2648,9875,2635,9858,2618,9843,2599,9832e" filled="f" stroked="t" strokeweight=".5pt" strokecolor="#000000">
                <v:path arrowok="t"/>
              </v:shape>
            </v:group>
            <v:group style="position:absolute;left:2522;top:9844;width:14;height:75" coordorigin="2522,9844" coordsize="14,75">
              <v:shape style="position:absolute;left:2522;top:9844;width:14;height:75" coordorigin="2522,9844" coordsize="14,75" path="m2536,9844l2527,9859,2522,9878,2522,9899,2526,9919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361694pt;margin-top:500.775787pt;width:1.441337pt;height:3.644555pt;mso-position-horizontal-relative:page;mso-position-vertical-relative:page;z-index:-3209" coordorigin="2567,10016" coordsize="29,73">
            <v:shape style="position:absolute;left:2567;top:10016;width:29;height:73" coordorigin="2567,10016" coordsize="29,73" path="m2567,10016l2574,10033,2580,10049,2587,10067,2596,10088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1.845703pt;margin-top:509.010803pt;width:1.0094pt;height:2.684522pt;mso-position-horizontal-relative:page;mso-position-vertical-relative:page;z-index:-3208" coordorigin="2637,10180" coordsize="20,54">
            <v:shape style="position:absolute;left:2637;top:10180;width:20;height:54" coordorigin="2637,10180" coordsize="20,54" path="m2637,10180l2644,10200,2651,10216,2657,10234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23.725929pt;margin-top:488.347412pt;width:1.626771pt;height:2.926389pt;mso-position-horizontal-relative:page;mso-position-vertical-relative:page;z-index:-3207" coordorigin="2475,9767" coordsize="33,59">
            <v:shape style="position:absolute;left:2475;top:9767;width:33;height:59" coordorigin="2475,9767" coordsize="33,59" path="m2507,9825l2501,9809,2497,9794,2490,9780,2475,9767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8.921539pt;margin-top:488.264801pt;width:1.046162pt;height:2.762193pt;mso-position-horizontal-relative:page;mso-position-vertical-relative:page;z-index:-3206" coordorigin="2378,9765" coordsize="21,55">
            <v:shape style="position:absolute;left:2378;top:9765;width:21;height:55" coordorigin="2378,9765" coordsize="21,55" path="m2399,9765l2387,9778,2381,9798,2378,9821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9.492699pt;margin-top:494.916809pt;width:.596877pt;height:2.864995pt;mso-position-horizontal-relative:page;mso-position-vertical-relative:page;z-index:-3205" coordorigin="2390,9898" coordsize="12,57">
            <v:shape style="position:absolute;left:2390;top:9898;width:12;height:57" coordorigin="2390,9898" coordsize="12,57" path="m2390,9898l2394,9921,2398,9939,2402,995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21.551697pt;margin-top:501.884796pt;width:.981721pt;height:4.112554pt;mso-position-horizontal-relative:page;mso-position-vertical-relative:page;z-index:-3204" coordorigin="2431,10038" coordsize="20,82">
            <v:shape style="position:absolute;left:2431;top:10038;width:20;height:82" coordorigin="2431,10038" coordsize="20,82" path="m2431,10038l2436,10057,2441,10079,2446,10101,2451,10120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3.798561pt;margin-top:492.063812pt;width:3.636137pt;height:.964494pt;mso-position-horizontal-relative:page;mso-position-vertical-relative:page;z-index:-3203" coordorigin="2276,9841" coordsize="73,19">
            <v:shape style="position:absolute;left:2276;top:9841;width:73;height:19" coordorigin="2276,9841" coordsize="73,19" path="m2349,9848l2330,9842,2308,9841,2289,9847,2276,9861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3.142799pt;margin-top:496.658813pt;width:.486374pt;height:3.932281pt;mso-position-horizontal-relative:page;mso-position-vertical-relative:page;z-index:-3202" coordorigin="2263,9933" coordsize="10,79">
            <v:shape style="position:absolute;left:2263;top:9933;width:10;height:79" coordorigin="2263,9933" coordsize="10,79" path="m2263,9933l2263,9956,2265,9977,2269,9996,2273,10012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4.741699pt;margin-top:504.259796pt;width:.870516pt;height:4.046572pt;mso-position-horizontal-relative:page;mso-position-vertical-relative:page;z-index:-3201" coordorigin="2295,10085" coordsize="17,81">
            <v:shape style="position:absolute;left:2295;top:10085;width:17;height:81" coordorigin="2295,10085" coordsize="17,81" path="m2295,10085l2300,10105,2305,10126,2309,10147,2312,1016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11.03154pt;margin-top:512.015442pt;width:3.235157pt;height:.796364pt;mso-position-horizontal-relative:page;mso-position-vertical-relative:page;z-index:-3200" coordorigin="2221,10240" coordsize="65,16">
            <v:shape style="position:absolute;left:2221;top:10240;width:65;height:16" coordorigin="2221,10240" coordsize="65,16" path="m2285,10256l2272,10248,2256,10242,2238,10240,2221,10245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00.625pt;margin-top:460.5pt;width:35.0469pt;height:23.75pt;mso-position-horizontal-relative:page;mso-position-vertical-relative:page;z-index:-3199" coordorigin="2013,9210" coordsize="701,475">
            <v:group style="position:absolute;left:2018;top:9218;width:345;height:462" coordorigin="2018,9218" coordsize="345,462">
              <v:shape style="position:absolute;left:2018;top:9218;width:345;height:462" coordorigin="2018,9218" coordsize="345,462" path="m2363,9218l2018,9635,2078,9680,2363,9335,2363,9218e" filled="t" fillcolor="#000000" stroked="f">
                <v:path arrowok="t"/>
                <v:fill/>
              </v:shape>
            </v:group>
            <v:group style="position:absolute;left:2363;top:9215;width:345;height:465" coordorigin="2363,9215" coordsize="345,465">
              <v:shape style="position:absolute;left:2363;top:9215;width:345;height:465" coordorigin="2363,9215" coordsize="345,465" path="m2363,9215l2363,9335,2648,9680,2708,9635,2363,921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4.659912pt;margin-top:73.236099pt;width:47.0628pt;height:32.016pt;mso-position-horizontal-relative:page;mso-position-vertical-relative:page;z-index:-3198" coordorigin="8893,1465" coordsize="941,640">
            <v:group style="position:absolute;left:9364;top:1475;width:461;height:616" coordorigin="9364,1475" coordsize="461,616">
              <v:shape style="position:absolute;left:9364;top:1475;width:461;height:616" coordorigin="9364,1475" coordsize="461,616" path="m9744,1475l9364,1935,9364,2091,9824,1535,9744,1475e" filled="t" fillcolor="#000000" stroked="f">
                <v:path arrowok="t"/>
                <v:fill/>
              </v:shape>
            </v:group>
            <v:group style="position:absolute;left:8903;top:1475;width:460;height:620" coordorigin="8903,1475" coordsize="460,620">
              <v:shape style="position:absolute;left:8903;top:1475;width:460;height:620" coordorigin="8903,1475" coordsize="460,620" path="m8983,1475l8903,1535,9363,2095,9363,1935,8983,147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4.893707pt;margin-top:421.148987pt;width:47.0625pt;height:32pt;mso-position-horizontal-relative:page;mso-position-vertical-relative:page;z-index:-3197" coordorigin="8898,8423" coordsize="941,640">
            <v:group style="position:absolute;left:8908;top:8437;width:460;height:616" coordorigin="8908,8437" coordsize="460,616">
              <v:shape style="position:absolute;left:8908;top:8437;width:460;height:616" coordorigin="8908,8437" coordsize="460,616" path="m9368,8437l8908,8993,8988,9053,9368,8593,9368,8437e" filled="t" fillcolor="#000000" stroked="f">
                <v:path arrowok="t"/>
                <v:fill/>
              </v:shape>
            </v:group>
            <v:group style="position:absolute;left:9369;top:8433;width:460;height:620" coordorigin="9369,8433" coordsize="460,620">
              <v:shape style="position:absolute;left:9369;top:8433;width:460;height:620" coordorigin="9369,8433" coordsize="460,620" path="m9369,8433l9369,8593,9749,9053,9829,8993,9369,8433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01935pt;margin-top:120.560143pt;width:81.715075pt;height:67.880858pt;mso-position-horizontal-relative:page;mso-position-vertical-relative:page;z-index:-3196" coordorigin="5464,2411" coordsize="1634,1358">
            <v:group style="position:absolute;left:6409;top:2483;width:685;height:1223" coordorigin="6409,2483" coordsize="685,1223">
              <v:shape style="position:absolute;left:6409;top:2483;width:685;height:1223" coordorigin="6409,2483" coordsize="685,1223" path="m7093,3706l7046,3635,6999,3564,6966,3512,6934,3462,6890,3392,6858,3340,6842,3314,6835,3302,6823,3288,6807,3273,6789,3257,6772,3242,6731,3174,6703,3108,6669,3024,6631,2930,6593,2833,6558,2740,6526,2658,6502,2594,6485,2548,6479,2535,6466,2521,6449,2507,6429,2493,6409,2483e" filled="f" stroked="t" strokeweight=".5pt" strokecolor="#000000">
                <v:path arrowok="t"/>
              </v:shape>
            </v:group>
            <v:group style="position:absolute;left:5522;top:2416;width:1121;height:1348" coordorigin="5522,2416" coordsize="1121,1348">
              <v:shape style="position:absolute;left:5522;top:2416;width:1121;height:1348" coordorigin="5522,2416" coordsize="1121,1348" path="m6431,2564l6425,2554,6418,2538,6410,2519,6401,2498,6359,2446,6295,2432,6268,2432,6251,2432,6173,2429,6108,2426,6087,2425,6065,2423,6001,2420,5943,2419,5925,2419,5908,2419,5890,2420,5871,2420,5850,2420,5828,2420,5805,2420,5734,2419,5664,2418,5623,2417,5605,2417,5588,2417,5574,2416,5562,2416,5534,2420,5523,2428,5522,2438,5524,2448,5524,2459,5563,2505,5635,2515,5702,2519,5740,2519,5755,2519,5768,2519,5782,2520,5859,2536,5902,2546,5924,2552,5982,2568,6044,2600,6098,2634,6142,2700,6148,2744,6147,2765,6144,2784,6140,2800,6134,2813,6124,2818,6110,2816,6042,2773,5990,2732,5975,2720,5932,2678,5904,2646,5891,2631,5879,2617,5869,2607,5859,2595,5807,2544,5731,2522,5711,2529,5676,2586,5676,2604,5678,2623,5702,2692,5730,2729,5743,2739,5797,2781,5845,2824,5881,2879,5910,2935,5930,2976,5941,2996,5980,3062,6022,3116,6073,3174,6125,3229,6174,3278,6223,3323,6287,3352,6352,3363,6373,3367,6431,3405,6465,3460,6509,3534,6541,3588,6572,3641,6612,3710,6642,3761,6643,3764e" filled="f" stroked="t" strokeweight=".5pt" strokecolor="#000000">
                <v:path arrowok="t"/>
              </v:shape>
            </v:group>
            <v:group style="position:absolute;left:5820;top:2558;width:235;height:51" coordorigin="5820,2558" coordsize="235,51">
              <v:shape style="position:absolute;left:5820;top:2558;width:235;height:51" coordorigin="5820,2558" coordsize="235,51" path="m6054,2609l5986,2589,5920,2575,5863,2565,5847,2563,5832,2560,5820,2558e" filled="f" stroked="t" strokeweight=".5pt" strokecolor="#000000">
                <v:path arrowok="t"/>
              </v:shape>
            </v:group>
            <v:group style="position:absolute;left:5469;top:2429;width:209;height:118" coordorigin="5469,2429" coordsize="209,118">
              <v:shape style="position:absolute;left:5469;top:2429;width:209;height:118" coordorigin="5469,2429" coordsize="209,118" path="m5678,2545l5660,2547,5640,2547,5619,2546,5557,2538,5490,2515,5469,2485,5474,2455,5490,2438,5510,2431,5523,2429e" filled="f" stroked="t" strokeweight=".5pt" strokecolor="#000000">
                <v:path arrowok="t"/>
              </v:shape>
            </v:group>
            <v:group style="position:absolute;left:5699;top:2544;width:114;height:116" coordorigin="5699,2544" coordsize="114,116">
              <v:shape style="position:absolute;left:5699;top:2544;width:114;height:116" coordorigin="5699,2544" coordsize="114,116" path="m5726,2554l5715,2561,5705,2570,5699,2581,5699,2596,5705,2617,5721,2638,5736,2652,5752,2660,5768,2660,5782,2655,5797,2639,5808,2623,5813,2608,5812,2593,5804,2576,5784,2555,5766,2545,5750,2544,5737,2547,5729,2552,5726,2554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3.25pt;margin-top:108.972pt;width:85.999pt;height:222.278pt;mso-position-horizontal-relative:page;mso-position-vertical-relative:page;z-index:-3195" coordorigin="4665,2179" coordsize="1720,4446">
            <v:group style="position:absolute;left:5088;top:2890;width:224;height:758" coordorigin="5088,2890" coordsize="224,758">
              <v:shape style="position:absolute;left:5088;top:2890;width:224;height:758" coordorigin="5088,2890" coordsize="224,758" path="m5313,2890l5308,2968,5302,3042,5295,3120,5288,3192,5278,3257,5253,3316,5222,3369,5213,3384,5183,3445,5150,3516,5139,3541,5128,3565,5118,3587,5109,3607,5100,3625,5094,3639,5088,3648e" filled="f" stroked="t" strokeweight=".5pt" strokecolor="#000000">
                <v:path arrowok="t"/>
              </v:shape>
            </v:group>
            <v:group style="position:absolute;left:5242;top:3310;width:92;height:445" coordorigin="5242,3310" coordsize="92,445">
              <v:shape style="position:absolute;left:5242;top:3310;width:92;height:445" coordorigin="5242,3310" coordsize="92,445" path="m5313,3507l5329,3442,5334,3378,5332,3357,5327,3338,5313,3319,5300,3310,5287,3310,5276,3316,5267,3326,5262,3337,5260,3348,5257,3363,5253,3381,5250,3402,5247,3425,5245,3450,5246,3467,5246,3485,5246,3505,5246,3526,5246,3547,5246,3568,5246,3631,5244,3709,5242,3748,5242,3755e" filled="f" stroked="t" strokeweight=".5pt" strokecolor="#000000">
                <v:path arrowok="t"/>
              </v:shape>
            </v:group>
            <v:group style="position:absolute;left:5191;top:3327;width:131;height:638" coordorigin="5191,3327" coordsize="131,638">
              <v:shape style="position:absolute;left:5191;top:3327;width:131;height:638" coordorigin="5191,3327" coordsize="131,638" path="m5322,3327l5312,3406,5306,3470,5307,3488,5310,3509,5313,3531,5317,3552,5320,3573,5321,3591,5320,3613,5318,3631,5315,3649,5314,3668,5316,3689,5313,3679,5310,3678,5294,3739,5292,3762,5293,3765,5275,3800,5246,3859,5213,3922,5191,3964,5192,3962,5195,3957,5198,3951,5203,3942e" filled="f" stroked="t" strokeweight=".5pt" strokecolor="#000000">
                <v:path arrowok="t"/>
              </v:shape>
            </v:group>
            <v:group style="position:absolute;left:5223;top:3365;width:34;height:2" coordorigin="5223,3365" coordsize="34,2">
              <v:shape style="position:absolute;left:5223;top:3365;width:34;height:2" coordorigin="5223,3365" coordsize="34,2" path="m5256,3367l5245,3367,5239,3365,5223,3365e" filled="f" stroked="t" strokeweight=".5pt" strokecolor="#000000">
                <v:path arrowok="t"/>
              </v:shape>
            </v:group>
            <v:group style="position:absolute;left:5177;top:3403;width:27;height:407" coordorigin="5177,3403" coordsize="27,407">
              <v:shape style="position:absolute;left:5177;top:3403;width:27;height:407" coordorigin="5177,3403" coordsize="27,407" path="m5205,3403l5187,3480,5181,3553,5182,3578,5183,3598,5183,3618,5182,3637,5181,3656,5180,3675,5179,3694,5178,3713,5177,3731,5178,3751,5180,3770,5183,3790,5188,3810e" filled="f" stroked="t" strokeweight=".5pt" strokecolor="#000000">
                <v:path arrowok="t"/>
              </v:shape>
            </v:group>
            <v:group style="position:absolute;left:4951;top:3509;width:175;height:490" coordorigin="4951,3509" coordsize="175,490">
              <v:shape style="position:absolute;left:4951;top:3509;width:175;height:490" coordorigin="4951,3509" coordsize="175,490" path="m5126,3509l5102,3569,5084,3630,5069,3707,5061,3764,5056,3791,5034,3863,5006,3921,4968,3979,4959,3989,4951,3998e" filled="f" stroked="t" strokeweight=".5pt" strokecolor="#000000">
                <v:path arrowok="t"/>
              </v:shape>
            </v:group>
            <v:group style="position:absolute;left:5050;top:3756;width:280;height:1384" coordorigin="5050,3756" coordsize="280,1384">
              <v:shape style="position:absolute;left:5050;top:3756;width:280;height:1384" coordorigin="5050,3756" coordsize="280,1384" path="m5242,3756l5203,3803,5196,3875,5195,3923,5195,3944,5187,4025,5177,4095,5165,4165,5152,4231,5134,4302,5111,4352,5104,4366,5077,4428,5061,4494,5053,4574,5051,4641,5050,4686,5050,4708,5053,4772,5059,4832,5074,4903,5108,4981,5152,5040,5201,5086,5268,5125,5316,5138,5331,5139e" filled="f" stroked="t" strokeweight=".5pt" strokecolor="#000000">
                <v:path arrowok="t"/>
              </v:shape>
            </v:group>
            <v:group style="position:absolute;left:4786;top:2184;width:527;height:706" coordorigin="4786,2184" coordsize="527,706">
              <v:shape style="position:absolute;left:4786;top:2184;width:527;height:706" coordorigin="4786,2184" coordsize="527,706" path="m5313,2890l5312,2880,5312,2868,5313,2853,5313,2837,5313,2819,5313,2799,5313,2779,5313,2757,5311,2688,5306,2617,5296,2551,5272,2477,5244,2422,5203,2366,5145,2312,5067,2263,5002,2234,4926,2210,4836,2191,4786,2184e" filled="f" stroked="t" strokeweight=".5pt" strokecolor="#000000">
                <v:path arrowok="t"/>
              </v:shape>
              <v:shape style="position:absolute;left:4665;top:4905;width:1720;height:1720" type="#_x0000_t75">
                <v:imagedata r:id="rId174" o:title=""/>
              </v:shape>
            </v:group>
            <w10:wrap type="none"/>
          </v:group>
        </w:pict>
      </w:r>
      <w:r>
        <w:rPr/>
        <w:pict>
          <v:group style="position:absolute;margin-left:268.582306pt;margin-top:92.9655pt;width:24.3784pt;height:16.579pt;mso-position-horizontal-relative:page;mso-position-vertical-relative:page;z-index:-3194" coordorigin="5372,1859" coordsize="488,332">
            <v:group style="position:absolute;left:5615;top:1865;width:239;height:319" coordorigin="5615,1865" coordsize="239,319">
              <v:shape style="position:absolute;left:5615;top:1865;width:239;height:319" coordorigin="5615,1865" coordsize="239,319" path="m5813,1865l5616,2103,5615,2184,5854,1896,5813,1865e" filled="t" fillcolor="#000000" stroked="f">
                <v:path arrowok="t"/>
                <v:fill/>
              </v:shape>
            </v:group>
            <v:group style="position:absolute;left:5377;top:1864;width:238;height:322" coordorigin="5377,1864" coordsize="238,322">
              <v:shape style="position:absolute;left:5377;top:1864;width:238;height:322" coordorigin="5377,1864" coordsize="238,322" path="m5418,1864l5377,1895,5615,2186,5615,2103,5418,1864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5.725098pt;margin-top:93.597397pt;width:24.3784pt;height:16.579pt;mso-position-horizontal-relative:page;mso-position-vertical-relative:page;z-index:-3193" coordorigin="5915,1872" coordsize="488,332">
            <v:group style="position:absolute;left:6158;top:1877;width:239;height:319" coordorigin="6158,1877" coordsize="239,319">
              <v:shape style="position:absolute;left:6158;top:1877;width:239;height:319" coordorigin="6158,1877" coordsize="239,319" path="m6356,1877l6158,2116,6158,2197,6397,1908,6356,1877e" filled="t" fillcolor="#000000" stroked="f">
                <v:path arrowok="t"/>
                <v:fill/>
              </v:shape>
            </v:group>
            <v:group style="position:absolute;left:5920;top:1877;width:238;height:322" coordorigin="5920,1877" coordsize="238,322">
              <v:shape style="position:absolute;left:5920;top:1877;width:238;height:322" coordorigin="5920,1877" coordsize="238,322" path="m5961,1877l5920,1908,6158,2199,6158,2116,5961,1877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80.900002pt;margin-top:593.849976pt;width:85.999pt;height:85.999994pt;mso-position-horizontal-relative:page;mso-position-vertical-relative:page;z-index:-3192" type="#_x0000_t75">
            <v:imagedata r:id="rId175" o:title=""/>
          </v:shape>
        </w:pict>
      </w:r>
      <w:r>
        <w:rPr/>
        <w:pict>
          <v:group style="position:absolute;margin-left:231.933807pt;margin-top:517.135803pt;width:112.304pt;height:75.881pt;mso-position-horizontal-relative:page;mso-position-vertical-relative:page;z-index:-3191" coordorigin="4639,10343" coordsize="2246,1518">
            <v:group style="position:absolute;left:5573;top:10474;width:1307;height:1273" coordorigin="5573,10474" coordsize="1307,1273">
              <v:shape style="position:absolute;left:5573;top:10474;width:1307;height:1273" coordorigin="5573,10474" coordsize="1307,1273" path="m6880,11748l6855,11691,6830,11634,6801,11567,6770,11494,6738,11420,6708,11349,6694,11317,6670,11260,6646,11205,6602,11152,6549,11113,6536,11103,6529,11097,6521,11091,6512,11083,6476,11024,6457,10963,6451,10932,6445,10902,6426,10818,6408,10745,6392,10686,6380,10644,6377,10634,6375,10626,6374,10620,6368,10608,6316,10566,6269,10554,6246,10547,6226,10539,6209,10530,6193,10520,6179,10512,6165,10508,6146,10505,6124,10504,6101,10505,6078,10505,6056,10506,6038,10507,6019,10504,6001,10498,5984,10492,5966,10485,5947,10479,5926,10475,5903,10474,5881,10477,5861,10482,5842,10489,5824,10496,5806,10502,5788,10507,5769,10509,5747,10509,5724,10511,5660,10527,5602,10573,5589,10631,5585,10645,5579,10658,5575,10676,5573,10696,5574,10718,5612,10788,5658,10836,5673,10849,5685,10861e" filled="f" stroked="t" strokeweight=".5pt" strokecolor="#000000">
                <v:path arrowok="t"/>
              </v:shape>
            </v:group>
            <v:group style="position:absolute;left:5610;top:10788;width:95;height:155" coordorigin="5610,10788" coordsize="95,155">
              <v:shape style="position:absolute;left:5610;top:10788;width:95;height:155" coordorigin="5610,10788" coordsize="95,155" path="m5705,10943l5672,10887,5631,10821,5613,10793,5610,10788e" filled="f" stroked="t" strokeweight=".5pt" strokecolor="#000000">
                <v:path arrowok="t"/>
              </v:shape>
            </v:group>
            <v:group style="position:absolute;left:5395;top:10588;width:937;height:1267" coordorigin="5395,10588" coordsize="937,1267">
              <v:shape style="position:absolute;left:5395;top:10588;width:937;height:1267" coordorigin="5395,10588" coordsize="937,1267" path="m5597,10588l5526,10622,5478,10665,5463,10682,5422,10728,5395,10789,5395,10806,5429,10881,5439,10892,5450,10906,5492,10955,5540,11010,5587,11064,5628,11108,5681,11147,5756,11181,5799,11199,5820,11208,5840,11217,5859,11225,5877,11233,5891,11240,5906,11247,5922,11254,5938,11261,5956,11268,6010,11295,6063,11331,6111,11378,6147,11438,6182,11511,6208,11567,6234,11626,6259,11683,6292,11762,6318,11822,6331,11853,6332,11855e" filled="f" stroked="t" strokeweight=".5pt" strokecolor="#000000">
                <v:path arrowok="t"/>
              </v:shape>
            </v:group>
            <v:group style="position:absolute;left:4650;top:10940;width:888;height:92" coordorigin="4650,10940" coordsize="888,92">
              <v:shape style="position:absolute;left:4650;top:10940;width:888;height:92" coordorigin="4650,10940" coordsize="888,92" path="m4650,10940l4662,10940,4676,10940,4694,10940,4759,10940,4833,10942,4906,10946,4966,10953,5009,10968,5027,10976,5086,11001,5148,11022,5204,11032,5218,11031,5279,11029,5358,11024,5438,11018,5504,11013,5531,11010,5538,11010e" filled="f" stroked="t" strokeweight=".5pt" strokecolor="#000000">
                <v:path arrowok="t"/>
              </v:shape>
            </v:group>
            <v:group style="position:absolute;left:4644;top:11462;width:1590;height:314" coordorigin="4644,11462" coordsize="1590,314">
              <v:shape style="position:absolute;left:4644;top:11462;width:1590;height:314" coordorigin="4644,11462" coordsize="1590,314" path="m4644,11469l4707,11467,4752,11466,4777,11465,4854,11463,4925,11462,4945,11462,5022,11474,5084,11495,5144,11524,5194,11569,5207,11584,5220,11599,5266,11646,5317,11686,5392,11716,5454,11737,5518,11755,5578,11769,5629,11776,5645,11776,5726,11769,5792,11761,5814,11758,5836,11756,5896,11750,5930,11748,5950,11748,5972,11748,5995,11748,6066,11747,6129,11743,6199,11712,6233,11654,6234,11641,6234,11634e" filled="f" stroked="t" strokeweight=".5pt" strokecolor="#000000">
                <v:path arrowok="t"/>
              </v:shape>
            </v:group>
            <v:group style="position:absolute;left:5577;top:11057;width:153;height:342" coordorigin="5577,11057" coordsize="153,342">
              <v:shape style="position:absolute;left:5577;top:11057;width:153;height:342" coordorigin="5577,11057" coordsize="153,342" path="m5581,11057l5580,11129,5580,11154,5579,11179,5578,11256,5577,11299,5577,11316,5603,11383,5650,11399,5666,11397,5716,11354,5727,11268,5730,11200,5730,11184,5730,11174,5730,11168e" filled="f" stroked="t" strokeweight=".5pt" strokecolor="#000000">
                <v:path arrowok="t"/>
              </v:shape>
            </v:group>
            <v:group style="position:absolute;left:5730;top:11231;width:159;height:249" coordorigin="5730,11231" coordsize="159,249">
              <v:shape style="position:absolute;left:5730;top:11231;width:159;height:249" coordorigin="5730,11231" coordsize="159,249" path="m5730,11231l5736,11313,5740,11355,5742,11375,5744,11394,5746,11411,5750,11433,5807,11480,5825,11481,5843,11478,5888,11427,5889,11372,5889,11345,5887,11274,5886,11245,5885,11239e" filled="f" stroked="t" strokeweight=".5pt" strokecolor="#000000">
                <v:path arrowok="t"/>
              </v:shape>
            </v:group>
            <v:group style="position:absolute;left:5885;top:11310;width:149;height:92" coordorigin="5885,11310" coordsize="149,92">
              <v:shape style="position:absolute;left:5885;top:11310;width:149;height:92" coordorigin="5885,11310" coordsize="149,92" path="m5885,11339l5929,11393,5967,11402,5986,11402,6034,11359,6035,11328,6034,11310e" filled="f" stroked="t" strokeweight=".5pt" strokecolor="#000000">
                <v:path arrowok="t"/>
              </v:shape>
            </v:group>
            <v:group style="position:absolute;left:5530;top:11598;width:686;height:34" coordorigin="5530,11598" coordsize="686,34">
              <v:shape style="position:absolute;left:5530;top:11598;width:686;height:34" coordorigin="5530,11598" coordsize="686,34" path="m5530,11627l5548,11630,5567,11631,5587,11632,5608,11632,5671,11627,5751,11612,5769,11608,5834,11598,5875,11598,5901,11598,5926,11599,5951,11599,5978,11600,6005,11600,6032,11600,6058,11600,6084,11600,6153,11600,6210,11599,6216,11599e" filled="f" stroked="t" strokeweight=".5pt" strokecolor="#000000">
                <v:path arrowok="t"/>
              </v:shape>
            </v:group>
            <v:group style="position:absolute;left:6084;top:11603;width:124;height:97" coordorigin="6084,11603" coordsize="124,97">
              <v:shape style="position:absolute;left:6084;top:11603;width:124;height:97" coordorigin="6084,11603" coordsize="124,97" path="m6139,11605l6114,11607,6096,11613,6086,11627,6084,11650,6092,11679,6105,11694,6123,11699,6152,11697,6175,11690,6193,11679,6204,11665,6208,11650,6200,11622,6184,11608,6166,11603,6149,11603,6140,11605,6139,11605xe" filled="f" stroked="t" strokeweight=".5pt" strokecolor="#000000">
                <v:path arrowok="t"/>
              </v:shape>
            </v:group>
            <v:group style="position:absolute;left:6270;top:10421;width:37;height:73" coordorigin="6270,10421" coordsize="37,73">
              <v:shape style="position:absolute;left:6270;top:10421;width:37;height:73" coordorigin="6270,10421" coordsize="37,73" path="m6306,10493l6297,10472,6288,10454,6278,10437,6270,10421e" filled="f" stroked="t" strokeweight=".5pt" strokecolor="#000000">
                <v:path arrowok="t"/>
              </v:shape>
            </v:group>
            <v:group style="position:absolute;left:6115;top:10411;width:18;height:51" coordorigin="6115,10411" coordsize="18,51">
              <v:shape style="position:absolute;left:6115;top:10411;width:18;height:51" coordorigin="6115,10411" coordsize="18,51" path="m6132,10462l6128,10444,6122,10429,6115,10411e" filled="f" stroked="t" strokeweight=".5pt" strokecolor="#000000">
                <v:path arrowok="t"/>
              </v:shape>
            </v:group>
            <v:group style="position:absolute;left:5968;top:10433;width:16;height:37" coordorigin="5968,10433" coordsize="16,37">
              <v:shape style="position:absolute;left:5968;top:10433;width:16;height:37" coordorigin="5968,10433" coordsize="16,37" path="m5968,10433l5977,10454,5984,10470e" filled="f" stroked="t" strokeweight=".5pt" strokecolor="#000000">
                <v:path arrowok="t"/>
              </v:shape>
            </v:group>
            <v:group style="position:absolute;left:5762;top:10348;width:19;height:78" coordorigin="5762,10348" coordsize="19,78">
              <v:shape style="position:absolute;left:5762;top:10348;width:19;height:78" coordorigin="5762,10348" coordsize="19,78" path="m5762,10348l5765,10366,5771,10387,5777,10407,5781,10426e" filled="f" stroked="t" strokeweight=".5pt" strokecolor="#000000">
                <v:path arrowok="t"/>
              </v:shape>
            </v:group>
            <v:group style="position:absolute;left:5600;top:10383;width:8;height:80" coordorigin="5600,10383" coordsize="8,80">
              <v:shape style="position:absolute;left:5600;top:10383;width:8;height:80" coordorigin="5600,10383" coordsize="8,80" path="m5600,10383l5601,10402,5603,10422,5606,10442,5609,10462e" filled="f" stroked="t" strokeweight=".5pt" strokecolor="#000000">
                <v:path arrowok="t"/>
              </v:shape>
            </v:group>
            <v:group style="position:absolute;left:5477;top:10449;width:2;height:83" coordorigin="5477,10449" coordsize="2,83">
              <v:shape style="position:absolute;left:5477;top:10449;width:2;height:83" coordorigin="5477,10449" coordsize="2,83" path="m5480,10449l5478,10468,5477,10491,5478,10513,5479,10532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0.204071pt;margin-top:513.807678pt;width:1.318737pt;height:2.470150pt;mso-position-horizontal-relative:page;mso-position-vertical-relative:page;z-index:-3190" coordorigin="6204,10276" coordsize="26,49">
            <v:shape style="position:absolute;left:6204;top:10276;width:26;height:49" coordorigin="6204,10276" coordsize="26,49" path="m6230,10326l6222,10307,6214,10292,6204,1027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306.521454pt;margin-top:506.288513pt;width:1.201344pt;height:2.546288pt;mso-position-horizontal-relative:page;mso-position-vertical-relative:page;z-index:-3189" coordorigin="6130,10126" coordsize="24,51">
            <v:shape style="position:absolute;left:6130;top:10126;width:24;height:51" coordorigin="6130,10126" coordsize="24,51" path="m6154,10177l6146,10159,6139,10143,6130,1012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301.329437pt;margin-top:503.142731pt;width:2.592359pt;height:.819597pt;mso-position-horizontal-relative:page;mso-position-vertical-relative:page;z-index:-3188" coordorigin="6027,10063" coordsize="52,16">
            <v:shape style="position:absolute;left:6027;top:10063;width:52;height:16" coordorigin="6027,10063" coordsize="52,16" path="m6078,10066l6060,10063,6042,10066,6027,10079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302.565857pt;margin-top:513.511475pt;width:1.355943pt;height:2.607313pt;mso-position-horizontal-relative:page;mso-position-vertical-relative:page;z-index:-3187" coordorigin="6051,10270" coordsize="27,52">
            <v:shape style="position:absolute;left:6051;top:10270;width:27;height:52" coordorigin="6051,10270" coordsize="27,52" path="m6078,10322l6070,10306,6060,10289,6051,10270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99.179749pt;margin-top:505.668518pt;width:1.100049pt;height:2.691268pt;mso-position-horizontal-relative:page;mso-position-vertical-relative:page;z-index:-3186" coordorigin="5984,10113" coordsize="22,54">
            <v:shape style="position:absolute;left:5984;top:10113;width:22;height:54" coordorigin="5984,10113" coordsize="22,54" path="m6006,10167l5997,10148,5991,10131,5984,10113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89.840973pt;margin-top:497.35202pt;width:7.20483pt;height:4.865969pt;mso-position-horizontal-relative:page;mso-position-vertical-relative:page;z-index:-3185" coordorigin="5797,9947" coordsize="144,97">
            <v:group style="position:absolute;left:5879;top:9952;width:56;height:57" coordorigin="5879,9952" coordsize="56,57">
              <v:shape style="position:absolute;left:5879;top:9952;width:56;height:57" coordorigin="5879,9952" coordsize="56,57" path="m5936,10009l5928,9995,5915,9978,5898,9963,5879,9952e" filled="f" stroked="t" strokeweight=".5pt" strokecolor="#000000">
                <v:path arrowok="t"/>
              </v:shape>
            </v:group>
            <v:group style="position:absolute;left:5802;top:9964;width:14;height:75" coordorigin="5802,9964" coordsize="14,75">
              <v:shape style="position:absolute;left:5802;top:9964;width:14;height:75" coordorigin="5802,9964" coordsize="14,75" path="m5816,9964l5807,9979,5802,9998,5802,10019,5806,10039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361786pt;margin-top:506.775787pt;width:1.441337pt;height:3.644555pt;mso-position-horizontal-relative:page;mso-position-vertical-relative:page;z-index:-3184" coordorigin="5847,10136" coordsize="29,73">
            <v:shape style="position:absolute;left:5847;top:10136;width:29;height:73" coordorigin="5847,10136" coordsize="29,73" path="m5847,10136l5854,10153,5860,10169,5867,10187,5876,10208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95.845795pt;margin-top:515.010803pt;width:1.0094pt;height:2.684522pt;mso-position-horizontal-relative:page;mso-position-vertical-relative:page;z-index:-3183" coordorigin="5917,10300" coordsize="20,54">
            <v:shape style="position:absolute;left:5917;top:10300;width:20;height:54" coordorigin="5917,10300" coordsize="20,54" path="m5917,10300l5924,10320,5931,10336,5937,10354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87.726044pt;margin-top:494.347412pt;width:1.626771pt;height:2.926389pt;mso-position-horizontal-relative:page;mso-position-vertical-relative:page;z-index:-3182" coordorigin="5755,9887" coordsize="33,59">
            <v:shape style="position:absolute;left:5755;top:9887;width:33;height:59" coordorigin="5755,9887" coordsize="33,59" path="m5787,9945l5781,9929,5777,9914,5770,9900,5755,9887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82.921631pt;margin-top:494.264801pt;width:1.046162pt;height:2.762193pt;mso-position-horizontal-relative:page;mso-position-vertical-relative:page;z-index:-3181" coordorigin="5658,9885" coordsize="21,55">
            <v:shape style="position:absolute;left:5658;top:9885;width:21;height:55" coordorigin="5658,9885" coordsize="21,55" path="m5679,9885l5667,9898,5661,9918,5658,9941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83.492798pt;margin-top:500.916809pt;width:.596877pt;height:2.864995pt;mso-position-horizontal-relative:page;mso-position-vertical-relative:page;z-index:-3180" coordorigin="5670,10018" coordsize="12,57">
            <v:shape style="position:absolute;left:5670;top:10018;width:12;height:57" coordorigin="5670,10018" coordsize="12,57" path="m5670,10018l5674,10041,5678,10059,5682,1007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85.551788pt;margin-top:507.884796pt;width:.981721pt;height:4.112554pt;mso-position-horizontal-relative:page;mso-position-vertical-relative:page;z-index:-3179" coordorigin="5711,10158" coordsize="20,82">
            <v:shape style="position:absolute;left:5711;top:10158;width:20;height:82" coordorigin="5711,10158" coordsize="20,82" path="m5711,10158l5716,10177,5721,10199,5726,10221,5731,10240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77.798676pt;margin-top:498.063812pt;width:3.636137pt;height:.964494pt;mso-position-horizontal-relative:page;mso-position-vertical-relative:page;z-index:-3178" coordorigin="5556,9961" coordsize="73,19">
            <v:shape style="position:absolute;left:5556;top:9961;width:73;height:19" coordorigin="5556,9961" coordsize="73,19" path="m5629,9968l5610,9962,5588,9961,5569,9967,5556,9981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77.142883pt;margin-top:502.658813pt;width:.486374pt;height:3.932281pt;mso-position-horizontal-relative:page;mso-position-vertical-relative:page;z-index:-3177" coordorigin="5543,10053" coordsize="10,79">
            <v:shape style="position:absolute;left:5543;top:10053;width:10;height:79" coordorigin="5543,10053" coordsize="10,79" path="m5543,10053l5543,10076,5545,10097,5549,10116,5553,10132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78.741791pt;margin-top:510.259796pt;width:.870516pt;height:4.046572pt;mso-position-horizontal-relative:page;mso-position-vertical-relative:page;z-index:-3176" coordorigin="5575,10205" coordsize="17,81">
            <v:shape style="position:absolute;left:5575;top:10205;width:17;height:81" coordorigin="5575,10205" coordsize="17,81" path="m5575,10205l5580,10225,5585,10246,5589,10267,5592,10286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75.031647pt;margin-top:518.015442pt;width:3.235157pt;height:.796364pt;mso-position-horizontal-relative:page;mso-position-vertical-relative:page;z-index:-3175" coordorigin="5501,10360" coordsize="65,16">
            <v:shape style="position:absolute;left:5501;top:10360;width:65;height:16" coordorigin="5501,10360" coordsize="65,16" path="m5565,10376l5552,10368,5536,10362,5518,10360,5501,10365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247pt;margin-top:462.5pt;width:35.0469pt;height:23.75pt;mso-position-horizontal-relative:page;mso-position-vertical-relative:page;z-index:-3174" coordorigin="4940,9250" coordsize="701,475">
            <v:group style="position:absolute;left:4945;top:9258;width:345;height:462" coordorigin="4945,9258" coordsize="345,462">
              <v:shape style="position:absolute;left:4945;top:9258;width:345;height:462" coordorigin="4945,9258" coordsize="345,462" path="m5290,9258l4945,9675,5005,9720,5290,9375,5290,9258e" filled="t" fillcolor="#000000" stroked="f">
                <v:path arrowok="t"/>
                <v:fill/>
              </v:shape>
            </v:group>
            <v:group style="position:absolute;left:5291;top:9255;width:345;height:465" coordorigin="5291,9255" coordsize="345,465">
              <v:shape style="position:absolute;left:5291;top:9255;width:345;height:465" coordorigin="5291,9255" coordsize="345,465" path="m5291,9255l5291,9375,5576,9720,5636,9675,5291,925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0.101501pt;margin-top:462.5pt;width:35.0469pt;height:23.75pt;mso-position-horizontal-relative:page;mso-position-vertical-relative:page;z-index:-3173" coordorigin="5802,9250" coordsize="701,475">
            <v:group style="position:absolute;left:5807;top:9258;width:345;height:462" coordorigin="5807,9258" coordsize="345,462">
              <v:shape style="position:absolute;left:5807;top:9258;width:345;height:462" coordorigin="5807,9258" coordsize="345,462" path="m6152,9258l5807,9675,5867,9720,6152,9375,6152,9258e" filled="t" fillcolor="#000000" stroked="f">
                <v:path arrowok="t"/>
                <v:fill/>
              </v:shape>
            </v:group>
            <v:group style="position:absolute;left:6153;top:9255;width:345;height:465" coordorigin="6153,9255" coordsize="345,465">
              <v:shape style="position:absolute;left:6153;top:9255;width:345;height:465" coordorigin="6153,9255" coordsize="345,465" path="m6153,9255l6153,9375,6438,9720,6498,9675,6153,925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36.5pt;margin-top:600.900024pt;width:85.999pt;height:85.999994pt;mso-position-horizontal-relative:page;mso-position-vertical-relative:page;z-index:-3172" type="#_x0000_t75">
            <v:imagedata r:id="rId176" o:title=""/>
          </v:shape>
        </w:pict>
      </w:r>
      <w:r>
        <w:rPr/>
        <w:pict>
          <v:group style="position:absolute;margin-left:54pt;margin-top:388pt;width:486pt;height:.1pt;mso-position-horizontal-relative:page;mso-position-vertical-relative:page;z-index:-3171" coordorigin="1080,7760" coordsize="9720,2">
            <v:shape style="position:absolute;left:1080;top:7760;width:9720;height:2" coordorigin="1080,7760" coordsize="9720,0" path="m1080,7760l10800,7760e" filled="f" stroked="t" strokeweight="2pt" strokecolor="#0000F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544403pt;margin-top:115.876221pt;width:147.108415pt;height:236pt;mso-position-horizontal-relative:page;mso-position-vertical-relative:page;z-index:-317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635" w:right="637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5" w:after="0" w:line="240" w:lineRule="auto"/>
                    <w:ind w:left="617" w:right="619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7"/>
                    </w:rPr>
                    <w:t>Closes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7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312" w:lineRule="auto"/>
                    <w:ind w:left="20" w:right="-37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middl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locks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whil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knuckl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bend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down,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lik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312" w:lineRule="auto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1"/>
                    </w:rPr>
                    <w:t>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losin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1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nuc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7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points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pushes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40" w:lineRule="auto"/>
                    <w:ind w:left="20" w:right="-14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hinge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473pt;margin-top:338.262512pt;width:40.003910pt;height:14pt;mso-position-horizontal-relative:page;mso-position-vertical-relative:page;z-index:-316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9"/>
                    </w:rPr>
                    <w:t>twenty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40799pt;margin-top:338.362518pt;width:23.333986pt;height:14pt;mso-position-horizontal-relative:page;mso-position-vertical-relative:page;z-index:-316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0"/>
                    </w:rPr>
                    <w:t>boy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424988pt;margin-top:464.525238pt;width:120.987319pt;height:114.8pt;mso-position-horizontal-relative:page;mso-position-vertical-relative:page;z-index:-316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673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3"/>
                    </w:rPr>
                    <w:t>Joint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5" w:after="0" w:line="240" w:lineRule="auto"/>
                    <w:ind w:left="713" w:right="-2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Opens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middl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locks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whil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knuckl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join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bends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0.981018pt;margin-top:529.325195pt;width:21.309642pt;height:50.0pt;mso-position-horizontal-relative:page;mso-position-vertical-relative:page;z-index:-316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33" w:right="-5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33" w:right="-41" w:firstLine="-13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up,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424988pt;margin-top:583.325195pt;width:146.527632pt;height:122.0pt;mso-position-horizontal-relative:page;mso-position-vertical-relative:page;z-index:-316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5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lik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hi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4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4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25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kn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4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veme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wri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point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3"/>
                    </w:rPr>
                    <w:t>pulls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13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mea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hinge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up.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9711pt;margin-top:691.112549pt;width:30.007815pt;height:14pt;mso-position-horizontal-relative:page;mso-position-vertical-relative:page;z-index:-316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7"/>
                    </w:rPr>
                    <w:t>send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669098pt;margin-top:690.512634pt;width:62.011724pt;height:14pt;mso-position-horizontal-relative:page;mso-position-vertical-relative:page;z-index:-316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7"/>
                    </w:rPr>
                    <w:t>send-send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4.349182pt;width:16.191408pt;height:16pt;mso-position-horizontal-relative:page;mso-position-vertical-relative:page;z-index:-316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29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7.209pt;margin-top:151.934494pt;width:4.656pt;height:12pt;mso-position-horizontal-relative:page;mso-position-vertical-relative:page;z-index:-316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6.5pt;margin-top:741pt;width:21.5pt;height:15pt;mso-position-horizontal-relative:page;mso-position-vertical-relative:page;z-index:-3160" type="#_x0000_t75">
            <v:imagedata r:id="rId177" o:title=""/>
          </v:shape>
        </w:pict>
      </w:r>
      <w:r>
        <w:rPr/>
        <w:pict>
          <v:group style="position:absolute;margin-left:91.890038pt;margin-top:505.460815pt;width:56.427063pt;height:67.963581pt;mso-position-horizontal-relative:page;mso-position-vertical-relative:page;z-index:-3159" coordorigin="1838,10109" coordsize="1129,1359">
            <v:group style="position:absolute;left:1841;top:10113;width:1080;height:1352" coordorigin="1841,10113" coordsize="1080,1352">
              <v:shape style="position:absolute;left:1841;top:10113;width:1080;height:1352" coordorigin="1841,10113" coordsize="1080,1352" path="m2816,11429l2803,11368,2793,11323,2789,11304,2786,11291,2780,11277,2772,11263,2762,11246,2752,11223,2749,11204,2747,11183,2747,11162,2749,11140,2751,11119,2753,11098,2756,11079,2758,11061,2760,11045,2770,10979,2783,10908,2797,10837,2801,10816,2804,10798,2823,10720,2842,10658,2847,10640,2852,10625,2858,10600,2864,10579,2886,10509,2905,10465,2913,10445,2920,10429,2922,10412,2919,10399,2911,10390,2900,10387,2887,10389,2873,10399,2853,10423,2836,10443,2820,10460,2806,10473,2795,10485,2787,10494,2775,10511,2762,10531,2747,10549,2734,10564,2722,10572,2707,10576,2691,10572,2674,10504,2671,10437,2671,10420,2670,10406,2668,10397,2667,10379,2667,10357,2669,10335,2670,10316,2667,10296,2655,10284,2639,10280,2623,10284,2608,10296,2599,10319,2591,10335,2561,10412,2555,10434,2534,10506,2518,10531,2509,10529,2502,10516,2496,10491,2491,10466,2487,10443,2483,10422,2480,10403,2478,10386,2476,10371,2477,10353,2477,10331,2478,10308,2479,10285,2479,10264,2479,10247,2475,10225,2466,10209,2455,10198,2442,10193,2428,10194,2416,10201,2405,10215,2398,10235,2392,10263,2386,10288,2381,10309,2377,10328,2373,10344,2371,10358,2369,10374,2366,10394,2363,10417,2360,10441,2357,10464,2355,10483,2353,10499,2348,10513,2339,10522,2328,10523,2316,10515,2306,10496,2300,10473,2293,10451,2285,10430,2277,10410,2270,10391,2264,10374,2243,10303,2225,10235,2208,10164,2201,10143,2191,10127,2179,10117,2167,10113,2154,10113,2143,10118,2133,10127,2126,10141,2122,10158,2124,10179,2129,10246,2134,10315,2139,10376,2149,10451,2164,10518,2176,10564,2182,10586,2197,10661,2200,10707,2200,10729,2197,10749,2191,10765,2182,10776,2163,10779,2144,10778,2086,10755,2037,10705,2026,10689,1980,10646,1909,10626,1885,10628,1866,10633,1853,10640,1845,10650,1841,10660,1843,10672,1849,10683,1867,10700,1885,10717,1931,10763,1974,10831,1984,10853,1994,10875,2005,10897,2016,10917,2025,10932,2036,10944,2049,10958,2095,11013,2140,11067,2160,11092,2170,11105,2234,11154,2254,11165,2272,11176,2319,11220,2351,11274,2363,11333,2369,11411,2371,11453,2372,11465e" filled="f" stroked="t" strokeweight=".35pt" strokecolor="#000000">
                <v:path arrowok="t"/>
              </v:shape>
            </v:group>
            <v:group style="position:absolute;left:2801;top:10498;width:38;height:12" coordorigin="2801,10498" coordsize="38,12">
              <v:shape style="position:absolute;left:2801;top:10498;width:38;height:12" coordorigin="2801,10498" coordsize="38,12" path="m2801,10498l2823,10500,2839,10510e" filled="f" stroked="t" strokeweight=".35pt" strokecolor="#000000">
                <v:path arrowok="t"/>
              </v:shape>
            </v:group>
            <v:group style="position:absolute;left:2579;top:10435;width:40;height:7" coordorigin="2579,10435" coordsize="40,7">
              <v:shape style="position:absolute;left:2579;top:10435;width:40;height:7" coordorigin="2579,10435" coordsize="40,7" path="m2579,10435l2598,10436,2619,10442e" filled="f" stroked="t" strokeweight=".35pt" strokecolor="#000000">
                <v:path arrowok="t"/>
              </v:shape>
            </v:group>
            <v:group style="position:absolute;left:2596;top:10357;width:40;height:9" coordorigin="2596,10357" coordsize="40,9">
              <v:shape style="position:absolute;left:2596;top:10357;width:40;height:9" coordorigin="2596,10357" coordsize="40,9" path="m2636,10366l2617,10359,2596,10357e" filled="f" stroked="t" strokeweight=".35pt" strokecolor="#000000">
                <v:path arrowok="t"/>
              </v:shape>
            </v:group>
            <v:group style="position:absolute;left:2396;top:10370;width:44;height:4" coordorigin="2396,10370" coordsize="44,4">
              <v:shape style="position:absolute;left:2396;top:10370;width:44;height:4" coordorigin="2396,10370" coordsize="44,4" path="m2440,10374l2416,10370,2396,10370e" filled="f" stroked="t" strokeweight=".35pt" strokecolor="#000000">
                <v:path arrowok="t"/>
              </v:shape>
            </v:group>
            <v:group style="position:absolute;left:2414;top:10277;width:32;height:2" coordorigin="2414,10277" coordsize="32,2">
              <v:shape style="position:absolute;left:2414;top:10277;width:32;height:2" coordorigin="2414,10277" coordsize="32,2" path="m2446,10279l2432,10277,2434,10279,2414,10279e" filled="f" stroked="t" strokeweight=".35pt" strokecolor="#000000">
                <v:path arrowok="t"/>
              </v:shape>
            </v:group>
            <v:group style="position:absolute;left:2175;top:10391;width:60;height:7" coordorigin="2175,10391" coordsize="60,7">
              <v:shape style="position:absolute;left:2175;top:10391;width:60;height:7" coordorigin="2175,10391" coordsize="60,7" path="m2235,10392l2216,10391,2194,10392,2175,10398e" filled="f" stroked="t" strokeweight=".35pt" strokecolor="#000000">
                <v:path arrowok="t"/>
              </v:shape>
            </v:group>
            <v:group style="position:absolute;left:2871;top:10390;width:50;height:37" coordorigin="2871,10390" coordsize="50,37">
              <v:shape style="position:absolute;left:2871;top:10390;width:50;height:37" coordorigin="2871,10390" coordsize="50,37" path="m2882,10419l2895,10427,2903,10427,2912,10417,2921,10406,2917,10396,2893,10390,2882,10396,2871,10407,2882,10419xe" filled="f" stroked="t" strokeweight=".35pt" strokecolor="#000000">
                <v:path arrowok="t"/>
              </v:shape>
            </v:group>
            <v:group style="position:absolute;left:2613;top:10277;width:49;height:34" coordorigin="2613,10277" coordsize="49,34">
              <v:shape style="position:absolute;left:2613;top:10277;width:49;height:34" coordorigin="2613,10277" coordsize="49,34" path="m2634,10312l2660,10312,2662,10309,2660,10297,2658,10285,2651,10277,2638,10279,2626,10281,2621,10283,2617,10295,2613,10307,2634,10312xe" filled="f" stroked="t" strokeweight=".35pt" strokecolor="#000000">
                <v:path arrowok="t"/>
              </v:shape>
            </v:group>
            <v:group style="position:absolute;left:2412;top:10194;width:53;height:45" coordorigin="2412,10194" coordsize="53,45">
              <v:shape style="position:absolute;left:2412;top:10194;width:53;height:45" coordorigin="2412,10194" coordsize="53,45" path="m2436,10237l2461,10239,2466,10231,2466,10218,2466,10206,2461,10194,2438,10194,2414,10194,2415,10202,2412,10214,2417,10235,2431,10237,2436,10237xe" filled="f" stroked="t" strokeweight=".35pt" strokecolor="#000000">
                <v:path arrowok="t"/>
              </v:shape>
            </v:group>
            <v:group style="position:absolute;left:2135;top:10122;width:57;height:64" coordorigin="2135,10122" coordsize="57,64">
              <v:shape style="position:absolute;left:2135;top:10122;width:57;height:64" coordorigin="2135,10122" coordsize="57,64" path="m2165,10184l2185,10179,2191,10167,2185,10137,2179,10124,2168,10122,2142,10128,2135,10138,2135,10154,2141,10180,2155,10186,2164,10184,2165,10184xe" filled="f" stroked="t" strokeweight=".35pt" strokecolor="#000000">
                <v:path arrowok="t"/>
              </v:shape>
            </v:group>
            <v:group style="position:absolute;left:1850;top:10641;width:71;height:68" coordorigin="1850,10641" coordsize="71,68">
              <v:shape style="position:absolute;left:1850;top:10641;width:71;height:68" coordorigin="1850,10641" coordsize="71,68" path="m1911,10708l1922,10694,1921,10680,1912,10666,1895,10649,1882,10641,1868,10644,1853,10660,1850,10671,1856,10681,1867,10691,1891,10708,1906,10710,1911,10708xe" filled="f" stroked="t" strokeweight=".35pt" strokecolor="#000000">
                <v:path arrowok="t"/>
              </v:shape>
            </v:group>
            <v:group style="position:absolute;left:2939;top:10783;width:23;height:35" coordorigin="2939,10783" coordsize="23,35">
              <v:shape style="position:absolute;left:2939;top:10783;width:23;height:35" coordorigin="2939,10783" coordsize="23,35" path="m2963,10783l2953,10801,2939,10818e" filled="f" stroked="t" strokeweight=".35pt" strokecolor="#000000">
                <v:path arrowok="t"/>
              </v:shape>
            </v:group>
            <v:group style="position:absolute;left:2859;top:10811;width:35;height:21" coordorigin="2859,10811" coordsize="35,21">
              <v:shape style="position:absolute;left:2859;top:10811;width:35;height:21" coordorigin="2859,10811" coordsize="35,21" path="m2895,10832l2876,10823,2859,10811e" filled="f" stroked="t" strokeweight=".35pt" strokecolor="#000000">
                <v:path arrowok="t"/>
              </v:shape>
            </v:group>
            <v:group style="position:absolute;left:2783;top:10662;width:20;height:34" coordorigin="2783,10662" coordsize="20,34">
              <v:shape style="position:absolute;left:2783;top:10662;width:20;height:34" coordorigin="2783,10662" coordsize="20,34" path="m2803,10696l2795,10679,2783,10662e" filled="f" stroked="t" strokeweight=".35pt" strokecolor="#000000">
                <v:path arrowok="t"/>
              </v:shape>
            </v:group>
            <v:group style="position:absolute;left:2675;top:10624;width:56;height:28" coordorigin="2675,10624" coordsize="56,28">
              <v:shape style="position:absolute;left:2675;top:10624;width:56;height:28" coordorigin="2675,10624" coordsize="56,28" path="m2730,10627l2714,10625,2696,10624,2681,10632,2675,10652e" filled="f" stroked="t" strokeweight=".35pt" strokecolor="#000000">
                <v:path arrowok="t"/>
              </v:shape>
            </v:group>
            <v:group style="position:absolute;left:2694;top:10714;width:15;height:40" coordorigin="2694,10714" coordsize="15,40">
              <v:shape style="position:absolute;left:2694;top:10714;width:15;height:40" coordorigin="2694,10714" coordsize="15,40" path="m2694,10714l2702,10734,2709,10755e" filled="f" stroked="t" strokeweight=".35pt" strokecolor="#000000">
                <v:path arrowok="t"/>
              </v:shape>
            </v:group>
            <v:group style="position:absolute;left:2722;top:10822;width:7;height:32" coordorigin="2722,10822" coordsize="7,32">
              <v:shape style="position:absolute;left:2722;top:10822;width:7;height:32" coordorigin="2722,10822" coordsize="7,32" path="m2722,10822l2723,10835,2728,10854e" filled="f" stroked="t" strokeweight=".35pt" strokecolor="#000000">
                <v:path arrowok="t"/>
              </v:shape>
            </v:group>
            <v:group style="position:absolute;left:2794;top:10998;width:27;height:58" coordorigin="2794,10998" coordsize="27,58">
              <v:shape style="position:absolute;left:2794;top:10998;width:27;height:58" coordorigin="2794,10998" coordsize="27,58" path="m2794,10998l2804,11018,2814,11038,2821,11056e" filled="f" stroked="t" strokeweight=".35pt" strokecolor="#000000">
                <v:path arrowok="t"/>
              </v:shape>
            </v:group>
            <v:group style="position:absolute;left:2867;top:11115;width:40;height:44" coordorigin="2867,11115" coordsize="40,44">
              <v:shape style="position:absolute;left:2867;top:11115;width:40;height:44" coordorigin="2867,11115" coordsize="40,44" path="m2867,11115l2881,11129,2896,11144,2907,11159e" filled="f" stroked="t" strokeweight=".35pt" strokecolor="#000000">
                <v:path arrowok="t"/>
              </v:shape>
            </v:group>
            <v:group style="position:absolute;left:2925;top:11208;width:6;height:60" coordorigin="2925,11208" coordsize="6,60">
              <v:shape style="position:absolute;left:2925;top:11208;width:6;height:60" coordorigin="2925,11208" coordsize="6,60" path="m2929,11208l2931,11225,2929,11247,2925,11268e" filled="f" stroked="t" strokeweight=".35pt" strokecolor="#000000">
                <v:path arrowok="t"/>
              </v:shape>
            </v:group>
            <v:group style="position:absolute;left:2882;top:11309;width:21;height:56" coordorigin="2882,11309" coordsize="21,56">
              <v:shape style="position:absolute;left:2882;top:11309;width:21;height:56" coordorigin="2882,11309" coordsize="21,56" path="m2903,11309l2895,11328,2887,11350,2882,11366e" filled="f" stroked="t" strokeweight=".35pt" strokecolor="#000000">
                <v:path arrowok="t"/>
              </v:shape>
            </v:group>
            <v:group style="position:absolute;left:2835;top:11400;width:26;height:32" coordorigin="2835,11400" coordsize="26,32">
              <v:shape style="position:absolute;left:2835;top:11400;width:26;height:32" coordorigin="2835,11400" coordsize="26,32" path="m2860,11400l2848,11418,2835,11433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5.426102pt;margin-top:569.532227pt;width:1.06209pt;height:2.914787pt;mso-position-horizontal-relative:page;mso-position-vertical-relative:page;z-index:-3158" coordorigin="3309,11391" coordsize="21,58">
            <v:shape style="position:absolute;left:3309;top:11391;width:21;height:58" coordorigin="3309,11391" coordsize="21,58" path="m3309,11449l3317,11427,3324,11408,3330,11391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7.240097pt;margin-top:563.355957pt;width:.557618pt;height:2.918017pt;mso-position-horizontal-relative:page;mso-position-vertical-relative:page;z-index:-3157" coordorigin="3345,11267" coordsize="11,58">
            <v:shape style="position:absolute;left:3345;top:11267;width:11;height:58" coordorigin="3345,11267" coordsize="11,58" path="m3345,11325l3348,11304,3352,11286,3356,11267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9.267105pt;margin-top:557.169739pt;width:1.288293pt;height:2.72924pt;mso-position-horizontal-relative:page;mso-position-vertical-relative:page;z-index:-3156" coordorigin="3385,11143" coordsize="26,55">
            <v:shape style="position:absolute;left:3385;top:11143;width:26;height:55" coordorigin="3385,11143" coordsize="26,55" path="m3385,11198l3394,11178,3403,11160,3411,11143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2.255096pt;margin-top:551.204956pt;width:1.191023pt;height:2.723015pt;mso-position-horizontal-relative:page;mso-position-vertical-relative:page;z-index:-3155" coordorigin="3445,11024" coordsize="24,54">
            <v:shape style="position:absolute;left:3445;top:11024;width:24;height:54" coordorigin="3445,11024" coordsize="24,54" path="m3445,11079l3453,11061,3460,11043,3469,11024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5.029099pt;margin-top:545.213623pt;width:1.374197pt;height:2.642361pt;mso-position-horizontal-relative:page;mso-position-vertical-relative:page;z-index:-3154" coordorigin="3501,10904" coordsize="27,53">
            <v:shape style="position:absolute;left:3501;top:10904;width:27;height:53" coordorigin="3501,10904" coordsize="27,53" path="m3501,10957l3509,10940,3518,10923,3528,10904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8.230103pt;margin-top:539.808533pt;width:1.724544pt;height:2.482486pt;mso-position-horizontal-relative:page;mso-position-vertical-relative:page;z-index:-3153" coordorigin="3565,10796" coordsize="34,50">
            <v:shape style="position:absolute;left:3565;top:10796;width:34;height:50" coordorigin="3565,10796" coordsize="34,50" path="m3565,10846l3576,10828,3588,10812,3599,10796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81.750107pt;margin-top:535.762634pt;width:1.198758pt;height:1.569394pt;mso-position-horizontal-relative:page;mso-position-vertical-relative:page;z-index:-3152" coordorigin="3635,10715" coordsize="24,31">
            <v:shape style="position:absolute;left:3635;top:10715;width:24;height:31" coordorigin="3635,10715" coordsize="24,31" path="m3635,10747l3647,10730,3659,10715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85.591095pt;margin-top:530.460083pt;width:2.019608pt;height:2.216914pt;mso-position-horizontal-relative:page;mso-position-vertical-relative:page;z-index:-3151" coordorigin="3712,10609" coordsize="40,44">
            <v:shape style="position:absolute;left:3712;top:10609;width:40;height:44" coordorigin="3712,10609" coordsize="40,44" path="m3712,10654l3726,10638,3738,10624,3752,10609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86.402222pt;margin-top:524.810974pt;width:4.909653pt;height:3.386pt;mso-position-horizontal-relative:page;mso-position-vertical-relative:page;z-index:-3150" coordorigin="3728,10496" coordsize="98,68">
            <v:group style="position:absolute;left:3806;top:10503;width:17;height:57" coordorigin="3806,10503" coordsize="17,57">
              <v:shape style="position:absolute;left:3806;top:10503;width:17;height:57" coordorigin="3806,10503" coordsize="17,57" path="m3806,10560l3813,10545,3821,10529,3823,10514,3813,10503e" filled="f" stroked="t" strokeweight=".35pt" strokecolor="#000000">
                <v:path arrowok="t"/>
              </v:shape>
            </v:group>
            <v:group style="position:absolute;left:3732;top:10500;width:29;height:25" coordorigin="3732,10500" coordsize="29,25">
              <v:shape style="position:absolute;left:3732;top:10500;width:29;height:25" coordorigin="3732,10500" coordsize="29,25" path="m3761,10500l3745,10513,3732,10525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2.393173pt;margin-top:528.427002pt;width:1.59793pt;height:1.189973pt;mso-position-horizontal-relative:page;mso-position-vertical-relative:page;z-index:-3149" coordorigin="3648,10569" coordsize="32,24">
            <v:shape style="position:absolute;left:3648;top:10569;width:32;height:24" coordorigin="3648,10569" coordsize="32,24" path="m3680,10569l3665,10581,3648,10592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7.283554pt;margin-top:531.664978pt;width:2.759551pt;height:1.139317pt;mso-position-horizontal-relative:page;mso-position-vertical-relative:page;z-index:-3148" coordorigin="3546,10633" coordsize="55,23">
            <v:shape style="position:absolute;left:3546;top:10633;width:55;height:23" coordorigin="3546,10633" coordsize="55,23" path="m3601,10633l3585,10642,3565,10651,3546,10656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5.562103pt;margin-top:526.93042pt;width:.732475pt;height:2.913598pt;mso-position-horizontal-relative:page;mso-position-vertical-relative:page;z-index:-3147" coordorigin="3511,10539" coordsize="15,58">
            <v:shape style="position:absolute;left:3511;top:10539;width:15;height:58" coordorigin="3511,10539" coordsize="15,58" path="m3511,10597l3516,10577,3522,10558,3526,10539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6.736099pt;margin-top:522.063477pt;width:.150483pt;height:2.113534pt;mso-position-horizontal-relative:page;mso-position-vertical-relative:page;z-index:-3146" coordorigin="3535,10441" coordsize="3,42">
            <v:shape style="position:absolute;left:3535;top:10441;width:3;height:42" coordorigin="3535,10441" coordsize="3,42" path="m3535,10484l3537,10461,3538,10441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73.926376pt;margin-top:512.904846pt;width:2.770727pt;height:5.982144pt;mso-position-horizontal-relative:page;mso-position-vertical-relative:page;z-index:-3145" coordorigin="3479,10258" coordsize="55,120">
            <v:group style="position:absolute;left:3530;top:10324;width:2;height:51" coordorigin="3530,10324" coordsize="2,51">
              <v:shape style="position:absolute;left:3530;top:10324;width:2;height:51" coordorigin="3530,10324" coordsize="0,51" path="m3530,10374l3530,10324e" filled="f" stroked="t" strokeweight=".35pt" strokecolor="#000000">
                <v:path arrowok="t"/>
              </v:shape>
            </v:group>
            <v:group style="position:absolute;left:3482;top:10262;width:46;height:18" coordorigin="3482,10262" coordsize="46,18">
              <v:shape style="position:absolute;left:3482;top:10262;width:46;height:18" coordorigin="3482,10262" coordsize="46,18" path="m3528,10279l3516,10269,3499,10262,3482,10263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2.518097pt;margin-top:516.486023pt;width:.1pt;height:2.04711pt;mso-position-horizontal-relative:page;mso-position-vertical-relative:page;z-index:-3144" coordorigin="3450,10330" coordsize="2,41">
            <v:shape style="position:absolute;left:3450;top:10330;width:2;height:41" coordorigin="3450,10330" coordsize="1,41" path="m3452,10330l3450,10349,3450,10371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7.991592pt;margin-top:521.864075pt;width:3.904509pt;height:2.910706pt;mso-position-horizontal-relative:page;mso-position-vertical-relative:page;z-index:-3143" coordorigin="3360,10437" coordsize="78,58">
            <v:group style="position:absolute;left:3420;top:10451;width:14;height:41" coordorigin="3420,10451" coordsize="14,41">
              <v:shape style="position:absolute;left:3420;top:10451;width:14;height:41" coordorigin="3420,10451" coordsize="14,41" path="m3434,10451l3428,10472,3420,10492e" filled="f" stroked="t" strokeweight=".35pt" strokecolor="#000000">
                <v:path arrowok="t"/>
              </v:shape>
            </v:group>
            <v:group style="position:absolute;left:3363;top:10441;width:2;height:41" coordorigin="3363,10441" coordsize="2,41">
              <v:shape style="position:absolute;left:3363;top:10441;width:2;height:41" coordorigin="3363,10441" coordsize="1,41" path="m3364,10482l3364,10461,3363,10441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101791pt;margin-top:527.718018pt;width:1.37931pt;height:.754492pt;mso-position-horizontal-relative:page;mso-position-vertical-relative:page;z-index:-3142" coordorigin="3362,10554" coordsize="28,15">
            <v:shape style="position:absolute;left:3362;top:10554;width:28;height:15" coordorigin="3362,10554" coordsize="28,15" path="m3390,10554l3381,10566,3370,10569,3362,10561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7.500427pt;margin-top:516.222290pt;width:.273670pt;height:2.084739pt;mso-position-horizontal-relative:page;mso-position-vertical-relative:page;z-index:-3141" coordorigin="3350,10324" coordsize="5,42">
            <v:shape style="position:absolute;left:3350;top:10324;width:5;height:42" coordorigin="3350,10324" coordsize="5,42" path="m3355,10366l3354,10346,3350,10324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2.454391pt;margin-top:508.721008pt;width:4.320708pt;height:3.689pt;mso-position-horizontal-relative:page;mso-position-vertical-relative:page;z-index:-3140" coordorigin="3249,10174" coordsize="86,74">
            <v:group style="position:absolute;left:3311;top:10188;width:21;height:56" coordorigin="3311,10188" coordsize="21,56">
              <v:shape style="position:absolute;left:3311;top:10188;width:21;height:56" coordorigin="3311,10188" coordsize="21,56" path="m3332,10245l3329,10226,3323,10204,3311,10188e" filled="f" stroked="t" strokeweight=".35pt" strokecolor="#000000">
                <v:path arrowok="t"/>
              </v:shape>
            </v:group>
            <v:group style="position:absolute;left:3253;top:10178;width:24;height:30" coordorigin="3253,10178" coordsize="24,30">
              <v:shape style="position:absolute;left:3253;top:10178;width:24;height:30" coordorigin="3253,10178" coordsize="24,30" path="m3277,10178l3263,10189,3253,10208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2.332169pt;margin-top:514.359985pt;width:.213935pt;height:3.009399pt;mso-position-horizontal-relative:page;mso-position-vertical-relative:page;z-index:-3139" coordorigin="3247,10287" coordsize="4,60">
            <v:shape style="position:absolute;left:3247;top:10287;width:4;height:60" coordorigin="3247,10287" coordsize="4,60" path="m3251,10287l3249,10308,3247,10330,3247,10347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61.538895pt;margin-top:520.836975pt;width:.366201pt;height:1.978849pt;mso-position-horizontal-relative:page;mso-position-vertical-relative:page;z-index:-3138" coordorigin="3231,10417" coordsize="7,40">
            <v:shape style="position:absolute;left:3231;top:10417;width:7;height:40" coordorigin="3231,10417" coordsize="7,40" path="m3238,10417l3236,10435,3231,10456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58.257614pt;margin-top:524.575623pt;width:2.542493pt;height:4.068049pt;mso-position-horizontal-relative:page;mso-position-vertical-relative:page;z-index:-3137" coordorigin="3165,10492" coordsize="51,81">
            <v:group style="position:absolute;left:3190;top:10534;width:23;height:35" coordorigin="3190,10534" coordsize="23,35">
              <v:shape style="position:absolute;left:3190;top:10534;width:23;height:35" coordorigin="3190,10534" coordsize="23,35" path="m3213,10534l3204,10556,3190,10569e" filled="f" stroked="t" strokeweight=".35pt" strokecolor="#000000">
                <v:path arrowok="t"/>
              </v:shape>
            </v:group>
            <v:group style="position:absolute;left:3169;top:10495;width:2;height:41" coordorigin="3169,10495" coordsize="2,41">
              <v:shape style="position:absolute;left:3169;top:10495;width:2;height:41" coordorigin="3169,10495" coordsize="1,41" path="m3170,10536l3169,10516,3169,10495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595673pt;margin-top:520.135986pt;width:.468426pt;height:1.915007pt;mso-position-horizontal-relative:page;mso-position-vertical-relative:page;z-index:-3136" coordorigin="3152,10403" coordsize="9,38">
            <v:shape style="position:absolute;left:3152;top:10403;width:9;height:38" coordorigin="3152,10403" coordsize="9,38" path="m3161,10441l3157,10421,3152,10403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52.630798pt;margin-top:514.893982pt;width:4.008299pt;height:2.748pt;mso-position-horizontal-relative:page;mso-position-vertical-relative:page;z-index:-3135" coordorigin="3053,10298" coordsize="80,55">
            <v:group style="position:absolute;left:3114;top:10307;width:15;height:37" coordorigin="3114,10307" coordsize="15,37">
              <v:shape style="position:absolute;left:3114;top:10307;width:15;height:37" coordorigin="3114,10307" coordsize="15,37" path="m3129,10344l3124,10325,3114,10307e" filled="f" stroked="t" strokeweight=".35pt" strokecolor="#000000">
                <v:path arrowok="t"/>
              </v:shape>
            </v:group>
            <v:group style="position:absolute;left:3056;top:10301;width:24;height:48" coordorigin="3056,10301" coordsize="24,48">
              <v:shape style="position:absolute;left:3056;top:10301;width:24;height:48" coordorigin="3056,10301" coordsize="24,48" path="m3080,10301l3067,10310,3058,10327,3056,10349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3.050095pt;margin-top:520.63501pt;width:.23394pt;height:1.858098pt;mso-position-horizontal-relative:page;mso-position-vertical-relative:page;z-index:-3134" coordorigin="3061,10413" coordsize="5,37">
            <v:shape style="position:absolute;left:3061;top:10413;width:5;height:37" coordorigin="3061,10413" coordsize="5,37" path="m3061,10413l3064,10430,3066,10450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52.084259pt;margin-top:526.403015pt;width:.538846pt;height:2.013582pt;mso-position-horizontal-relative:page;mso-position-vertical-relative:page;z-index:-3133" coordorigin="3042,10528" coordsize="11,40">
            <v:shape style="position:absolute;left:3042;top:10528;width:11;height:40" coordorigin="3042,10528" coordsize="11,40" path="m3052,10528l3048,10547,3042,10568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149.897812pt;margin-top:532.981018pt;width:1.018295pt;height:2.915343pt;mso-position-horizontal-relative:page;mso-position-vertical-relative:page;z-index:-3132" coordorigin="2998,10660" coordsize="20,58">
            <v:shape style="position:absolute;left:2998;top:10660;width:20;height:58" coordorigin="2998,10660" coordsize="20,58" path="m3018,10660l3012,10678,3005,10700,2998,10718e" filled="f" stroked="t" strokeweight=".35pt" strokecolor="#000000">
              <v:path arrowok="t"/>
            </v:shape>
          </v:group>
          <w10:wrap type="none"/>
        </w:pict>
      </w:r>
      <w:r>
        <w:rPr/>
        <w:pict>
          <v:group style="position:absolute;margin-left:93.577003pt;margin-top:471.395996pt;width:49.147pt;height:31.1449pt;mso-position-horizontal-relative:page;mso-position-vertical-relative:page;z-index:-3131" coordorigin="1872,9428" coordsize="983,623">
            <v:group style="position:absolute;left:1875;top:9434;width:261;height:349" coordorigin="1875,9434" coordsize="261,349">
              <v:shape style="position:absolute;left:1875;top:9434;width:261;height:349" coordorigin="1875,9434" coordsize="261,349" path="m2136,9434l1875,9749,1920,9783,2136,9522,2136,9434e" filled="t" fillcolor="#000000" stroked="f">
                <v:path arrowok="t"/>
                <v:fill/>
              </v:shape>
            </v:group>
            <v:group style="position:absolute;left:2137;top:9431;width:261;height:352" coordorigin="2137,9431" coordsize="261,352">
              <v:shape style="position:absolute;left:2137;top:9431;width:261;height:352" coordorigin="2137,9431" coordsize="261,352" path="m2137,9431l2137,9522,2352,9783,2397,9749,2137,9431e" filled="t" fillcolor="#000000" stroked="f">
                <v:path arrowok="t"/>
                <v:fill/>
              </v:shape>
            </v:group>
            <v:group style="position:absolute;left:1875;top:9434;width:261;height:349" coordorigin="1875,9434" coordsize="261,349">
              <v:shape style="position:absolute;left:1875;top:9434;width:261;height:349" coordorigin="1875,9434" coordsize="261,349" path="m2136,9434l1875,9749,1920,9783,2136,9522,2136,9434e" filled="t" fillcolor="#000000" stroked="f">
                <v:path arrowok="t"/>
                <v:fill/>
              </v:shape>
            </v:group>
            <v:group style="position:absolute;left:2137;top:9431;width:261;height:352" coordorigin="2137,9431" coordsize="261,352">
              <v:shape style="position:absolute;left:2137;top:9431;width:261;height:352" coordorigin="2137,9431" coordsize="261,352" path="m2137,9431l2137,9522,2352,9783,2397,9749,2137,9431e" filled="t" fillcolor="#000000" stroked="f">
                <v:path arrowok="t"/>
                <v:fill/>
              </v:shape>
            </v:group>
            <v:group style="position:absolute;left:1875;top:9434;width:261;height:349" coordorigin="1875,9434" coordsize="261,349">
              <v:shape style="position:absolute;left:1875;top:9434;width:261;height:349" coordorigin="1875,9434" coordsize="261,349" path="m2136,9434l1875,9749,1920,9783,2136,9522,2136,9434e" filled="t" fillcolor="#000000" stroked="f">
                <v:path arrowok="t"/>
                <v:fill/>
              </v:shape>
            </v:group>
            <v:group style="position:absolute;left:2137;top:9436;width:265;height:361" coordorigin="2137,9436" coordsize="265,361">
              <v:shape style="position:absolute;left:2137;top:9436;width:265;height:361" coordorigin="2137,9436" coordsize="265,361" path="m2141,9436l2137,9522,2364,9797,2402,9754,2141,9436e" filled="t" fillcolor="#000000" stroked="f">
                <v:path arrowok="t"/>
                <v:fill/>
              </v:shape>
            </v:group>
            <v:group style="position:absolute;left:2329;top:9439;width:261;height:359" coordorigin="2329,9439" coordsize="261,359">
              <v:shape style="position:absolute;left:2329;top:9439;width:261;height:359" coordorigin="2329,9439" coordsize="261,359" path="m2589,9439l2329,9755,2364,9798,2590,9529,2589,9439e" filled="t" fillcolor="#000000" stroked="f">
                <v:path arrowok="t"/>
                <v:fill/>
              </v:shape>
            </v:group>
            <v:group style="position:absolute;left:2590;top:9437;width:261;height:352" coordorigin="2590,9437" coordsize="261,352">
              <v:shape style="position:absolute;left:2590;top:9437;width:261;height:352" coordorigin="2590,9437" coordsize="261,352" path="m2590,9437l2590,9528,2806,9789,2851,9755,2590,9437e" filled="t" fillcolor="#000000" stroked="f">
                <v:path arrowok="t"/>
                <v:fill/>
              </v:shape>
            </v:group>
            <v:group style="position:absolute;left:1875;top:9683;width:261;height:349" coordorigin="1875,9683" coordsize="261,349">
              <v:shape style="position:absolute;left:1875;top:9683;width:261;height:349" coordorigin="1875,9683" coordsize="261,349" path="m2136,9683l1875,9998,1920,10032,2136,9772,2136,9683e" filled="t" fillcolor="#000000" stroked="f">
                <v:path arrowok="t"/>
                <v:fill/>
              </v:shape>
            </v:group>
            <v:group style="position:absolute;left:2137;top:9681;width:261;height:352" coordorigin="2137,9681" coordsize="261,352">
              <v:shape style="position:absolute;left:2137;top:9681;width:261;height:352" coordorigin="2137,9681" coordsize="261,352" path="m2137,9681l2137,9772,2352,10032,2397,9998,2137,9681e" filled="t" fillcolor="#000000" stroked="f">
                <v:path arrowok="t"/>
                <v:fill/>
              </v:shape>
            </v:group>
            <v:group style="position:absolute;left:1875;top:9683;width:261;height:349" coordorigin="1875,9683" coordsize="261,349">
              <v:shape style="position:absolute;left:1875;top:9683;width:261;height:349" coordorigin="1875,9683" coordsize="261,349" path="m2136,9683l1875,9998,1920,10032,2136,9772,2136,9683e" filled="t" fillcolor="#000000" stroked="f">
                <v:path arrowok="t"/>
                <v:fill/>
              </v:shape>
            </v:group>
            <v:group style="position:absolute;left:2137;top:9681;width:261;height:352" coordorigin="2137,9681" coordsize="261,352">
              <v:shape style="position:absolute;left:2137;top:9681;width:261;height:352" coordorigin="2137,9681" coordsize="261,352" path="m2137,9681l2137,9772,2352,10032,2397,9998,2137,9681e" filled="t" fillcolor="#000000" stroked="f">
                <v:path arrowok="t"/>
                <v:fill/>
              </v:shape>
            </v:group>
            <v:group style="position:absolute;left:1875;top:9683;width:261;height:349" coordorigin="1875,9683" coordsize="261,349">
              <v:shape style="position:absolute;left:1875;top:9683;width:261;height:349" coordorigin="1875,9683" coordsize="261,349" path="m2136,9683l1875,9998,1920,10032,2136,9772,2136,9683e" filled="t" fillcolor="#000000" stroked="f">
                <v:path arrowok="t"/>
                <v:fill/>
              </v:shape>
            </v:group>
            <v:group style="position:absolute;left:2137;top:9686;width:265;height:361" coordorigin="2137,9686" coordsize="265,361">
              <v:shape style="position:absolute;left:2137;top:9686;width:265;height:361" coordorigin="2137,9686" coordsize="265,361" path="m2141,9686l2137,9772,2364,10047,2402,10003,2141,9686e" filled="t" fillcolor="#000000" stroked="f">
                <v:path arrowok="t"/>
                <v:fill/>
              </v:shape>
            </v:group>
            <v:group style="position:absolute;left:2329;top:9689;width:261;height:359" coordorigin="2329,9689" coordsize="261,359">
              <v:shape style="position:absolute;left:2329;top:9689;width:261;height:359" coordorigin="2329,9689" coordsize="261,359" path="m2589,9689l2329,10004,2364,10047,2590,9778,2589,9689e" filled="t" fillcolor="#000000" stroked="f">
                <v:path arrowok="t"/>
                <v:fill/>
              </v:shape>
            </v:group>
            <v:group style="position:absolute;left:2590;top:9687;width:261;height:352" coordorigin="2590,9687" coordsize="261,352">
              <v:shape style="position:absolute;left:2590;top:9687;width:261;height:352" coordorigin="2590,9687" coordsize="261,352" path="m2590,9687l2590,9777,2806,10038,2851,10004,2590,9687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4.01123pt;margin-top:504.897614pt;width:54.369057pt;height:67.963575pt;mso-position-horizontal-relative:page;mso-position-vertical-relative:page;z-index:-3130" coordorigin="6080,10098" coordsize="1087,1359">
            <v:group style="position:absolute;left:6084;top:10101;width:1080;height:1352" coordorigin="6084,10101" coordsize="1080,1352">
              <v:shape style="position:absolute;left:6084;top:10101;width:1080;height:1352" coordorigin="6084,10101" coordsize="1080,1352" path="m7058,11417l7045,11356,7035,11311,7031,11293,7028,11280,7023,11266,7014,11252,7004,11234,6995,11211,6991,11192,6990,11172,6990,11151,6991,11129,6993,11108,6995,11087,6998,11068,7001,11050,7002,11034,7013,10968,7026,10897,7039,10826,7043,10805,7047,10787,7065,10708,7084,10647,7090,10629,7094,10614,7101,10589,7106,10567,7129,10497,7147,10454,7156,10434,7162,10418,7164,10401,7161,10388,7154,10379,7143,10375,7130,10378,7115,10388,7096,10412,7078,10432,7062,10448,7049,10462,7038,10474,7029,10483,7018,10500,7004,10519,6990,10538,6976,10553,6965,10561,6950,10564,6933,10561,6916,10492,6914,10426,6913,10409,6912,10395,6911,10385,6909,10368,6910,10346,6911,10324,6913,10305,6909,10285,6898,10273,6882,10269,6865,10273,6851,10285,6841,10308,6834,10324,6803,10400,6797,10423,6776,10494,6760,10519,6752,10518,6744,10505,6738,10480,6734,10454,6730,10432,6726,10411,6722,10392,6720,10375,6719,10360,6719,10341,6720,10320,6720,10297,6721,10274,6721,10253,6721,10235,6717,10214,6709,10198,6697,10187,6684,10182,6671,10183,6658,10190,6647,10203,6640,10223,6634,10251,6629,10276,6624,10298,6619,10317,6616,10333,6613,10346,6611,10363,6609,10383,6606,10406,6602,10430,6599,10452,6597,10472,6595,10487,6591,10502,6582,10511,6570,10512,6558,10504,6548,10485,6542,10462,6535,10440,6527,10419,6520,10398,6513,10380,6506,10362,6486,10292,6467,10223,6450,10153,6443,10132,6433,10116,6422,10106,6409,10101,6397,10102,6385,10107,6375,10116,6368,10130,6364,10147,6366,10168,6371,10235,6377,10304,6382,10365,6391,10440,6407,10506,6419,10553,6424,10574,6439,10649,6443,10696,6442,10718,6439,10738,6434,10754,6424,10765,6406,10768,6386,10767,6328,10744,6279,10694,6268,10678,6223,10635,6151,10615,6127,10617,6109,10622,6095,10629,6087,10638,6084,10649,6085,10661,6092,10672,6110,10689,6128,10706,6174,10752,6216,10820,6226,10842,6237,10864,6247,10886,6258,10905,6268,10921,6278,10933,6291,10947,6337,11002,6382,11056,6402,11081,6413,11093,6477,11142,6496,11153,6515,11164,6562,11209,6593,11263,6606,11322,6611,11400,6613,11441,6614,11454e" filled="f" stroked="t" strokeweight=".35pt" strokecolor="#000000">
                <v:path arrowok="t"/>
              </v:shape>
            </v:group>
            <v:group style="position:absolute;left:7043;top:10486;width:38;height:12" coordorigin="7043,10486" coordsize="38,12">
              <v:shape style="position:absolute;left:7043;top:10486;width:38;height:12" coordorigin="7043,10486" coordsize="38,12" path="m7043,10486l7065,10489,7081,10498e" filled="f" stroked="t" strokeweight=".35pt" strokecolor="#000000">
                <v:path arrowok="t"/>
              </v:shape>
            </v:group>
            <v:group style="position:absolute;left:6821;top:10424;width:40;height:7" coordorigin="6821,10424" coordsize="40,7">
              <v:shape style="position:absolute;left:6821;top:10424;width:40;height:7" coordorigin="6821,10424" coordsize="40,7" path="m6821,10424l6840,10425,6861,10431e" filled="f" stroked="t" strokeweight=".35pt" strokecolor="#000000">
                <v:path arrowok="t"/>
              </v:shape>
            </v:group>
            <v:group style="position:absolute;left:6838;top:10346;width:40;height:9" coordorigin="6838,10346" coordsize="40,9">
              <v:shape style="position:absolute;left:6838;top:10346;width:40;height:9" coordorigin="6838,10346" coordsize="40,9" path="m6879,10355l6859,10348,6838,10346e" filled="f" stroked="t" strokeweight=".35pt" strokecolor="#000000">
                <v:path arrowok="t"/>
              </v:shape>
            </v:group>
            <v:group style="position:absolute;left:6638;top:10359;width:44;height:4" coordorigin="6638,10359" coordsize="44,4">
              <v:shape style="position:absolute;left:6638;top:10359;width:44;height:4" coordorigin="6638,10359" coordsize="44,4" path="m6682,10363l6658,10359,6638,10359e" filled="f" stroked="t" strokeweight=".35pt" strokecolor="#000000">
                <v:path arrowok="t"/>
              </v:shape>
            </v:group>
            <v:group style="position:absolute;left:6657;top:10266;width:32;height:2" coordorigin="6657,10266" coordsize="32,2">
              <v:shape style="position:absolute;left:6657;top:10266;width:32;height:2" coordorigin="6657,10266" coordsize="32,2" path="m6689,10268l6674,10266,6676,10268,6657,10268e" filled="f" stroked="t" strokeweight=".35pt" strokecolor="#000000">
                <v:path arrowok="t"/>
              </v:shape>
            </v:group>
            <v:group style="position:absolute;left:6418;top:10379;width:60;height:7" coordorigin="6418,10379" coordsize="60,7">
              <v:shape style="position:absolute;left:6418;top:10379;width:60;height:7" coordorigin="6418,10379" coordsize="60,7" path="m6478,10381l6458,10379,6436,10381,6418,10387e" filled="f" stroked="t" strokeweight=".35pt" strokecolor="#000000">
                <v:path arrowok="t"/>
              </v:shape>
            </v:group>
            <v:group style="position:absolute;left:7114;top:10378;width:50;height:37" coordorigin="7114,10378" coordsize="50,37">
              <v:shape style="position:absolute;left:7114;top:10378;width:50;height:37" coordorigin="7114,10378" coordsize="50,37" path="m7124,10407l7137,10416,7146,10416,7154,10405,7163,10394,7160,10385,7135,10378,7125,10384,7114,10395,7124,10407xe" filled="f" stroked="t" strokeweight=".35pt" strokecolor="#000000">
                <v:path arrowok="t"/>
              </v:shape>
            </v:group>
            <v:group style="position:absolute;left:6855;top:10266;width:49;height:34" coordorigin="6855,10266" coordsize="49,34">
              <v:shape style="position:absolute;left:6855;top:10266;width:49;height:34" coordorigin="6855,10266" coordsize="49,34" path="m6877,10300l6902,10300,6904,10298,6902,10286,6900,10274,6894,10266,6881,10268,6868,10270,6864,10272,6860,10284,6855,10296,6877,10300xe" filled="f" stroked="t" strokeweight=".35pt" strokecolor="#000000">
                <v:path arrowok="t"/>
              </v:shape>
            </v:group>
            <v:group style="position:absolute;left:6655;top:10183;width:53;height:45" coordorigin="6655,10183" coordsize="53,45">
              <v:shape style="position:absolute;left:6655;top:10183;width:53;height:45" coordorigin="6655,10183" coordsize="53,45" path="m6678,10225l6704,10227,6708,10219,6708,10207,6708,10195,6704,10183,6680,10183,6657,10183,6657,10191,6655,10203,6659,10224,6674,10226,6678,10225xe" filled="f" stroked="t" strokeweight=".35pt" strokecolor="#000000">
                <v:path arrowok="t"/>
              </v:shape>
            </v:group>
            <v:group style="position:absolute;left:6377;top:10111;width:57;height:64" coordorigin="6377,10111" coordsize="57,64">
              <v:shape style="position:absolute;left:6377;top:10111;width:57;height:64" coordorigin="6377,10111" coordsize="57,64" path="m6407,10173l6427,10168,6434,10156,6427,10126,6422,10113,6410,10111,6384,10117,6377,10127,6377,10143,6383,10168,6397,10174,6407,10173,6407,10173xe" filled="f" stroked="t" strokeweight=".35pt" strokecolor="#000000">
                <v:path arrowok="t"/>
              </v:shape>
            </v:group>
            <v:group style="position:absolute;left:6093;top:10630;width:71;height:68" coordorigin="6093,10630" coordsize="71,68">
              <v:shape style="position:absolute;left:6093;top:10630;width:71;height:68" coordorigin="6093,10630" coordsize="71,68" path="m6153,10697l6164,10683,6163,10669,6154,10655,6137,10637,6124,10630,6111,10632,6096,10649,6093,10660,6098,10670,6109,10679,6133,10696,6149,10698,6153,10697x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5.97879pt;margin-top:469.978485pt;width:48.5451pt;height:30.765pt;mso-position-horizontal-relative:page;mso-position-vertical-relative:page;z-index:-3129" coordorigin="6120,9400" coordsize="971,615">
            <v:group style="position:absolute;left:6123;top:9405;width:258;height:345" coordorigin="6123,9405" coordsize="258,345">
              <v:shape style="position:absolute;left:6123;top:9405;width:258;height:345" coordorigin="6123,9405" coordsize="258,345" path="m6381,9405l6123,9717,6168,9750,6381,9493,6381,9405e" filled="t" fillcolor="#000000" stroked="f">
                <v:path arrowok="t"/>
                <v:fill/>
              </v:shape>
            </v:group>
            <v:group style="position:absolute;left:6381;top:9403;width:258;height:347" coordorigin="6381,9403" coordsize="258,347">
              <v:shape style="position:absolute;left:6381;top:9403;width:258;height:347" coordorigin="6381,9403" coordsize="258,347" path="m6381,9403l6381,9493,6594,9750,6639,9717,6381,9403e" filled="t" fillcolor="#000000" stroked="f">
                <v:path arrowok="t"/>
                <v:fill/>
              </v:shape>
            </v:group>
            <v:group style="position:absolute;left:6123;top:9405;width:258;height:345" coordorigin="6123,9405" coordsize="258,345">
              <v:shape style="position:absolute;left:6123;top:9405;width:258;height:345" coordorigin="6123,9405" coordsize="258,345" path="m6381,9405l6123,9717,6168,9750,6381,9493,6381,9405e" filled="t" fillcolor="#000000" stroked="f">
                <v:path arrowok="t"/>
                <v:fill/>
              </v:shape>
            </v:group>
            <v:group style="position:absolute;left:6381;top:9403;width:258;height:347" coordorigin="6381,9403" coordsize="258,347">
              <v:shape style="position:absolute;left:6381;top:9403;width:258;height:347" coordorigin="6381,9403" coordsize="258,347" path="m6381,9403l6381,9493,6594,9750,6639,9717,6381,9403e" filled="t" fillcolor="#000000" stroked="f">
                <v:path arrowok="t"/>
                <v:fill/>
              </v:shape>
            </v:group>
            <v:group style="position:absolute;left:6123;top:9405;width:258;height:345" coordorigin="6123,9405" coordsize="258,345">
              <v:shape style="position:absolute;left:6123;top:9405;width:258;height:345" coordorigin="6123,9405" coordsize="258,345" path="m6381,9405l6123,9717,6168,9750,6381,9493,6381,9405e" filled="t" fillcolor="#000000" stroked="f">
                <v:path arrowok="t"/>
                <v:fill/>
              </v:shape>
            </v:group>
            <v:group style="position:absolute;left:6381;top:9408;width:262;height:356" coordorigin="6381,9408" coordsize="262,356">
              <v:shape style="position:absolute;left:6381;top:9408;width:262;height:356" coordorigin="6381,9408" coordsize="262,356" path="m6386,9408l6381,9493,6606,9764,6643,9722,6386,9408e" filled="t" fillcolor="#000000" stroked="f">
                <v:path arrowok="t"/>
                <v:fill/>
              </v:shape>
            </v:group>
            <v:group style="position:absolute;left:6571;top:9411;width:258;height:354" coordorigin="6571,9411" coordsize="258,354">
              <v:shape style="position:absolute;left:6571;top:9411;width:258;height:354" coordorigin="6571,9411" coordsize="258,354" path="m6829,9411l6571,9722,6606,9765,6829,9499,6829,9411e" filled="t" fillcolor="#000000" stroked="f">
                <v:path arrowok="t"/>
                <v:fill/>
              </v:shape>
            </v:group>
            <v:group style="position:absolute;left:6829;top:9409;width:258;height:347" coordorigin="6829,9409" coordsize="258,347">
              <v:shape style="position:absolute;left:6829;top:9409;width:258;height:347" coordorigin="6829,9409" coordsize="258,347" path="m6829,9409l6829,9498,7042,9756,7087,9722,6829,9409e" filled="t" fillcolor="#000000" stroked="f">
                <v:path arrowok="t"/>
                <v:fill/>
              </v:shape>
            </v:group>
            <v:group style="position:absolute;left:6123;top:9652;width:258;height:345" coordorigin="6123,9652" coordsize="258,345">
              <v:shape style="position:absolute;left:6123;top:9652;width:258;height:345" coordorigin="6123,9652" coordsize="258,345" path="m6381,9652l6123,9963,6168,9997,6381,9739,6381,9652e" filled="t" fillcolor="#000000" stroked="f">
                <v:path arrowok="t"/>
                <v:fill/>
              </v:shape>
            </v:group>
            <v:group style="position:absolute;left:6381;top:9649;width:258;height:347" coordorigin="6381,9649" coordsize="258,347">
              <v:shape style="position:absolute;left:6381;top:9649;width:258;height:347" coordorigin="6381,9649" coordsize="258,347" path="m6381,9649l6381,9739,6594,9997,6639,9963,6381,9649e" filled="t" fillcolor="#000000" stroked="f">
                <v:path arrowok="t"/>
                <v:fill/>
              </v:shape>
            </v:group>
            <v:group style="position:absolute;left:6123;top:9652;width:258;height:345" coordorigin="6123,9652" coordsize="258,345">
              <v:shape style="position:absolute;left:6123;top:9652;width:258;height:345" coordorigin="6123,9652" coordsize="258,345" path="m6381,9652l6123,9963,6168,9997,6381,9739,6381,9652e" filled="t" fillcolor="#000000" stroked="f">
                <v:path arrowok="t"/>
                <v:fill/>
              </v:shape>
            </v:group>
            <v:group style="position:absolute;left:6381;top:9649;width:258;height:347" coordorigin="6381,9649" coordsize="258,347">
              <v:shape style="position:absolute;left:6381;top:9649;width:258;height:347" coordorigin="6381,9649" coordsize="258,347" path="m6381,9649l6381,9739,6594,9997,6639,9963,6381,9649e" filled="t" fillcolor="#000000" stroked="f">
                <v:path arrowok="t"/>
                <v:fill/>
              </v:shape>
            </v:group>
            <v:group style="position:absolute;left:6123;top:9652;width:258;height:345" coordorigin="6123,9652" coordsize="258,345">
              <v:shape style="position:absolute;left:6123;top:9652;width:258;height:345" coordorigin="6123,9652" coordsize="258,345" path="m6381,9652l6123,9963,6168,9997,6381,9739,6381,9652e" filled="t" fillcolor="#000000" stroked="f">
                <v:path arrowok="t"/>
                <v:fill/>
              </v:shape>
            </v:group>
            <v:group style="position:absolute;left:6381;top:9654;width:262;height:356" coordorigin="6381,9654" coordsize="262,356">
              <v:shape style="position:absolute;left:6381;top:9654;width:262;height:356" coordorigin="6381,9654" coordsize="262,356" path="m6386,9654l6381,9739,6606,10011,6643,9968,6386,9654e" filled="t" fillcolor="#000000" stroked="f">
                <v:path arrowok="t"/>
                <v:fill/>
              </v:shape>
            </v:group>
            <v:group style="position:absolute;left:6571;top:9657;width:258;height:354" coordorigin="6571,9657" coordsize="258,354">
              <v:shape style="position:absolute;left:6571;top:9657;width:258;height:354" coordorigin="6571,9657" coordsize="258,354" path="m6829,9657l6571,9969,6606,10011,6829,9745,6829,9657e" filled="t" fillcolor="#000000" stroked="f">
                <v:path arrowok="t"/>
                <v:fill/>
              </v:shape>
            </v:group>
            <v:group style="position:absolute;left:6829;top:9655;width:258;height:347" coordorigin="6829,9655" coordsize="258,347">
              <v:shape style="position:absolute;left:6829;top:9655;width:258;height:347" coordorigin="6829,9655" coordsize="258,347" path="m6829,9655l6829,9745,7042,10002,7087,9969,6829,965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6.657303pt;margin-top:506.739746pt;width:55.69133pt;height:70.496663pt;mso-position-horizontal-relative:page;mso-position-vertical-relative:page;z-index:-3128" coordorigin="4733,10135" coordsize="1114,1410">
            <v:group style="position:absolute;left:4737;top:10138;width:1106;height:1403" coordorigin="4737,10138" coordsize="1106,1403">
              <v:shape style="position:absolute;left:4737;top:10138;width:1106;height:1403" coordorigin="4737,10138" coordsize="1106,1403" path="m5003,11541l5006,11479,5009,11433,5010,11414,5011,11401,5014,11386,5020,11370,5027,11352,5033,11328,5033,11308,5031,11288,5018,11225,5001,11168,4997,11153,4976,11090,4952,11022,4927,10954,4920,10934,4914,10916,4883,10842,4854,10784,4846,10768,4839,10753,4829,10729,4820,10709,4787,10644,4762,10604,4750,10586,4742,10571,4737,10555,4738,10542,4743,10532,4753,10526,4765,10526,4781,10532,4804,10553,4825,10570,4843,10584,4859,10596,4872,10605,4882,10613,4889,10620,4902,10634,4918,10650,4936,10666,4952,10678,4969,10680,4986,10677,4998,10665,5002,10641,5000,10617,4996,10593,4993,10570,4990,10548,4987,10528,4985,10512,4985,10500,4983,10482,4980,10461,4975,10439,4970,10420,4970,10402,4977,10388,4989,10381,5004,10379,5020,10384,5033,10395,5044,10415,5053,10429,5088,10486,5098,10509,5107,10529,5137,10589,5157,10608,5165,10601,5169,10581,5170,10553,5170,10527,5171,10505,5171,10486,5172,10469,5171,10454,5170,10440,5167,10423,5163,10402,5158,10379,5154,10357,5150,10336,5148,10319,5148,10299,5154,10282,5162,10270,5173,10263,5186,10260,5199,10263,5211,10272,5222,10287,5233,10316,5243,10340,5252,10361,5259,10380,5266,10395,5271,10408,5274,10419,5278,10434,5284,10453,5290,10475,5297,10498,5304,10520,5310,10539,5317,10557,5327,10567,5339,10570,5350,10563,5357,10545,5360,10521,5364,10497,5368,10475,5372,10453,5376,10434,5380,10416,5383,10400,5385,10386,5386,10372,5388,10354,5395,10285,5401,10218,5402,10203,5406,10178,5414,10159,5425,10146,5437,10139,5450,10138,5463,10143,5474,10152,5483,10167,5488,10186,5489,10205,5491,10226,5493,10248,5494,10271,5496,10294,5498,10318,5500,10340,5504,10401,5507,10447,5506,10466,5502,10534,5497,10581,5495,10603,5494,10623,5492,10640,5492,10653,5492,10671,5492,10694,5503,10766,5543,10796,5563,10791,5618,10759,5658,10702,5666,10685,5705,10635,5772,10604,5795,10603,5814,10605,5828,10610,5837,10617,5843,10627,5843,10638,5840,10650,5825,10670,5810,10690,5771,10743,5739,10817,5733,10840,5726,10864,5719,10887,5712,10908,5705,10925,5696,10938,5686,10955,5649,11016,5613,11076,5597,11105,5589,11119,5534,11177,5516,11191,5500,11205,5460,11256,5438,11313,5433,11350,5434,11374,5441,11452,5447,11506,5448,11511e" filled="f" stroked="t" strokeweight=".35pt" strokecolor="#000000">
                <v:path arrowok="t"/>
              </v:shape>
            </v:group>
            <v:group style="position:absolute;left:4834;top:10620;width:36;height:18" coordorigin="4834,10620" coordsize="36,18">
              <v:shape style="position:absolute;left:4834;top:10620;width:36;height:18" coordorigin="4834,10620" coordsize="36,18" path="m4870,10620l4849,10626,4834,10638e" filled="f" stroked="t" strokeweight=".35pt" strokecolor="#000000">
                <v:path arrowok="t"/>
              </v:shape>
            </v:group>
            <v:group style="position:absolute;left:5041;top:10523;width:38;height:13" coordorigin="5041,10523" coordsize="38,13">
              <v:shape style="position:absolute;left:5041;top:10523;width:38;height:13" coordorigin="5041,10523" coordsize="38,13" path="m5079,10523l5061,10527,5041,10536e" filled="f" stroked="t" strokeweight=".35pt" strokecolor="#000000">
                <v:path arrowok="t"/>
              </v:shape>
            </v:group>
            <v:group style="position:absolute;left:5011;top:10449;width:39;height:15" coordorigin="5011,10449" coordsize="39,15">
              <v:shape style="position:absolute;left:5011;top:10449;width:39;height:15" coordorigin="5011,10449" coordsize="39,15" path="m5011,10464l5030,10454,5050,10449e" filled="f" stroked="t" strokeweight=".35pt" strokecolor="#000000">
                <v:path arrowok="t"/>
              </v:shape>
            </v:group>
            <v:group style="position:absolute;left:5206;top:10430;width:43;height:11" coordorigin="5206,10430" coordsize="43,11">
              <v:shape style="position:absolute;left:5206;top:10430;width:43;height:11" coordorigin="5206,10430" coordsize="43,11" path="m5206,10441l5230,10433,5249,10430e" filled="f" stroked="t" strokeweight=".35pt" strokecolor="#000000">
                <v:path arrowok="t"/>
              </v:shape>
            </v:group>
            <v:group style="position:absolute;left:5185;top:10343;width:32;height:5" coordorigin="5185,10343" coordsize="32,5">
              <v:shape style="position:absolute;left:5185;top:10343;width:32;height:5" coordorigin="5185,10343" coordsize="32,5" path="m5185,10348l5199,10343,5198,10346,5217,10343e" filled="f" stroked="t" strokeweight=".35pt" strokecolor="#000000">
                <v:path arrowok="t"/>
              </v:shape>
            </v:group>
            <v:group style="position:absolute;left:5412;top:10419;width:59;height:7" coordorigin="5412,10419" coordsize="59,7">
              <v:shape style="position:absolute;left:5412;top:10419;width:59;height:7" coordorigin="5412,10419" coordsize="59,7" path="m5412,10426l5430,10421,5452,10419,5471,10422e" filled="f" stroked="t" strokeweight=".35pt" strokecolor="#000000">
                <v:path arrowok="t"/>
              </v:shape>
            </v:group>
            <v:group style="position:absolute;left:4737;top:10528;width:49;height:38" coordorigin="4737,10528" coordsize="49,38">
              <v:shape style="position:absolute;left:4737;top:10528;width:49;height:38" coordorigin="4737,10528" coordsize="49,38" path="m4777,10555l4766,10565,4758,10566,4748,10557,4737,10548,4738,10538,4761,10528,4772,10531,4786,10541,4777,10555xe" filled="f" stroked="t" strokeweight=".35pt" strokecolor="#000000">
                <v:path arrowok="t"/>
              </v:shape>
            </v:group>
            <v:group style="position:absolute;left:4977;top:10378;width:48;height:35" coordorigin="4977,10378" coordsize="48,35">
              <v:shape style="position:absolute;left:4977;top:10378;width:48;height:35" coordorigin="4977,10378" coordsize="48,35" path="m5005,10409l4979,10413,4977,10412,4977,10399,4977,10387,4982,10378,4995,10378,5008,10378,5013,10379,5019,10391,5025,10402,5005,10409xe" filled="f" stroked="t" strokeweight=".35pt" strokecolor="#000000">
                <v:path arrowok="t"/>
              </v:shape>
            </v:group>
            <v:group style="position:absolute;left:5157;top:10259;width:52;height:46" coordorigin="5157,10259" coordsize="52,46">
              <v:shape style="position:absolute;left:5157;top:10259;width:52;height:46" coordorigin="5157,10259" coordsize="52,46" path="m5189,10304l5164,10304,5157,10292,5159,10274,5180,10262,5203,10259,5204,10267,5208,10278,5207,10299,5193,10304,5189,10304xe" filled="f" stroked="t" strokeweight=".35pt" strokecolor="#000000">
                <v:path arrowok="t"/>
              </v:shape>
            </v:group>
            <v:group style="position:absolute;left:5419;top:10148;width:53;height:62" coordorigin="5419,10148" coordsize="53,62">
              <v:shape style="position:absolute;left:5419;top:10148;width:53;height:62" coordorigin="5419,10148" coordsize="53,62" path="m5448,10209l5426,10207,5419,10193,5421,10162,5426,10150,5444,10148,5466,10151,5471,10162,5472,10194,5462,10207,5451,10209,5448,10209xe" filled="f" stroked="t" strokeweight=".35pt" strokecolor="#000000">
                <v:path arrowok="t"/>
              </v:shape>
            </v:group>
            <v:group style="position:absolute;left:5768;top:10615;width:68;height:72" coordorigin="5768,10615" coordsize="68,72">
              <v:shape style="position:absolute;left:5768;top:10615;width:68;height:72" coordorigin="5768,10615" coordsize="68,72" path="m5782,10686l5769,10674,5768,10660,5775,10644,5789,10624,5801,10615,5815,10616,5832,10630,5836,10641,5831,10651,5822,10663,5801,10683,5786,10687,5782,10686xe" filled="f" stroked="t" strokeweight="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7.747299pt;margin-top:471.827515pt;width:48.5451pt;height:30.765pt;mso-position-horizontal-relative:page;mso-position-vertical-relative:page;z-index:-3127" coordorigin="4755,9437" coordsize="971,615">
            <v:group style="position:absolute;left:4758;top:9442;width:258;height:345" coordorigin="4758,9442" coordsize="258,345">
              <v:shape style="position:absolute;left:4758;top:9442;width:258;height:345" coordorigin="4758,9442" coordsize="258,345" path="m5016,9442l4758,9754,4803,9787,5016,9530,5016,9442e" filled="t" fillcolor="#000000" stroked="f">
                <v:path arrowok="t"/>
                <v:fill/>
              </v:shape>
            </v:group>
            <v:group style="position:absolute;left:5017;top:9440;width:258;height:347" coordorigin="5017,9440" coordsize="258,347">
              <v:shape style="position:absolute;left:5017;top:9440;width:258;height:347" coordorigin="5017,9440" coordsize="258,347" path="m5017,9440l5017,9530,5230,9787,5274,9754,5017,9440e" filled="t" fillcolor="#000000" stroked="f">
                <v:path arrowok="t"/>
                <v:fill/>
              </v:shape>
            </v:group>
            <v:group style="position:absolute;left:4758;top:9442;width:258;height:345" coordorigin="4758,9442" coordsize="258,345">
              <v:shape style="position:absolute;left:4758;top:9442;width:258;height:345" coordorigin="4758,9442" coordsize="258,345" path="m5016,9442l4758,9754,4803,9787,5016,9530,5016,9442e" filled="t" fillcolor="#000000" stroked="f">
                <v:path arrowok="t"/>
                <v:fill/>
              </v:shape>
            </v:group>
            <v:group style="position:absolute;left:5017;top:9440;width:258;height:347" coordorigin="5017,9440" coordsize="258,347">
              <v:shape style="position:absolute;left:5017;top:9440;width:258;height:347" coordorigin="5017,9440" coordsize="258,347" path="m5017,9440l5017,9530,5230,9787,5274,9754,5017,9440e" filled="t" fillcolor="#000000" stroked="f">
                <v:path arrowok="t"/>
                <v:fill/>
              </v:shape>
            </v:group>
            <v:group style="position:absolute;left:4758;top:9442;width:258;height:345" coordorigin="4758,9442" coordsize="258,345">
              <v:shape style="position:absolute;left:4758;top:9442;width:258;height:345" coordorigin="4758,9442" coordsize="258,345" path="m5016,9442l4758,9754,4803,9787,5016,9530,5016,9442e" filled="t" fillcolor="#000000" stroked="f">
                <v:path arrowok="t"/>
                <v:fill/>
              </v:shape>
            </v:group>
            <v:group style="position:absolute;left:5017;top:9445;width:262;height:356" coordorigin="5017,9445" coordsize="262,356">
              <v:shape style="position:absolute;left:5017;top:9445;width:262;height:356" coordorigin="5017,9445" coordsize="262,356" path="m5021,9445l5017,9530,5241,9801,5279,9759,5021,9445e" filled="t" fillcolor="#000000" stroked="f">
                <v:path arrowok="t"/>
                <v:fill/>
              </v:shape>
            </v:group>
            <v:group style="position:absolute;left:5206;top:9448;width:258;height:354" coordorigin="5206,9448" coordsize="258,354">
              <v:shape style="position:absolute;left:5206;top:9448;width:258;height:354" coordorigin="5206,9448" coordsize="258,354" path="m5464,9448l5206,9759,5242,9802,5464,9536,5464,9448e" filled="t" fillcolor="#000000" stroked="f">
                <v:path arrowok="t"/>
                <v:fill/>
              </v:shape>
            </v:group>
            <v:group style="position:absolute;left:5465;top:9446;width:258;height:347" coordorigin="5465,9446" coordsize="258,347">
              <v:shape style="position:absolute;left:5465;top:9446;width:258;height:347" coordorigin="5465,9446" coordsize="258,347" path="m5465,9446l5465,9535,5678,9793,5722,9759,5465,9446e" filled="t" fillcolor="#000000" stroked="f">
                <v:path arrowok="t"/>
                <v:fill/>
              </v:shape>
            </v:group>
            <v:group style="position:absolute;left:4758;top:9689;width:258;height:345" coordorigin="4758,9689" coordsize="258,345">
              <v:shape style="position:absolute;left:4758;top:9689;width:258;height:345" coordorigin="4758,9689" coordsize="258,345" path="m5016,9689l4758,10000,4803,10034,5016,9776,5016,9689e" filled="t" fillcolor="#000000" stroked="f">
                <v:path arrowok="t"/>
                <v:fill/>
              </v:shape>
            </v:group>
            <v:group style="position:absolute;left:5017;top:9686;width:258;height:347" coordorigin="5017,9686" coordsize="258,347">
              <v:shape style="position:absolute;left:5017;top:9686;width:258;height:347" coordorigin="5017,9686" coordsize="258,347" path="m5017,9686l5017,9776,5230,10034,5274,10000,5017,9686e" filled="t" fillcolor="#000000" stroked="f">
                <v:path arrowok="t"/>
                <v:fill/>
              </v:shape>
            </v:group>
            <v:group style="position:absolute;left:4758;top:9689;width:258;height:345" coordorigin="4758,9689" coordsize="258,345">
              <v:shape style="position:absolute;left:4758;top:9689;width:258;height:345" coordorigin="4758,9689" coordsize="258,345" path="m5016,9689l4758,10000,4803,10034,5016,9776,5016,9689e" filled="t" fillcolor="#000000" stroked="f">
                <v:path arrowok="t"/>
                <v:fill/>
              </v:shape>
            </v:group>
            <v:group style="position:absolute;left:5017;top:9686;width:258;height:347" coordorigin="5017,9686" coordsize="258,347">
              <v:shape style="position:absolute;left:5017;top:9686;width:258;height:347" coordorigin="5017,9686" coordsize="258,347" path="m5017,9686l5017,9776,5230,10034,5274,10000,5017,9686e" filled="t" fillcolor="#000000" stroked="f">
                <v:path arrowok="t"/>
                <v:fill/>
              </v:shape>
            </v:group>
            <v:group style="position:absolute;left:4758;top:9689;width:258;height:345" coordorigin="4758,9689" coordsize="258,345">
              <v:shape style="position:absolute;left:4758;top:9689;width:258;height:345" coordorigin="4758,9689" coordsize="258,345" path="m5016,9689l4758,10000,4803,10034,5016,9776,5016,9689e" filled="t" fillcolor="#000000" stroked="f">
                <v:path arrowok="t"/>
                <v:fill/>
              </v:shape>
            </v:group>
            <v:group style="position:absolute;left:5017;top:9691;width:262;height:356" coordorigin="5017,9691" coordsize="262,356">
              <v:shape style="position:absolute;left:5017;top:9691;width:262;height:356" coordorigin="5017,9691" coordsize="262,356" path="m5021,9691l5017,9776,5241,10048,5279,10005,5021,9691e" filled="t" fillcolor="#000000" stroked="f">
                <v:path arrowok="t"/>
                <v:fill/>
              </v:shape>
            </v:group>
            <v:group style="position:absolute;left:5206;top:9694;width:258;height:354" coordorigin="5206,9694" coordsize="258,354">
              <v:shape style="position:absolute;left:5206;top:9694;width:258;height:354" coordorigin="5206,9694" coordsize="258,354" path="m5464,9694l5206,10006,5242,10048,5464,9782,5464,9694e" filled="t" fillcolor="#000000" stroked="f">
                <v:path arrowok="t"/>
                <v:fill/>
              </v:shape>
            </v:group>
            <v:group style="position:absolute;left:5465;top:9692;width:258;height:347" coordorigin="5465,9692" coordsize="258,347">
              <v:shape style="position:absolute;left:5465;top:9692;width:258;height:347" coordorigin="5465,9692" coordsize="258,347" path="m5465,9692l5465,9782,5678,10039,5722,10006,5465,9692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5.628906pt;margin-top:84pt;width:100.213186pt;height:169.552436pt;mso-position-horizontal-relative:page;mso-position-vertical-relative:page;z-index:-3126" coordorigin="4913,1680" coordsize="2004,3391">
            <v:group style="position:absolute;left:5198;top:2958;width:212;height:714" coordorigin="5198,2958" coordsize="212,714">
              <v:shape style="position:absolute;left:5198;top:2958;width:212;height:714" coordorigin="5198,2958" coordsize="212,714" path="m5410,2958l5405,3039,5399,3113,5392,3192,5385,3260,5371,3323,5341,3381,5321,3414,5315,3425,5289,3479,5256,3550,5245,3574,5235,3597,5225,3619,5216,3637,5208,3653,5202,3665,5198,3672e" filled="f" stroked="t" strokeweight=".375pt" strokecolor="#000000">
                <v:path arrowok="t"/>
              </v:shape>
            </v:group>
            <v:group style="position:absolute;left:5344;top:3349;width:87;height:416" coordorigin="5344,3349" coordsize="87,416">
              <v:shape style="position:absolute;left:5344;top:3349;width:87;height:416" coordorigin="5344,3349" coordsize="87,416" path="m5410,3537l5426,3471,5431,3428,5430,3407,5426,3386,5419,3368,5406,3353,5393,3349,5380,3354,5370,3364,5363,3376,5361,3387,5358,3403,5354,3421,5351,3443,5348,3466,5347,3491,5347,3507,5348,3524,5348,3544,5348,3564,5348,3586,5348,3608,5347,3671,5345,3751,5344,3766e" filled="f" stroked="t" strokeweight=".375pt" strokecolor="#000000">
                <v:path arrowok="t"/>
              </v:shape>
            </v:group>
            <v:group style="position:absolute;left:5296;top:3368;width:123;height:598" coordorigin="5296,3368" coordsize="123,598">
              <v:shape style="position:absolute;left:5296;top:3368;width:123;height:598" coordorigin="5296,3368" coordsize="123,598" path="m5419,3368l5409,3449,5404,3508,5405,3525,5408,3545,5412,3567,5415,3589,5418,3609,5417,3633,5415,3652,5412,3670,5411,3688,5413,3707,5410,3698,5407,3698,5392,3761,5391,3772,5392,3778,5374,3813,5345,3872,5314,3931,5296,3966,5297,3964,5299,3960,5303,3954,5307,3945e" filled="f" stroked="t" strokeweight=".375pt" strokecolor="#000000">
                <v:path arrowok="t"/>
              </v:shape>
            </v:group>
            <v:group style="position:absolute;left:5326;top:3404;width:32;height:2" coordorigin="5326,3404" coordsize="32,2">
              <v:shape style="position:absolute;left:5326;top:3404;width:32;height:2" coordorigin="5326,3404" coordsize="32,2" path="m5358,3406l5347,3406,5341,3404,5326,3404e" filled="f" stroked="t" strokeweight=".375pt" strokecolor="#000000">
                <v:path arrowok="t"/>
              </v:shape>
            </v:group>
            <v:group style="position:absolute;left:5283;top:3440;width:26;height:386" coordorigin="5283,3440" coordsize="26,386">
              <v:shape style="position:absolute;left:5283;top:3440;width:26;height:386" coordorigin="5283,3440" coordsize="26,386" path="m5309,3440l5292,3519,5287,3593,5288,3614,5288,3635,5288,3655,5287,3675,5285,3694,5284,3713,5283,3731,5283,3750,5284,3768,5286,3787,5290,3806,5295,3825e" filled="f" stroked="t" strokeweight=".375pt" strokecolor="#000000">
                <v:path arrowok="t"/>
              </v:shape>
            </v:group>
            <v:group style="position:absolute;left:5067;top:3539;width:168;height:463" coordorigin="5067,3539" coordsize="168,463">
              <v:shape style="position:absolute;left:5067;top:3539;width:168;height:463" coordorigin="5067,3539" coordsize="168,463" path="m5235,3539l5211,3601,5193,3664,5179,3744,5175,3773,5170,3800,5147,3872,5120,3930,5083,3984,5075,3994,5067,4002e" filled="f" stroked="t" strokeweight=".375pt" strokecolor="#000000">
                <v:path arrowok="t"/>
              </v:shape>
            </v:group>
            <v:group style="position:absolute;left:5164;top:3770;width:252;height:1297" coordorigin="5164,3770" coordsize="252,1297">
              <v:shape style="position:absolute;left:5164;top:3770;width:252;height:1297" coordorigin="5164,3770" coordsize="252,1297" path="m5344,3770l5306,3820,5300,3893,5300,3939,5299,3958,5292,4023,5282,4094,5270,4164,5257,4227,5239,4293,5218,4337,5211,4350,5185,4414,5171,4490,5165,4566,5164,4632,5164,4654,5166,4719,5173,4780,5187,4851,5222,4927,5267,4984,5316,5026,5384,5060,5401,5065,5416,5067e" filled="f" stroked="t" strokeweight=".375pt" strokecolor="#000000">
                <v:path arrowok="t"/>
              </v:shape>
            </v:group>
            <v:group style="position:absolute;left:4916;top:2296;width:494;height:662" coordorigin="4916,2296" coordsize="494,662">
              <v:shape style="position:absolute;left:4916;top:2296;width:494;height:662" coordorigin="4916,2296" coordsize="494,662" path="m5410,2958l5410,2948,5410,2936,5410,2921,5410,2904,5410,2886,5411,2866,5411,2845,5410,2823,5408,2753,5402,2683,5390,2620,5359,2546,5323,2489,5274,2435,5207,2385,5151,2356,5085,2331,5007,2311,4963,2303,4916,2296e" filled="f" stroked="t" strokeweight=".375pt" strokecolor="#000000">
                <v:path arrowok="t"/>
              </v:shape>
            </v:group>
            <v:group style="position:absolute;left:6299;top:2778;width:611;height:860" coordorigin="6299,2778" coordsize="611,860">
              <v:shape style="position:absolute;left:6299;top:2778;width:611;height:860" coordorigin="6299,2778" coordsize="611,860" path="m6299,3638l6348,3577,6409,3511,6485,3429,6527,3385,6570,3339,6614,3293,6657,3247,6699,3201,6778,3115,6843,3041,6888,2985,6909,2932,6909,2914,6883,2851,6826,2793,6808,2778e" filled="f" stroked="t" strokeweight=".75pt" strokecolor="#000000">
                <v:path arrowok="t"/>
              </v:shape>
            </v:group>
            <v:group style="position:absolute;left:6048;top:2751;width:542;height:710" coordorigin="6048,2751" coordsize="542,710">
              <v:shape style="position:absolute;left:6048;top:2751;width:542;height:710" coordorigin="6048,2751" coordsize="542,710" path="m6533,3223l6541,3201,6545,3180,6547,3158,6547,3137,6546,3117,6543,3097,6540,3078,6536,3060,6533,3043,6531,3028,6530,3014,6532,2996,6552,2925,6576,2853,6590,2815,6581,2784,6572,2766,6561,2756,6543,2751,6505,2751,6475,2756,6419,2795,6391,2868,6378,2915,6373,2937,6367,2955,6361,2970,6355,2980,6336,2990,6318,3002,6267,3042,6220,3086,6168,3143,6156,3155,6146,3167,6118,3221,6112,3299,6111,3317,6094,3382,6059,3444,6051,3456,6048,3461e" filled="f" stroked="t" strokeweight=".75pt" strokecolor="#000000">
                <v:path arrowok="t"/>
              </v:shape>
            </v:group>
            <v:group style="position:absolute;left:6394;top:2999;width:91;height:39" coordorigin="6394,2999" coordsize="91,39">
              <v:shape style="position:absolute;left:6394;top:2999;width:91;height:39" coordorigin="6394,2999" coordsize="91,39" path="m6394,2999l6411,3017,6431,3029,6451,3036,6469,3038,6485,3035e" filled="f" stroked="t" strokeweight=".75pt" strokecolor="#000000">
                <v:path arrowok="t"/>
              </v:shape>
            </v:group>
            <v:group style="position:absolute;left:6439;top:2813;width:115;height:86" coordorigin="6439,2813" coordsize="115,86">
              <v:shape style="position:absolute;left:6439;top:2813;width:115;height:86" coordorigin="6439,2813" coordsize="115,86" path="m6452,2813l6512,2843,6547,2847,6554,2849,6511,2899,6493,2898,6466,2884,6449,2870,6441,2856,6439,2843,6441,2832,6446,2822,6450,2816,6452,2814xe" filled="f" stroked="t" strokeweight=".75pt" strokecolor="#000000">
                <v:path arrowok="t"/>
              </v:shape>
            </v:group>
            <v:group style="position:absolute;left:6569;top:2878;width:155;height:71" coordorigin="6569,2878" coordsize="155,71">
              <v:shape style="position:absolute;left:6569;top:2878;width:155;height:71" coordorigin="6569,2878" coordsize="155,71" path="m6569,2878l6627,2928,6687,2947,6706,2949,6724,2948e" filled="f" stroked="t" strokeweight=".75pt" strokecolor="#000000">
                <v:path arrowok="t"/>
              </v:shape>
            </v:group>
            <v:group style="position:absolute;left:6593;top:2325;width:204;height:332" coordorigin="6593,2325" coordsize="204,332">
              <v:shape style="position:absolute;left:6593;top:2325;width:204;height:332" coordorigin="6593,2325" coordsize="204,332" path="m6690,2656l6715,2584,6737,2522,6762,2452,6787,2389,6793,2373,6798,2350,6792,2336,6779,2328,6763,2325,6748,2325,6737,2326,6682,2391,6662,2439,6653,2458,6642,2474,6631,2489,6620,2504,6610,2521,6596,2553,6593,2566e" filled="f" stroked="t" strokeweight=".75pt" strokecolor="#000000">
                <v:path arrowok="t"/>
              </v:shape>
            </v:group>
            <v:group style="position:absolute;left:6771;top:2353;width:17;height:54" coordorigin="6771,2353" coordsize="17,54">
              <v:shape style="position:absolute;left:6771;top:2353;width:17;height:54" coordorigin="6771,2353" coordsize="17,54" path="m6788,2353l6780,2369,6773,2388,6771,2407e" filled="f" stroked="t" strokeweight=".75pt" strokecolor="#000000">
                <v:path arrowok="t"/>
              </v:shape>
            </v:group>
            <v:group style="position:absolute;left:6112;top:2386;width:671;height:420" coordorigin="6112,2386" coordsize="671,420">
              <v:shape style="position:absolute;left:6112;top:2386;width:671;height:420" coordorigin="6112,2386" coordsize="671,420" path="m6781,2799l6783,2805,6781,2806,6776,2803,6769,2797,6758,2788,6746,2776,6731,2763,6675,2719,6633,2694,6613,2681,6550,2643,6488,2604,6430,2567,6366,2525,6313,2486,6297,2474,6239,2433,6184,2396,6154,2386,6140,2391,6127,2401,6118,2415,6113,2433,6112,2453,6124,2487,6137,2510,6149,2524,6157,2529e" filled="f" stroked="t" strokeweight=".75pt" strokecolor="#000000">
                <v:path arrowok="t"/>
              </v:shape>
            </v:group>
            <v:group style="position:absolute;left:6162;top:2373;width:668;height:420" coordorigin="6162,2373" coordsize="668,420">
              <v:shape style="position:absolute;left:6162;top:2373;width:668;height:420" coordorigin="6162,2373" coordsize="668,420" path="m6830,2793l6755,2741,6701,2703,6645,2664,6589,2626,6535,2589,6463,2539,6407,2502,6353,2468,6333,2456,6274,2417,6228,2386,6218,2379,6196,2373,6175,2378,6162,2383e" filled="f" stroked="t" strokeweight=".75pt" strokecolor="#000000">
                <v:path arrowok="t"/>
              </v:shape>
            </v:group>
            <v:group style="position:absolute;left:6153;top:2455;width:596;height:389" coordorigin="6153,2455" coordsize="596,389">
              <v:shape style="position:absolute;left:6153;top:2455;width:596;height:389" coordorigin="6153,2455" coordsize="596,389" path="m6748,2844l6693,2803,6638,2761,6579,2714,6559,2698,6539,2682,6483,2639,6426,2595,6357,2553,6295,2517,6275,2506,6257,2495,6239,2485,6224,2476,6212,2469,6202,2462,6190,2456,6153,2497,6155,2516,6196,2579,6257,2621,6274,2633,6289,2645,6302,2657,6316,2670,6332,2684,6390,2725,6419,2743,6433,2751,6437,2754,6439,2756,6441,2758e" filled="f" stroked="t" strokeweight=".75pt" strokecolor="#000000">
                <v:path arrowok="t"/>
              </v:shape>
            </v:group>
            <v:group style="position:absolute;left:6217;top:2485;width:52;height:24" coordorigin="6217,2485" coordsize="52,24">
              <v:shape style="position:absolute;left:6217;top:2485;width:52;height:24" coordorigin="6217,2485" coordsize="52,24" path="m6270,2502l6262,2508,6255,2509,6242,2502,6217,2485e" filled="f" stroked="t" strokeweight=".75pt" strokecolor="#000000">
                <v:path arrowok="t"/>
              </v:shape>
            </v:group>
            <v:group style="position:absolute;left:6203;top:2429;width:34;height:12" coordorigin="6203,2429" coordsize="34,12">
              <v:shape style="position:absolute;left:6203;top:2429;width:34;height:12" coordorigin="6203,2429" coordsize="34,12" path="m6238,2434l6232,2440,6222,2439,6203,2429e" filled="f" stroked="t" strokeweight=".75pt" strokecolor="#000000">
                <v:path arrowok="t"/>
              </v:shape>
            </v:group>
            <v:group style="position:absolute;left:6237;top:2409;width:35;height:12" coordorigin="6237,2409" coordsize="35,12">
              <v:shape style="position:absolute;left:6237;top:2409;width:35;height:12" coordorigin="6237,2409" coordsize="35,12" path="m6272,2414l6263,2420,6254,2419,6237,2409e" filled="f" stroked="t" strokeweight=".75pt" strokecolor="#000000">
                <v:path arrowok="t"/>
              </v:shape>
            </v:group>
            <v:group style="position:absolute;left:6560;top:2965;width:95;height:74" coordorigin="6560,2965" coordsize="95,74">
              <v:shape style="position:absolute;left:6560;top:2965;width:95;height:74" coordorigin="6560,2965" coordsize="95,74" path="m6655,2965l6602,2996,6560,3040,6655,2965e" filled="t" fillcolor="#000000" stroked="f">
                <v:path arrowok="t"/>
                <v:fill/>
              </v:shape>
            </v:group>
            <v:group style="position:absolute;left:6555;top:2931;width:56;height:75" coordorigin="6555,2931" coordsize="56,75">
              <v:shape style="position:absolute;left:6555;top:2931;width:56;height:75" coordorigin="6555,2931" coordsize="56,75" path="m6582,2990l6580,2992,6571,3005,6582,2990e" filled="t" fillcolor="#000000" stroked="f">
                <v:path arrowok="t"/>
                <v:fill/>
              </v:shape>
              <v:shape style="position:absolute;left:6555;top:2931;width:56;height:75" coordorigin="6555,2931" coordsize="56,75" path="m6609,2931l6591,2941,6577,2955,6565,2971,6555,2990,6565,2981,6572,2974,6591,2974,6598,2964,6604,2955,6609,2931e" filled="t" fillcolor="#000000" stroked="f">
                <v:path arrowok="t"/>
                <v:fill/>
              </v:shape>
              <v:shape style="position:absolute;left:6555;top:2931;width:56;height:75" coordorigin="6555,2931" coordsize="56,75" path="m6611,2963l6598,2964,6582,2990,6594,2978,6611,2963e" filled="t" fillcolor="#000000" stroked="f">
                <v:path arrowok="t"/>
                <v:fill/>
              </v:shape>
              <v:shape style="position:absolute;left:6555;top:2931;width:56;height:75" coordorigin="6555,2931" coordsize="56,75" path="m6591,2974l6572,2974,6587,2981,6591,2974e" filled="t" fillcolor="#000000" stroked="f">
                <v:path arrowok="t"/>
                <v:fill/>
              </v:shape>
            </v:group>
            <v:group style="position:absolute;left:5451;top:1879;width:276;height:370" coordorigin="5451,1879" coordsize="276,370">
              <v:shape style="position:absolute;left:5451;top:1879;width:276;height:370" coordorigin="5451,1879" coordsize="276,370" path="m5727,1879l5451,2213,5499,2249,5727,1973,5727,1879e" filled="t" fillcolor="#000000" stroked="f">
                <v:path arrowok="t"/>
                <v:fill/>
              </v:shape>
            </v:group>
            <v:group style="position:absolute;left:5728;top:1877;width:276;height:372" coordorigin="5728,1877" coordsize="276,372">
              <v:shape style="position:absolute;left:5728;top:1877;width:276;height:372" coordorigin="5728,1877" coordsize="276,372" path="m5728,1877l5728,1973,5956,2249,6004,2213,5728,1877e" filled="t" fillcolor="#000000" stroked="f">
                <v:path arrowok="t"/>
                <v:fill/>
              </v:shape>
            </v:group>
            <v:group style="position:absolute;left:5451;top:1879;width:276;height:370" coordorigin="5451,1879" coordsize="276,370">
              <v:shape style="position:absolute;left:5451;top:1879;width:276;height:370" coordorigin="5451,1879" coordsize="276,370" path="m5727,1879l5451,2213,5499,2249,5727,1973,5727,1879e" filled="t" fillcolor="#000000" stroked="f">
                <v:path arrowok="t"/>
                <v:fill/>
              </v:shape>
            </v:group>
            <v:group style="position:absolute;left:5728;top:1877;width:276;height:372" coordorigin="5728,1877" coordsize="276,372">
              <v:shape style="position:absolute;left:5728;top:1877;width:276;height:372" coordorigin="5728,1877" coordsize="276,372" path="m5728,1877l5728,1973,5956,2249,6004,2213,5728,1877e" filled="t" fillcolor="#000000" stroked="f">
                <v:path arrowok="t"/>
                <v:fill/>
              </v:shape>
            </v:group>
            <v:group style="position:absolute;left:5451;top:1879;width:276;height:370" coordorigin="5451,1879" coordsize="276,370">
              <v:shape style="position:absolute;left:5451;top:1879;width:276;height:370" coordorigin="5451,1879" coordsize="276,370" path="m5727,1879l5451,2213,5499,2249,5727,1973,5727,1879e" filled="t" fillcolor="#000000" stroked="f">
                <v:path arrowok="t"/>
                <v:fill/>
              </v:shape>
            </v:group>
            <v:group style="position:absolute;left:5728;top:1882;width:280;height:382" coordorigin="5728,1882" coordsize="280,382">
              <v:shape style="position:absolute;left:5728;top:1882;width:280;height:382" coordorigin="5728,1882" coordsize="280,382" path="m5733,1882l5728,1973,5969,2264,6009,2218,5733,1882e" filled="t" fillcolor="#000000" stroked="f">
                <v:path arrowok="t"/>
                <v:fill/>
              </v:shape>
            </v:group>
            <v:group style="position:absolute;left:5931;top:1885;width:276;height:380" coordorigin="5931,1885" coordsize="276,380">
              <v:shape style="position:absolute;left:5931;top:1885;width:276;height:380" coordorigin="5931,1885" coordsize="276,380" path="m6207,1885l5931,2219,5969,2264,6208,1979,6207,1885e" filled="t" fillcolor="#000000" stroked="f">
                <v:path arrowok="t"/>
                <v:fill/>
              </v:shape>
            </v:group>
            <v:group style="position:absolute;left:6208;top:1883;width:276;height:372" coordorigin="6208,1883" coordsize="276,372">
              <v:shape style="position:absolute;left:6208;top:1883;width:276;height:372" coordorigin="6208,1883" coordsize="276,372" path="m6208,1883l6208,1979,6436,2255,6484,2219,6208,1883e" filled="t" fillcolor="#000000" stroked="f">
                <v:path arrowok="t"/>
                <v:fill/>
              </v:shape>
            </v:group>
            <v:group style="position:absolute;left:5360;top:1700;width:1240;height:580" coordorigin="5360,1700" coordsize="1240,580">
              <v:shape style="position:absolute;left:5360;top:1700;width:1240;height:580" coordorigin="5360,1700" coordsize="1240,580" path="m5360,2280l6600,2280,6600,1700,5360,1700,5360,2280e" filled="t" fillcolor="#FFFFFF" stroked="f">
                <v:path arrowok="t"/>
                <v:fill/>
              </v:shape>
            </v:group>
            <v:group style="position:absolute;left:6398;top:1791;width:315;height:422" coordorigin="6398,1791" coordsize="315,422">
              <v:shape style="position:absolute;left:6398;top:1791;width:315;height:422" coordorigin="6398,1791" coordsize="315,422" path="m6658,1791l6713,1832,6398,2213,6398,2106,6658,1791e" filled="t" fillcolor="#000000" stroked="f">
                <v:path arrowok="t"/>
                <v:fill/>
              </v:shape>
            </v:group>
            <v:group style="position:absolute;left:6082;top:1791;width:315;height:425" coordorigin="6082,1791" coordsize="315,425">
              <v:shape style="position:absolute;left:6082;top:1791;width:315;height:425" coordorigin="6082,1791" coordsize="315,425" path="m6137,1791l6397,2106,6397,2215,6082,1832,6137,1791e" filled="t" fillcolor="#000000" stroked="f">
                <v:path arrowok="t"/>
                <v:fill/>
              </v:shape>
            </v:group>
            <v:group style="position:absolute;left:6398;top:1791;width:315;height:422" coordorigin="6398,1791" coordsize="315,422">
              <v:shape style="position:absolute;left:6398;top:1791;width:315;height:422" coordorigin="6398,1791" coordsize="315,422" path="m6658,1791l6713,1832,6398,2213,6398,2106,6658,1791e" filled="t" fillcolor="#000000" stroked="f">
                <v:path arrowok="t"/>
                <v:fill/>
              </v:shape>
            </v:group>
            <v:group style="position:absolute;left:6082;top:1791;width:315;height:425" coordorigin="6082,1791" coordsize="315,425">
              <v:shape style="position:absolute;left:6082;top:1791;width:315;height:425" coordorigin="6082,1791" coordsize="315,425" path="m6137,1791l6397,2106,6397,2215,6082,1832,6137,1791e" filled="t" fillcolor="#000000" stroked="f">
                <v:path arrowok="t"/>
                <v:fill/>
              </v:shape>
            </v:group>
            <v:group style="position:absolute;left:6398;top:1791;width:315;height:422" coordorigin="6398,1791" coordsize="315,422">
              <v:shape style="position:absolute;left:6398;top:1791;width:315;height:422" coordorigin="6398,1791" coordsize="315,422" path="m6658,1791l6713,1832,6398,2213,6398,2106,6658,1791e" filled="t" fillcolor="#000000" stroked="f">
                <v:path arrowok="t"/>
                <v:fill/>
              </v:shape>
            </v:group>
            <v:group style="position:absolute;left:6077;top:1774;width:320;height:436" coordorigin="6077,1774" coordsize="320,436">
              <v:shape style="position:absolute;left:6077;top:1774;width:320;height:436" coordorigin="6077,1774" coordsize="320,436" path="m6122,1774l6397,2106,6392,2209,6077,1826,6122,1774e" filled="t" fillcolor="#000000" stroked="f">
                <v:path arrowok="t"/>
                <v:fill/>
              </v:shape>
            </v:group>
            <v:group style="position:absolute;left:5849;top:1773;width:315;height:433" coordorigin="5849,1773" coordsize="315,433">
              <v:shape style="position:absolute;left:5849;top:1773;width:315;height:433" coordorigin="5849,1773" coordsize="315,433" path="m6122,1773l6165,1825,5850,2206,5849,2098,6122,1773e" filled="t" fillcolor="#000000" stroked="f">
                <v:path arrowok="t"/>
                <v:fill/>
              </v:shape>
            </v:group>
            <v:group style="position:absolute;left:5534;top:1784;width:315;height:425" coordorigin="5534,1784" coordsize="315,425">
              <v:shape style="position:absolute;left:5534;top:1784;width:315;height:425" coordorigin="5534,1784" coordsize="315,425" path="m5589,1784l5849,2099,5849,2209,5534,1825,5589,1784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069611pt;margin-top:418.567993pt;width:73.660673pt;height:46.813468pt;mso-position-horizontal-relative:page;mso-position-vertical-relative:page;z-index:-3125" coordorigin="8981,8371" coordsize="1473,936">
            <v:group style="position:absolute;left:8990;top:8383;width:389;height:522" coordorigin="8990,8383" coordsize="389,522">
              <v:shape style="position:absolute;left:8990;top:8383;width:389;height:522" coordorigin="8990,8383" coordsize="389,522" path="m9058,8905l8990,8854,9379,8383,9379,8515,9058,8905e" filled="t" fillcolor="#000000" stroked="f">
                <v:path arrowok="t"/>
                <v:fill/>
              </v:shape>
            </v:group>
            <v:group style="position:absolute;left:9380;top:8380;width:389;height:525" coordorigin="9380,8380" coordsize="389,525">
              <v:shape style="position:absolute;left:9380;top:8380;width:389;height:525" coordorigin="9380,8380" coordsize="389,525" path="m9702,8905l9380,8515,9380,8380,9769,8854,9702,8905e" filled="t" fillcolor="#000000" stroked="f">
                <v:path arrowok="t"/>
                <v:fill/>
              </v:shape>
            </v:group>
            <v:group style="position:absolute;left:8990;top:8383;width:389;height:522" coordorigin="8990,8383" coordsize="389,522">
              <v:shape style="position:absolute;left:8990;top:8383;width:389;height:522" coordorigin="8990,8383" coordsize="389,522" path="m9058,8905l8990,8854,9379,8383,9379,8515,9058,8905e" filled="t" fillcolor="#000000" stroked="f">
                <v:path arrowok="t"/>
                <v:fill/>
              </v:shape>
            </v:group>
            <v:group style="position:absolute;left:9380;top:8380;width:389;height:525" coordorigin="9380,8380" coordsize="389,525">
              <v:shape style="position:absolute;left:9380;top:8380;width:389;height:525" coordorigin="9380,8380" coordsize="389,525" path="m9702,8905l9380,8515,9380,8380,9769,8854,9702,8905e" filled="t" fillcolor="#000000" stroked="f">
                <v:path arrowok="t"/>
                <v:fill/>
              </v:shape>
            </v:group>
            <v:group style="position:absolute;left:8990;top:8383;width:389;height:522" coordorigin="8990,8383" coordsize="389,522">
              <v:shape style="position:absolute;left:8990;top:8383;width:389;height:522" coordorigin="8990,8383" coordsize="389,522" path="m9058,8905l8990,8854,9379,8383,9379,8515,9058,8905e" filled="t" fillcolor="#000000" stroked="f">
                <v:path arrowok="t"/>
                <v:fill/>
              </v:shape>
            </v:group>
            <v:group style="position:absolute;left:9380;top:8387;width:396;height:539" coordorigin="9380,8387" coordsize="396,539">
              <v:shape style="position:absolute;left:9380;top:8387;width:396;height:539" coordorigin="9380,8387" coordsize="396,539" path="m9720,8926l9380,8515,9386,8387,9776,8861,9720,8926e" filled="t" fillcolor="#000000" stroked="f">
                <v:path arrowok="t"/>
                <v:fill/>
              </v:shape>
            </v:group>
            <v:group style="position:absolute;left:9667;top:8391;width:390;height:535" coordorigin="9667,8391" coordsize="390,535">
              <v:shape style="position:absolute;left:9667;top:8391;width:390;height:535" coordorigin="9667,8391" coordsize="390,535" path="m9720,8927l9667,8862,10056,8391,10056,8525,9720,8927e" filled="t" fillcolor="#000000" stroked="f">
                <v:path arrowok="t"/>
                <v:fill/>
              </v:shape>
            </v:group>
            <v:group style="position:absolute;left:10057;top:8388;width:389;height:525" coordorigin="10057,8388" coordsize="389,525">
              <v:shape style="position:absolute;left:10057;top:8388;width:389;height:525" coordorigin="10057,8388" coordsize="389,525" path="m10378,8913l10057,8524,10057,8388,10446,8862,10378,8913e" filled="t" fillcolor="#000000" stroked="f">
                <v:path arrowok="t"/>
                <v:fill/>
              </v:shape>
            </v:group>
            <v:group style="position:absolute;left:8990;top:8755;width:389;height:522" coordorigin="8990,8755" coordsize="389,522">
              <v:shape style="position:absolute;left:8990;top:8755;width:389;height:522" coordorigin="8990,8755" coordsize="389,522" path="m9058,9277l8990,9226,9379,8755,9379,8888,9058,9277e" filled="t" fillcolor="#000000" stroked="f">
                <v:path arrowok="t"/>
                <v:fill/>
              </v:shape>
            </v:group>
            <v:group style="position:absolute;left:9380;top:8752;width:389;height:525" coordorigin="9380,8752" coordsize="389,525">
              <v:shape style="position:absolute;left:9380;top:8752;width:389;height:525" coordorigin="9380,8752" coordsize="389,525" path="m9702,9277l9380,8888,9380,8752,9769,9226,9702,9277e" filled="t" fillcolor="#000000" stroked="f">
                <v:path arrowok="t"/>
                <v:fill/>
              </v:shape>
            </v:group>
            <v:group style="position:absolute;left:8990;top:8755;width:389;height:522" coordorigin="8990,8755" coordsize="389,522">
              <v:shape style="position:absolute;left:8990;top:8755;width:389;height:522" coordorigin="8990,8755" coordsize="389,522" path="m9058,9277l8990,9226,9379,8755,9379,8888,9058,9277e" filled="t" fillcolor="#000000" stroked="f">
                <v:path arrowok="t"/>
                <v:fill/>
              </v:shape>
            </v:group>
            <v:group style="position:absolute;left:9380;top:8752;width:389;height:525" coordorigin="9380,8752" coordsize="389,525">
              <v:shape style="position:absolute;left:9380;top:8752;width:389;height:525" coordorigin="9380,8752" coordsize="389,525" path="m9702,9277l9380,8888,9380,8752,9769,9226,9702,9277e" filled="t" fillcolor="#000000" stroked="f">
                <v:path arrowok="t"/>
                <v:fill/>
              </v:shape>
            </v:group>
            <v:group style="position:absolute;left:8990;top:8755;width:389;height:522" coordorigin="8990,8755" coordsize="389,522">
              <v:shape style="position:absolute;left:8990;top:8755;width:389;height:522" coordorigin="8990,8755" coordsize="389,522" path="m9058,9277l8990,9226,9379,8755,9379,8888,9058,9277e" filled="t" fillcolor="#000000" stroked="f">
                <v:path arrowok="t"/>
                <v:fill/>
              </v:shape>
            </v:group>
            <v:group style="position:absolute;left:9380;top:8760;width:396;height:538" coordorigin="9380,8760" coordsize="396,538">
              <v:shape style="position:absolute;left:9380;top:8760;width:396;height:538" coordorigin="9380,8760" coordsize="396,538" path="m9720,9298l9380,8888,9386,8760,9776,9234,9720,9298e" filled="t" fillcolor="#000000" stroked="f">
                <v:path arrowok="t"/>
                <v:fill/>
              </v:shape>
            </v:group>
            <v:group style="position:absolute;left:9667;top:8764;width:390;height:535" coordorigin="9667,8764" coordsize="390,535">
              <v:shape style="position:absolute;left:9667;top:8764;width:390;height:535" coordorigin="9667,8764" coordsize="390,535" path="m9720,9299l9667,9235,10056,8764,10056,8897,9720,9299e" filled="t" fillcolor="#000000" stroked="f">
                <v:path arrowok="t"/>
                <v:fill/>
              </v:shape>
            </v:group>
            <v:group style="position:absolute;left:10057;top:8761;width:389;height:525" coordorigin="10057,8761" coordsize="389,525">
              <v:shape style="position:absolute;left:10057;top:8761;width:389;height:525" coordorigin="10057,8761" coordsize="389,525" path="m10378,9285l10057,8896,10057,8761,10446,9235,10378,928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181091pt;margin-top:75.619652pt;width:73.611367pt;height:28.168117pt;mso-position-horizontal-relative:page;mso-position-vertical-relative:page;z-index:-3124" coordorigin="8984,1512" coordsize="1472,563">
            <v:group style="position:absolute;left:10058;top:1543;width:389;height:521" coordorigin="10058,1543" coordsize="389,521">
              <v:shape style="position:absolute;left:10058;top:1543;width:389;height:521" coordorigin="10058,1543" coordsize="389,521" path="m10380,1543l10447,1594,10058,2064,10058,1932,10380,1543e" filled="t" fillcolor="#000000" stroked="f">
                <v:path arrowok="t"/>
                <v:fill/>
              </v:shape>
            </v:group>
            <v:group style="position:absolute;left:9668;top:1543;width:389;height:524" coordorigin="9668,1543" coordsize="389,524">
              <v:shape style="position:absolute;left:9668;top:1543;width:389;height:524" coordorigin="9668,1543" coordsize="389,524" path="m9736,1543l10057,1932,10057,2067,9668,1594,9736,1543e" filled="t" fillcolor="#000000" stroked="f">
                <v:path arrowok="t"/>
                <v:fill/>
              </v:shape>
            </v:group>
            <v:group style="position:absolute;left:10058;top:1543;width:389;height:521" coordorigin="10058,1543" coordsize="389,521">
              <v:shape style="position:absolute;left:10058;top:1543;width:389;height:521" coordorigin="10058,1543" coordsize="389,521" path="m10380,1543l10447,1594,10058,2064,10058,1932,10380,1543e" filled="t" fillcolor="#000000" stroked="f">
                <v:path arrowok="t"/>
                <v:fill/>
              </v:shape>
            </v:group>
            <v:group style="position:absolute;left:9668;top:1543;width:389;height:524" coordorigin="9668,1543" coordsize="389,524">
              <v:shape style="position:absolute;left:9668;top:1543;width:389;height:524" coordorigin="9668,1543" coordsize="389,524" path="m9736,1543l10057,1932,10057,2067,9668,1594,9736,1543e" filled="t" fillcolor="#000000" stroked="f">
                <v:path arrowok="t"/>
                <v:fill/>
              </v:shape>
            </v:group>
            <v:group style="position:absolute;left:10058;top:1543;width:389;height:521" coordorigin="10058,1543" coordsize="389,521">
              <v:shape style="position:absolute;left:10058;top:1543;width:389;height:521" coordorigin="10058,1543" coordsize="389,521" path="m10380,1543l10447,1594,10058,2064,10058,1932,10380,1543e" filled="t" fillcolor="#000000" stroked="f">
                <v:path arrowok="t"/>
                <v:fill/>
              </v:shape>
            </v:group>
            <v:group style="position:absolute;left:9662;top:1522;width:395;height:538" coordorigin="9662,1522" coordsize="395,538">
              <v:shape style="position:absolute;left:9662;top:1522;width:395;height:538" coordorigin="9662,1522" coordsize="395,538" path="m9718,1522l10057,1932,10051,2060,9662,1586,9718,1522e" filled="t" fillcolor="#000000" stroked="f">
                <v:path arrowok="t"/>
                <v:fill/>
              </v:shape>
            </v:group>
            <v:group style="position:absolute;left:9382;top:1521;width:389;height:535" coordorigin="9382,1521" coordsize="389,535">
              <v:shape style="position:absolute;left:9382;top:1521;width:389;height:535" coordorigin="9382,1521" coordsize="389,535" path="m9718,1521l9771,1585,9382,2056,9382,1922,9718,1521e" filled="t" fillcolor="#000000" stroked="f">
                <v:path arrowok="t"/>
                <v:fill/>
              </v:shape>
            </v:group>
            <v:group style="position:absolute;left:8992;top:1535;width:389;height:524" coordorigin="8992,1535" coordsize="389,524">
              <v:shape style="position:absolute;left:8992;top:1535;width:389;height:524" coordorigin="8992,1535" coordsize="389,524" path="m9060,1535l9381,1924,9381,2059,8992,1585,9060,1535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2pt;margin-top:388pt;width:486pt;height:.1pt;mso-position-horizontal-relative:page;mso-position-vertical-relative:page;z-index:-3123" coordorigin="1440,7760" coordsize="9720,2">
            <v:shape style="position:absolute;left:1440;top:7760;width:9720;height:2" coordorigin="1440,7760" coordsize="9720,0" path="m1440,7760l11160,776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112.142853pt;margin-top:621.226929pt;width:57.0pt;height:45pt;mso-position-horizontal-relative:page;mso-position-vertical-relative:page;z-index:-3122" type="#_x0000_t75">
            <v:imagedata r:id="rId178" o:title=""/>
          </v:shape>
        </w:pict>
      </w:r>
      <w:r>
        <w:rPr/>
        <w:pict>
          <v:shape style="position:absolute;margin-left:261.143005pt;margin-top:621pt;width:69.999pt;height:46pt;mso-position-horizontal-relative:page;mso-position-vertical-relative:page;z-index:-3121" type="#_x0000_t75">
            <v:imagedata r:id="rId179" o:title=""/>
          </v:shape>
        </w:pict>
      </w:r>
      <w:r>
        <w:rPr/>
        <w:pict>
          <v:shape style="position:absolute;margin-left:126pt;margin-top:278.307678pt;width:27pt;height:34.0pt;mso-position-horizontal-relative:page;mso-position-vertical-relative:page;z-index:-3120" type="#_x0000_t75">
            <v:imagedata r:id="rId180" o:title=""/>
          </v:shape>
        </w:pict>
      </w:r>
      <w:r>
        <w:rPr/>
        <w:pict>
          <v:group style="position:absolute;margin-left:107.105293pt;margin-top:144.5802pt;width:67.492668pt;height:100.473pt;mso-position-horizontal-relative:page;mso-position-vertical-relative:page;z-index:-3119" coordorigin="2142,2892" coordsize="1350,2009">
            <v:group style="position:absolute;left:2771;top:3211;width:716;height:1685" coordorigin="2771,3211" coordsize="716,1685">
              <v:shape style="position:absolute;left:2771;top:3211;width:716;height:1685" coordorigin="2771,3211" coordsize="716,1685" path="m3483,4896l3484,4814,3485,4765,3486,4740,3486,4716,3487,4694,3487,4673,3487,4655,3487,4641,3472,4575,3449,4512,3442,4497,3439,4489,3426,4427,3417,4358,3410,4283,3405,4214,3404,4177,3404,4160,3404,4077,3405,4001,3406,3915,3407,3825,3407,3737,3408,3655,3409,3587,3410,3521,3410,3512,3409,3472,3401,3410,3359,3348,3291,3330,3264,3324,3242,3316,3225,3306,3210,3295,3196,3285,3182,3277,3120,3264,3056,3255,3010,3249,2987,3246,2922,3237,2864,3227,2832,3222,2808,3217,2790,3214,2778,3212,2771,3211e" filled="f" stroked="t" strokeweight=".5pt" strokecolor="#000000">
                <v:path arrowok="t"/>
              </v:shape>
            </v:group>
            <v:group style="position:absolute;left:2196;top:3112;width:442;height:269" coordorigin="2196,3112" coordsize="442,269">
              <v:shape style="position:absolute;left:2196;top:3112;width:442;height:269" coordorigin="2196,3112" coordsize="442,269" path="m2639,3192l2576,3179,2507,3165,2432,3148,2360,3133,2289,3117,2278,3114,2258,3112,2205,3144,2196,3173,2198,3188,2241,3231,2303,3254,2367,3273,2416,3286,2430,3290,2493,3318,2565,3354,2613,3379,2617,3381e" filled="f" stroked="t" strokeweight=".5pt" strokecolor="#000000">
                <v:path arrowok="t"/>
              </v:shape>
            </v:group>
            <v:group style="position:absolute;left:2147;top:3129;width:482;height:323" coordorigin="2147,3129" coordsize="482,323">
              <v:shape style="position:absolute;left:2147;top:3129;width:482;height:323" coordorigin="2147,3129" coordsize="482,323" path="m2212,3131l2154,3150,2147,3180,2149,3196,2155,3212,2165,3227,2178,3239,2191,3250,2240,3286,2315,3317,2373,3332,2389,3336,2452,3362,2525,3396,2589,3429,2626,3449,2630,3451e" filled="f" stroked="t" strokeweight=".5pt" strokecolor="#000000">
                <v:path arrowok="t"/>
              </v:shape>
            </v:group>
            <v:group style="position:absolute;left:2615;top:3186;width:412;height:1665" coordorigin="2615,3186" coordsize="412,1665">
              <v:shape style="position:absolute;left:2615;top:3186;width:412;height:1665" coordorigin="2615,3186" coordsize="412,1665" path="m3026,3994l3026,3980,3026,3965,3026,3950,3012,3874,2979,3807,2968,3789,2957,3770,2923,3709,2891,3649,2864,3595,2843,3537,2832,3460,2826,3413,2823,3389,2814,3320,2799,3247,2753,3192,2712,3186,2694,3188,2635,3229,2615,3310,2615,3329,2621,3393,2633,3460,2648,3529,2649,3538,2652,3615,2653,3701,2653,3765,2653,3798,2653,3861,2655,3946,2658,4006,2672,4070,2691,4137,2712,4207,2731,4268,2760,4336,2796,4390,2839,4441,2867,4466,2879,4477,2911,4529,2936,4596,2949,4656,2950,4670,2950,4850e" filled="f" stroked="t" strokeweight=".5pt" strokecolor="#000000">
                <v:path arrowok="t"/>
              </v:shape>
            </v:group>
            <v:group style="position:absolute;left:2644;top:3199;width:136;height:131" coordorigin="2644,3199" coordsize="136,131">
              <v:shape style="position:absolute;left:2644;top:3199;width:136;height:131" coordorigin="2644,3199" coordsize="136,131" path="m2709,3326l2775,3301,2780,3278,2775,3246,2766,3224,2753,3210,2737,3202,2717,3199,2689,3201,2668,3210,2653,3223,2644,3242,2647,3278,2654,3303,2665,3319,2677,3327,2689,3329,2700,3329,2707,3327,2709,3326xe" filled="f" stroked="t" strokeweight=".5pt" strokecolor="#000000">
                <v:path arrowok="t"/>
              </v:shape>
            </v:group>
            <v:group style="position:absolute;left:2880;top:3566;width:155;height:117" coordorigin="2880,3566" coordsize="155,117">
              <v:shape style="position:absolute;left:2880;top:3566;width:155;height:117" coordorigin="2880,3566" coordsize="155,117" path="m3035,3683l2971,3657,2901,3635,2880,3628,2896,3622,2912,3614,2929,3605,2946,3593,2964,3581,2981,3566e" filled="f" stroked="t" strokeweight=".5pt" strokecolor="#000000">
                <v:path arrowok="t"/>
              </v:shape>
            </v:group>
            <v:group style="position:absolute;left:3219;top:3304;width:96;height:190" coordorigin="3219,3304" coordsize="96,190">
              <v:shape style="position:absolute;left:3219;top:3304;width:96;height:190" coordorigin="3219,3304" coordsize="96,190" path="m3315,3494l3277,3418,3241,3347,3224,3313,3219,3304e" filled="f" stroked="t" strokeweight=".5pt" strokecolor="#000000">
                <v:path arrowok="t"/>
              </v:shape>
            </v:group>
            <v:group style="position:absolute;left:3112;top:3193;width:42;height:42" coordorigin="3112,3193" coordsize="42,42">
              <v:shape style="position:absolute;left:3112;top:3193;width:42;height:42" coordorigin="3112,3193" coordsize="42,42" path="m3154,3235l3139,3220,3126,3207,3112,3193e" filled="f" stroked="t" strokeweight=".5pt" strokecolor="#000000">
                <v:path arrowok="t"/>
              </v:shape>
            </v:group>
            <v:group style="position:absolute;left:2975;top:3050;width:57;height:57" coordorigin="2975,3050" coordsize="57,57">
              <v:shape style="position:absolute;left:2975;top:3050;width:57;height:57" coordorigin="2975,3050" coordsize="57,57" path="m3032,3107l3019,3094,3003,3080,2986,3065,2975,3050e" filled="f" stroked="t" strokeweight=".5pt" strokecolor="#000000">
                <v:path arrowok="t"/>
              </v:shape>
            </v:group>
            <v:group style="position:absolute;left:2721;top:3025;width:35;height:49" coordorigin="2721,3025" coordsize="35,49">
              <v:shape style="position:absolute;left:2721;top:3025;width:35;height:49" coordorigin="2721,3025" coordsize="35,49" path="m2721,3025l2731,3038,2744,3056,2756,3074e" filled="f" stroked="t" strokeweight=".5pt" strokecolor="#000000">
                <v:path arrowok="t"/>
              </v:shape>
            </v:group>
            <v:group style="position:absolute;left:2822;top:3162;width:26;height:33" coordorigin="2822,3162" coordsize="26,33">
              <v:shape style="position:absolute;left:2822;top:3162;width:26;height:33" coordorigin="2822,3162" coordsize="26,33" path="m2822,3162l2833,3176,2848,3194e" filled="f" stroked="t" strokeweight=".5pt" strokecolor="#000000">
                <v:path arrowok="t"/>
              </v:shape>
            </v:group>
            <v:group style="position:absolute;left:2657;top:3025;width:32;height:51" coordorigin="2657,3025" coordsize="32,51">
              <v:shape style="position:absolute;left:2657;top:3025;width:32;height:51" coordorigin="2657,3025" coordsize="32,51" path="m2657,3025l2666,3040,2677,3058,2689,3075e" filled="f" stroked="t" strokeweight=".5pt" strokecolor="#000000">
                <v:path arrowok="t"/>
              </v:shape>
            </v:group>
            <v:group style="position:absolute;left:2755;top:3144;width:39;height:49" coordorigin="2755,3144" coordsize="39,49">
              <v:shape style="position:absolute;left:2755;top:3144;width:39;height:49" coordorigin="2755,3144" coordsize="39,49" path="m2755,3144l2765,3157,2780,3175,2794,3193e" filled="f" stroked="t" strokeweight=".5pt" strokecolor="#000000">
                <v:path arrowok="t"/>
              </v:shape>
            </v:group>
            <v:group style="position:absolute;left:2614;top:2897;width:39;height:49" coordorigin="2614,2897" coordsize="39,49">
              <v:shape style="position:absolute;left:2614;top:2897;width:39;height:49" coordorigin="2614,2897" coordsize="39,49" path="m2614,2897l2625,2910,2640,2928,2653,2946e" filled="f" stroked="t" strokeweight=".5pt" strokecolor="#000000">
                <v:path arrowok="t"/>
              </v:shape>
            </v:group>
            <v:group style="position:absolute;left:2590;top:2945;width:39;height:49" coordorigin="2590,2945" coordsize="39,49">
              <v:shape style="position:absolute;left:2590;top:2945;width:39;height:49" coordorigin="2590,2945" coordsize="39,49" path="m2590,2945l2601,2959,2615,2977,2629,2995e" filled="f" stroked="t" strokeweight=".5pt" strokecolor="#000000">
                <v:path arrowok="t"/>
              </v:shape>
            </v:group>
            <v:group style="position:absolute;left:2910;top:3296;width:17;height:56" coordorigin="2910,3296" coordsize="17,56">
              <v:shape style="position:absolute;left:2910;top:3296;width:17;height:56" coordorigin="2910,3296" coordsize="17,56" path="m2910,3296l2917,3314,2922,3331,2927,3352e" filled="f" stroked="t" strokeweight=".5pt" strokecolor="#000000">
                <v:path arrowok="t"/>
              </v:shape>
            </v:group>
            <v:group style="position:absolute;left:2927;top:3442;width:14;height:56" coordorigin="2927,3442" coordsize="14,56">
              <v:shape style="position:absolute;left:2927;top:3442;width:14;height:56" coordorigin="2927,3442" coordsize="14,56" path="m2941,3442l2938,3461,2934,3479,2927,3499e" filled="f" stroked="t" strokeweight=".5pt" strokecolor="#000000">
                <v:path arrowok="t"/>
              </v:shape>
            </v:group>
            <v:group style="position:absolute;left:2825;top:3265;width:31;height:52" coordorigin="2825,3265" coordsize="31,52">
              <v:shape style="position:absolute;left:2825;top:3265;width:31;height:52" coordorigin="2825,3265" coordsize="31,52" path="m2825,3265l2837,3283,2847,3300,2855,3318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913483pt;margin-top:146.223251pt;width:2.893911pt;height:2.721945pt;mso-position-horizontal-relative:page;mso-position-vertical-relative:page;z-index:-3118" coordorigin="2858,2924" coordsize="58,54">
            <v:shape style="position:absolute;left:2858;top:2924;width:58;height:54" coordorigin="2858,2924" coordsize="58,54" path="m2916,2979l2901,2965,2887,2952,2873,2939,2858,2924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7.618835pt;margin-top:140.606644pt;width:2.854562pt;height:2.852552pt;mso-position-horizontal-relative:page;mso-position-vertical-relative:page;z-index:-3117" coordorigin="2752,2812" coordsize="57,57">
            <v:shape style="position:absolute;left:2752;top:2812;width:57;height:57" coordorigin="2752,2812" coordsize="57,57" path="m2809,2869l2791,2852,2776,2837,2764,2824,2752,2812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31.758270pt;margin-top:134.894196pt;width:2.314134pt;height:1.859pt;mso-position-horizontal-relative:page;mso-position-vertical-relative:page;z-index:-3116" coordorigin="2635,2698" coordsize="46,37">
            <v:shape style="position:absolute;left:2635;top:2698;width:46;height:37" coordorigin="2635,2698" coordsize="46,37" path="m2681,2735l2665,2724,2650,2712,2635,2698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21.783401pt;margin-top:130.309906pt;width:5.987pt;height:3.828932pt;mso-position-horizontal-relative:page;mso-position-vertical-relative:page;z-index:-3115" coordorigin="2436,2606" coordsize="120,77">
            <v:group style="position:absolute;left:2490;top:2625;width:60;height:52" coordorigin="2490,2625" coordsize="60,52">
              <v:shape style="position:absolute;left:2490;top:2625;width:60;height:52" coordorigin="2490,2625" coordsize="60,52" path="m2550,2625l2534,2629,2516,2638,2500,2655,2490,2678e" filled="f" stroked="t" strokeweight=".5pt" strokecolor="#000000">
                <v:path arrowok="t"/>
              </v:shape>
            </v:group>
            <v:group style="position:absolute;left:2441;top:2611;width:37;height:51" coordorigin="2441,2611" coordsize="37,51">
              <v:shape style="position:absolute;left:2441;top:2611;width:37;height:51" coordorigin="2441,2611" coordsize="37,51" path="m2441,2662l2449,2645,2461,2626,2478,2611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1.783401pt;margin-top:135.894196pt;width:5.930571pt;height:8.211823pt;mso-position-horizontal-relative:page;mso-position-vertical-relative:page;z-index:-3114" coordorigin="2436,2718" coordsize="119,164">
            <v:group style="position:absolute;left:2517;top:2778;width:32;height:51" coordorigin="2517,2778" coordsize="32,51">
              <v:shape style="position:absolute;left:2517;top:2778;width:32;height:51" coordorigin="2517,2778" coordsize="32,51" path="m2517,2778l2526,2793,2536,2811,2549,2828e" filled="f" stroked="t" strokeweight=".5pt" strokecolor="#000000">
                <v:path arrowok="t"/>
              </v:shape>
            </v:group>
            <v:group style="position:absolute;left:2492;top:2827;width:32;height:51" coordorigin="2492,2827" coordsize="32,51">
              <v:shape style="position:absolute;left:2492;top:2827;width:32;height:51" coordorigin="2492,2827" coordsize="32,51" path="m2492,2827l2501,2842,2512,2860,2525,2877e" filled="f" stroked="t" strokeweight=".5pt" strokecolor="#000000">
                <v:path arrowok="t"/>
              </v:shape>
            </v:group>
            <v:group style="position:absolute;left:2441;top:2723;width:22;height:59" coordorigin="2441,2723" coordsize="22,59">
              <v:shape style="position:absolute;left:2441;top:2723;width:22;height:59" coordorigin="2441,2723" coordsize="22,59" path="m2441,2723l2445,2739,2453,2761,2463,2782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2pt;margin-top:88pt;width:88pt;height:39pt;mso-position-horizontal-relative:page;mso-position-vertical-relative:page;z-index:-3113" coordorigin="1840,1760" coordsize="1760,780">
            <v:group style="position:absolute;left:2081;top:1962;width:345;height:462" coordorigin="2081,1962" coordsize="345,462">
              <v:shape style="position:absolute;left:2081;top:1962;width:345;height:462" coordorigin="2081,1962" coordsize="345,462" path="m2426,1962l2081,2379,2141,2424,2426,2079,2426,1962e" filled="t" fillcolor="#000000" stroked="f">
                <v:path arrowok="t"/>
                <v:fill/>
              </v:shape>
            </v:group>
            <v:group style="position:absolute;left:2427;top:1959;width:345;height:465" coordorigin="2427,1959" coordsize="345,465">
              <v:shape style="position:absolute;left:2427;top:1959;width:345;height:465" coordorigin="2427,1959" coordsize="345,465" path="m2427,1959l2427,2079,2712,2424,2772,2379,2427,1959e" filled="t" fillcolor="#000000" stroked="f">
                <v:path arrowok="t"/>
                <v:fill/>
              </v:shape>
            </v:group>
            <v:group style="position:absolute;left:2081;top:1962;width:345;height:462" coordorigin="2081,1962" coordsize="345,462">
              <v:shape style="position:absolute;left:2081;top:1962;width:345;height:462" coordorigin="2081,1962" coordsize="345,462" path="m2426,1962l2081,2379,2141,2424,2426,2079,2426,1962e" filled="t" fillcolor="#000000" stroked="f">
                <v:path arrowok="t"/>
                <v:fill/>
              </v:shape>
            </v:group>
            <v:group style="position:absolute;left:2427;top:1959;width:345;height:465" coordorigin="2427,1959" coordsize="345,465">
              <v:shape style="position:absolute;left:2427;top:1959;width:345;height:465" coordorigin="2427,1959" coordsize="345,465" path="m2427,1959l2427,2079,2712,2424,2772,2379,2427,1959e" filled="t" fillcolor="#000000" stroked="f">
                <v:path arrowok="t"/>
                <v:fill/>
              </v:shape>
            </v:group>
            <v:group style="position:absolute;left:2081;top:1962;width:345;height:462" coordorigin="2081,1962" coordsize="345,462">
              <v:shape style="position:absolute;left:2081;top:1962;width:345;height:462" coordorigin="2081,1962" coordsize="345,462" path="m2426,1962l2081,2379,2141,2424,2426,2079,2426,1962e" filled="t" fillcolor="#000000" stroked="f">
                <v:path arrowok="t"/>
                <v:fill/>
              </v:shape>
            </v:group>
            <v:group style="position:absolute;left:2427;top:1966;width:351;height:477" coordorigin="2427,1966" coordsize="351,477">
              <v:shape style="position:absolute;left:2427;top:1966;width:351;height:477" coordorigin="2427,1966" coordsize="351,477" path="m2433,1966l2427,2079,2728,2443,2778,2386,2433,1966e" filled="t" fillcolor="#000000" stroked="f">
                <v:path arrowok="t"/>
                <v:fill/>
              </v:shape>
            </v:group>
            <v:group style="position:absolute;left:2681;top:1969;width:345;height:474" coordorigin="2681,1969" coordsize="345,474">
              <v:shape style="position:absolute;left:2681;top:1969;width:345;height:474" coordorigin="2681,1969" coordsize="345,474" path="m3026,1969l2681,2387,2728,2444,3026,2088,3026,1969e" filled="t" fillcolor="#000000" stroked="f">
                <v:path arrowok="t"/>
                <v:fill/>
              </v:shape>
            </v:group>
            <v:group style="position:absolute;left:3027;top:1967;width:345;height:465" coordorigin="3027,1967" coordsize="345,465">
              <v:shape style="position:absolute;left:3027;top:1967;width:345;height:465" coordorigin="3027,1967" coordsize="345,465" path="m3027,1967l3027,2087,3312,2432,3372,2387,3027,1967e" filled="t" fillcolor="#000000" stroked="f">
                <v:path arrowok="t"/>
                <v:fill/>
              </v:shape>
            </v:group>
            <v:group style="position:absolute;left:1860;top:1780;width:1720;height:740" coordorigin="1860,1780" coordsize="1720,740">
              <v:shape style="position:absolute;left:1860;top:1780;width:1720;height:740" coordorigin="1860,1780" coordsize="1720,740" path="m1860,2520l3580,2520,3580,1780,1860,1780,1860,2520e" filled="t" fillcolor="#FFFFFF" stroked="f">
                <v:path arrowok="t"/>
                <v:fill/>
              </v:shape>
            </v:group>
            <v:group style="position:absolute;left:2798;top:2078;width:315;height:422" coordorigin="2798,2078" coordsize="315,422">
              <v:shape style="position:absolute;left:2798;top:2078;width:315;height:422" coordorigin="2798,2078" coordsize="315,422" path="m3058,2078l3113,2119,2798,2500,2798,2393,3058,2078e" filled="t" fillcolor="#000000" stroked="f">
                <v:path arrowok="t"/>
                <v:fill/>
              </v:shape>
            </v:group>
            <v:group style="position:absolute;left:2482;top:2078;width:315;height:425" coordorigin="2482,2078" coordsize="315,425">
              <v:shape style="position:absolute;left:2482;top:2078;width:315;height:425" coordorigin="2482,2078" coordsize="315,425" path="m2537,2078l2797,2393,2797,2503,2482,2119,2537,2078e" filled="t" fillcolor="#000000" stroked="f">
                <v:path arrowok="t"/>
                <v:fill/>
              </v:shape>
            </v:group>
            <v:group style="position:absolute;left:2798;top:2078;width:315;height:422" coordorigin="2798,2078" coordsize="315,422">
              <v:shape style="position:absolute;left:2798;top:2078;width:315;height:422" coordorigin="2798,2078" coordsize="315,422" path="m3058,2078l3113,2119,2798,2500,2798,2393,3058,2078e" filled="t" fillcolor="#000000" stroked="f">
                <v:path arrowok="t"/>
                <v:fill/>
              </v:shape>
            </v:group>
            <v:group style="position:absolute;left:2482;top:2078;width:315;height:425" coordorigin="2482,2078" coordsize="315,425">
              <v:shape style="position:absolute;left:2482;top:2078;width:315;height:425" coordorigin="2482,2078" coordsize="315,425" path="m2537,2078l2797,2393,2797,2503,2482,2119,2537,2078e" filled="t" fillcolor="#000000" stroked="f">
                <v:path arrowok="t"/>
                <v:fill/>
              </v:shape>
            </v:group>
            <v:group style="position:absolute;left:2798;top:2078;width:315;height:422" coordorigin="2798,2078" coordsize="315,422">
              <v:shape style="position:absolute;left:2798;top:2078;width:315;height:422" coordorigin="2798,2078" coordsize="315,422" path="m3058,2078l3113,2119,2798,2500,2798,2393,3058,2078e" filled="t" fillcolor="#000000" stroked="f">
                <v:path arrowok="t"/>
                <v:fill/>
              </v:shape>
            </v:group>
            <v:group style="position:absolute;left:2477;top:2061;width:320;height:436" coordorigin="2477,2061" coordsize="320,436">
              <v:shape style="position:absolute;left:2477;top:2061;width:320;height:436" coordorigin="2477,2061" coordsize="320,436" path="m2522,2061l2797,2393,2792,2497,2477,2113,2522,2061e" filled="t" fillcolor="#000000" stroked="f">
                <v:path arrowok="t"/>
                <v:fill/>
              </v:shape>
            </v:group>
            <v:group style="position:absolute;left:2249;top:2060;width:315;height:433" coordorigin="2249,2060" coordsize="315,433">
              <v:shape style="position:absolute;left:2249;top:2060;width:315;height:433" coordorigin="2249,2060" coordsize="315,433" path="m2522,2060l2565,2112,2250,2493,2249,2385,2522,2060e" filled="t" fillcolor="#000000" stroked="f">
                <v:path arrowok="t"/>
                <v:fill/>
              </v:shape>
            </v:group>
            <v:group style="position:absolute;left:1934;top:2071;width:315;height:425" coordorigin="1934,2071" coordsize="315,425">
              <v:shape style="position:absolute;left:1934;top:2071;width:315;height:425" coordorigin="1934,2071" coordsize="315,425" path="m1989,2071l2249,2386,2249,2496,1934,2112,1989,2071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68pt;margin-top:270pt;width:58pt;height:46pt;mso-position-horizontal-relative:page;mso-position-vertical-relative:page;z-index:-3112" type="#_x0000_t75">
            <v:imagedata r:id="rId18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4.268707pt;margin-top:114.875221pt;width:103.012705pt;height:36.738112pt;mso-position-horizontal-relative:page;mso-position-vertical-relative:page;z-index:-311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139" w:right="119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2"/>
                    </w:rPr>
                    <w:t>Joints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-27" w:right="-47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5"/>
                    </w:rPr>
                    <w:t>Open-Close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2.774994pt;margin-top:176.075226pt;width:146.809591pt;height:176pt;mso-position-horizontal-relative:page;mso-position-vertical-relative:page;z-index:-311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6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together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direction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unit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knuckle-joints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ope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clos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(ben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down)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togethe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open-close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knuckl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writte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connecte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arrows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pointin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down.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350998pt;margin-top:338.41153pt;width:51.998052pt;height:14pt;mso-position-horizontal-relative:page;mso-position-vertical-relative:page;z-index:-310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8"/>
                    </w:rPr>
                    <w:t>goodbye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581085pt;margin-top:339.511536pt;width:25.337893pt;height:14pt;mso-position-horizontal-relative:page;mso-position-vertical-relative:page;z-index:-310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9"/>
                    </w:rPr>
                    <w:t>why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2.899994pt;margin-top:476.126221pt;width:146.740820pt;height:228.8001pt;mso-position-horizontal-relative:page;mso-position-vertical-relative:page;z-index:-310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606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Knuckle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2"/>
                    </w:rPr>
                    <w:t>Joints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68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8"/>
                    </w:rPr>
                    <w:t>Alternate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togethe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unit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Instead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opposit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rections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up,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down.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9"/>
                    </w:rPr>
                    <w:t>Alternatin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Finger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als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called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ri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writ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ten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pointin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down.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27905pt;margin-top:690.612549pt;width:37.994144pt;height:14pt;mso-position-horizontal-relative:page;mso-position-vertical-relative:page;z-index:-310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2"/>
                    </w:rPr>
                    <w:t>typing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528pt;margin-top:691.839539pt;width:62.684003pt;height:14pt;mso-position-horizontal-relative:page;mso-position-vertical-relative:page;z-index:-310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0"/>
                    </w:rPr>
                    <w:t>fingerspell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808601pt;margin-top:743.349182pt;width:16.196001pt;height:16pt;mso-position-horizontal-relative:page;mso-position-vertical-relative:page;z-index:-310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30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17.962494pt;margin-top:193pt;width:348.074997pt;height:462.824982pt;mso-position-horizontal-relative:page;mso-position-vertical-relative:page;z-index:-3103" type="#_x0000_t75">
            <v:imagedata r:id="rId182" o:title=""/>
          </v:shape>
        </w:pict>
      </w:r>
      <w:r>
        <w:rPr/>
        <w:pict>
          <v:shape style="position:absolute;margin-left:54pt;margin-top:741pt;width:21pt;height:15pt;mso-position-horizontal-relative:page;mso-position-vertical-relative:page;z-index:-3102" type="#_x0000_t75">
            <v:imagedata r:id="rId18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.924599pt;margin-top:51.025146pt;width:372.148613pt;height:77.913462pt;mso-position-horizontal-relative:page;mso-position-vertical-relative:page;z-index:-3101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1359" w:right="1339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0"/>
                    </w:rPr>
                    <w:t>Up-Down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10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-19" w:right="-4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Up-Down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chest.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1" w:after="0" w:line="240" w:lineRule="auto"/>
                    <w:ind w:left="1327" w:right="1307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double-stemmed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arrows: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243896pt;margin-top:165.748001pt;width:20.662111pt;height:16pt;mso-position-horizontal-relative:page;mso-position-vertical-relative:page;z-index:-310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4"/>
                    </w:rPr>
                    <w:t>Up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902191pt;margin-top:239.490891pt;width:61.117193pt;height:32.8pt;mso-position-horizontal-relative:page;mso-position-vertical-relative:page;z-index:-309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384" w:right="364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4"/>
                    </w:rPr>
                    <w:t>Up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602097pt;margin-top:240.133698pt;width:61.117193pt;height:32.8pt;mso-position-horizontal-relative:page;mso-position-vertical-relative:page;z-index:-309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384" w:right="364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4"/>
                    </w:rPr>
                    <w:t>Up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030701pt;margin-top:610.078796pt;width:61.117193pt;height:32.8pt;mso-position-horizontal-relative:page;mso-position-vertical-relative:page;z-index:-309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89" w:right="169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6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8.545013pt;margin-top:610.078796pt;width:61.117193pt;height:32.8pt;mso-position-horizontal-relative:page;mso-position-vertical-relative:page;z-index:-309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89" w:right="169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6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398285pt;margin-top:671.848022pt;width:40.103519pt;height:16pt;mso-position-horizontal-relative:page;mso-position-vertical-relative:page;z-index:-309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6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4.349182pt;width:16.196001pt;height:16pt;mso-position-horizontal-relative:page;mso-position-vertical-relative:page;z-index:-309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6.5pt;margin-top:741pt;width:21.5pt;height:15pt;mso-position-horizontal-relative:page;mso-position-vertical-relative:page;z-index:-3093" type="#_x0000_t75">
            <v:imagedata r:id="rId184" o:title=""/>
          </v:shape>
        </w:pict>
      </w:r>
      <w:r>
        <w:rPr/>
        <w:pict>
          <v:group style="position:absolute;margin-left:72pt;margin-top:432pt;width:486pt;height:.1pt;mso-position-horizontal-relative:page;mso-position-vertical-relative:page;z-index:-3092" coordorigin="1440,8640" coordsize="9720,2">
            <v:shape style="position:absolute;left:1440;top:8640;width:9720;height:2" coordorigin="1440,8640" coordsize="9720,0" path="m1440,8640l11160,864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183pt;margin-top:487pt;width:264pt;height:239.5pt;mso-position-horizontal-relative:page;mso-position-vertical-relative:page;z-index:-3091" type="#_x0000_t75">
            <v:imagedata r:id="rId185" o:title=""/>
          </v:shape>
        </w:pict>
      </w:r>
      <w:r>
        <w:rPr/>
        <w:pict>
          <v:shape style="position:absolute;margin-left:183.125pt;margin-top:190pt;width:263.75pt;height:218pt;mso-position-horizontal-relative:page;mso-position-vertical-relative:page;z-index:-3090" type="#_x0000_t75">
            <v:imagedata r:id="rId18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9.756104pt;margin-top:51.025146pt;width:370.458612pt;height:77.913462pt;mso-position-horizontal-relative:page;mso-position-vertical-relative:page;z-index:-3089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795" w:right="774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Forward-Back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5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5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-19" w:right="-4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Forward-Back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Floor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top.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1" w:after="0" w:line="240" w:lineRule="auto"/>
                    <w:ind w:left="1361" w:right="134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single-stemmed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231F20"/>
                      <w:spacing w:val="0"/>
                      <w:w w:val="100"/>
                    </w:rPr>
                    <w:t>arrows: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6.386200pt;margin-top:163.847992pt;width:57.227544pt;height:16pt;mso-position-horizontal-relative:page;mso-position-vertical-relative:page;z-index:-308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Forward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391403pt;margin-top:208.847992pt;width:61.117193pt;height:32.8pt;mso-position-horizontal-relative:page;mso-position-vertical-relative:page;z-index:-308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59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Forward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4.391388pt;margin-top:208.847992pt;width:61.117193pt;height:32.8pt;mso-position-horizontal-relative:page;mso-position-vertical-relative:page;z-index:-308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59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Forward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265594pt;margin-top:474.847992pt;width:35.468753pt;height:16pt;mso-position-horizontal-relative:page;mso-position-vertical-relative:page;z-index:-308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4664pt;margin-top:558.848022pt;width:61.117193pt;height:32.8pt;mso-position-horizontal-relative:page;mso-position-vertical-relative:page;z-index:-308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35" w:right="215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.4664pt;margin-top:558.848022pt;width:61.117193pt;height:32.8pt;mso-position-horizontal-relative:page;mso-position-vertical-relative:page;z-index:-308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35" w:right="215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60000"/>
                      <w:spacing w:val="0"/>
                      <w:w w:val="107"/>
                    </w:rPr>
                    <w:t>Diagonal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808601pt;margin-top:743.349182pt;width:16.196001pt;height:16pt;mso-position-horizontal-relative:page;mso-position-vertical-relative:page;z-index:-308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30pt;width:19pt;height:26pt;mso-position-horizontal-relative:page;mso-position-vertical-relative:page;z-index:-3081" type="#_x0000_t75">
            <v:imagedata r:id="rId187" o:title=""/>
          </v:shape>
        </w:pict>
      </w:r>
      <w:r>
        <w:rPr/>
        <w:pict>
          <v:group style="position:absolute;margin-left:298.75pt;margin-top:109.449997pt;width:.1pt;height:169.9pt;mso-position-horizontal-relative:page;mso-position-vertical-relative:page;z-index:-3080" coordorigin="5975,2189" coordsize="2,3398">
            <v:shape style="position:absolute;left:5975;top:2189;width:2;height:3398" coordorigin="5975,2189" coordsize="0,3398" path="m5975,5587l5975,2189e" filled="f" stroked="t" strokeweight="1pt" strokecolor="#0000FF">
              <v:path arrowok="t"/>
            </v:shape>
          </v:group>
          <w10:wrap type="none"/>
        </w:pict>
      </w:r>
      <w:r>
        <w:rPr/>
        <w:pict>
          <v:group style="position:absolute;margin-left:297.600006pt;margin-top:467.514313pt;width:.1pt;height:169.9pt;mso-position-horizontal-relative:page;mso-position-vertical-relative:page;z-index:-3079" coordorigin="5952,9350" coordsize="2,3398">
            <v:shape style="position:absolute;left:5952;top:9350;width:2;height:3398" coordorigin="5952,9350" coordsize="0,3398" path="m5952,12748l5952,9350e" filled="f" stroked="t" strokeweight="1pt" strokecolor="#0000FF">
              <v:path arrowok="t"/>
            </v:shape>
          </v:group>
          <w10:wrap type="none"/>
        </w:pict>
      </w:r>
      <w:r>
        <w:rPr/>
        <w:pict>
          <v:group style="position:absolute;margin-left:54pt;margin-top:386.714294pt;width:486pt;height:.1pt;mso-position-horizontal-relative:page;mso-position-vertical-relative:page;z-index:-3078" coordorigin="1080,7734" coordsize="9720,2">
            <v:shape style="position:absolute;left:1080;top:7734;width:9720;height:2" coordorigin="1080,7734" coordsize="9720,0" path="m1080,7734l10800,7734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326pt;margin-top:127pt;width:188.75pt;height:180.5pt;mso-position-horizontal-relative:page;mso-position-vertical-relative:page;z-index:-3077" type="#_x0000_t75">
            <v:imagedata r:id="rId188" o:title=""/>
          </v:shape>
        </w:pict>
      </w:r>
      <w:r>
        <w:rPr/>
        <w:pict>
          <v:shape style="position:absolute;margin-left:78pt;margin-top:108pt;width:197.249pt;height:220.75pt;mso-position-horizontal-relative:page;mso-position-vertical-relative:page;z-index:-3076" type="#_x0000_t75">
            <v:imagedata r:id="rId189" o:title=""/>
          </v:shape>
        </w:pict>
      </w:r>
      <w:r>
        <w:rPr/>
        <w:pict>
          <v:shape style="position:absolute;margin-left:78pt;margin-top:465pt;width:195.999pt;height:216pt;mso-position-horizontal-relative:page;mso-position-vertical-relative:page;z-index:-3075" type="#_x0000_t75">
            <v:imagedata r:id="rId190" o:title=""/>
          </v:shape>
        </w:pict>
      </w:r>
      <w:r>
        <w:rPr/>
        <w:pict>
          <v:shape style="position:absolute;margin-left:320.875pt;margin-top:481pt;width:198.25pt;height:186pt;mso-position-horizontal-relative:page;mso-position-vertical-relative:page;z-index:-3074" type="#_x0000_t75">
            <v:imagedata r:id="rId19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3.478699pt;margin-top:54.947994pt;width:212.658012pt;height:30.020629pt;mso-position-horizontal-relative:page;mso-position-vertical-relative:page;z-index:-307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6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240" w:lineRule="auto"/>
                    <w:ind w:left="1115" w:right="1095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dark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arrowhead.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987106pt;margin-top:342.094849pt;width:58.020984pt;height:13pt;mso-position-horizontal-relative:page;mso-position-vertical-relative:page;z-index:-30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367188pt;margin-top:342.094849pt;width:49.264984pt;height:13pt;mso-position-horizontal-relative:page;mso-position-vertical-relative:page;z-index:-30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1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380493pt;margin-top:413.012299pt;width:202.550011pt;height:30.020629pt;mso-position-horizontal-relative:page;mso-position-vertical-relative:page;z-index:-307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6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4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240" w:lineRule="auto"/>
                    <w:ind w:left="1027" w:right="1007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light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arrowhead.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987pt;margin-top:693.494812pt;width:58.020984pt;height:13pt;mso-position-horizontal-relative:page;mso-position-vertical-relative:page;z-index:-30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367188pt;margin-top:693.494812pt;width:49.264984pt;height:13pt;mso-position-horizontal-relative:page;mso-position-vertical-relative:page;z-index:-30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1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306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33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4.5pt;margin-top:740.5pt;width:23.5pt;height:15.5pt;mso-position-horizontal-relative:page;mso-position-vertical-relative:page;z-index:-3066" type="#_x0000_t75">
            <v:imagedata r:id="rId192" o:title=""/>
          </v:shape>
        </w:pict>
      </w:r>
      <w:r>
        <w:rPr/>
        <w:pict>
          <v:group style="position:absolute;margin-left:71pt;margin-top:127pt;width:488pt;height:173pt;mso-position-horizontal-relative:page;mso-position-vertical-relative:page;z-index:-3065" coordorigin="1420,2540" coordsize="9760,3460">
            <v:group style="position:absolute;left:6247;top:2550;width:2;height:3398" coordorigin="6247,2550" coordsize="2,3398">
              <v:shape style="position:absolute;left:6247;top:2550;width:2;height:3398" coordorigin="6247,2550" coordsize="0,3398" path="m6247,5948l6247,2550e" filled="f" stroked="t" strokeweight="1pt" strokecolor="#0000FF">
                <v:path arrowok="t"/>
              </v:shape>
            </v:group>
            <v:group style="position:absolute;left:1440;top:5980;width:9720;height:2" coordorigin="1440,5980" coordsize="9720,2">
              <v:shape style="position:absolute;left:1440;top:5980;width:9720;height:2" coordorigin="1440,5980" coordsize="9720,0" path="m1440,5980l11160,5980e" filled="f" stroked="t" strokeweight="2pt" strokecolor="#0000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9.000015pt;margin-top:141.800003pt;width:188.324985pt;height:84.442493pt;mso-position-horizontal-relative:page;mso-position-vertical-relative:page;z-index:-3064" type="#_x0000_t75">
            <v:imagedata r:id="rId193" o:title=""/>
          </v:shape>
        </w:pict>
      </w:r>
      <w:r>
        <w:rPr/>
        <w:pict>
          <v:shape style="position:absolute;margin-left:353.419006pt;margin-top:167.000061pt;width:175.162pt;height:48.194939pt;mso-position-horizontal-relative:page;mso-position-vertical-relative:page;z-index:-3063" type="#_x0000_t75">
            <v:imagedata r:id="rId194" o:title=""/>
          </v:shape>
        </w:pict>
      </w:r>
      <w:r>
        <w:rPr/>
        <w:pict>
          <v:shape style="position:absolute;margin-left:111.5pt;margin-top:578pt;width:37pt;height:65pt;mso-position-horizontal-relative:page;mso-position-vertical-relative:page;z-index:-3062" type="#_x0000_t75">
            <v:imagedata r:id="rId195" o:title=""/>
          </v:shape>
        </w:pict>
      </w:r>
      <w:r>
        <w:rPr/>
        <w:pict>
          <v:shape style="position:absolute;margin-left:102pt;margin-top:369pt;width:64pt;height:149.5pt;mso-position-horizontal-relative:page;mso-position-vertical-relative:page;z-index:-3061" type="#_x0000_t75">
            <v:imagedata r:id="rId196" o:title=""/>
          </v:shape>
        </w:pict>
      </w:r>
      <w:r>
        <w:rPr/>
        <w:pict>
          <v:group style="position:absolute;margin-left:185.5pt;margin-top:361.498993pt;width:131.5pt;height:330.001pt;mso-position-horizontal-relative:page;mso-position-vertical-relative:page;z-index:-3060" coordorigin="3710,7230" coordsize="2630,6600">
            <v:group style="position:absolute;left:3720;top:7240;width:2;height:6580" coordorigin="3720,7240" coordsize="2,6580">
              <v:shape style="position:absolute;left:3720;top:7240;width:2;height:6580" coordorigin="3720,7240" coordsize="0,6580" path="m3720,13820l3720,7240e" filled="f" stroked="t" strokeweight="1pt" strokecolor="#0000FF">
                <v:path arrowok="t"/>
              </v:shape>
            </v:group>
            <v:group style="position:absolute;left:3740;top:10780;width:2580;height:2" coordorigin="3740,10780" coordsize="2580,2">
              <v:shape style="position:absolute;left:3740;top:10780;width:2580;height:2" coordorigin="3740,10780" coordsize="2580,0" path="m3740,10780l6320,10780e" filled="f" stroked="t" strokeweight="2pt" strokecolor="#0000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5pt;margin-top:602.5pt;width:77pt;height:27pt;mso-position-horizontal-relative:page;mso-position-vertical-relative:page;z-index:-3059" type="#_x0000_t75">
            <v:imagedata r:id="rId197" o:title=""/>
          </v:shape>
        </w:pict>
      </w:r>
      <w:r>
        <w:rPr/>
        <w:pict>
          <v:shape style="position:absolute;margin-left:238pt;margin-top:396pt;width:32pt;height:86pt;mso-position-horizontal-relative:page;mso-position-vertical-relative:page;z-index:-3058" type="#_x0000_t75">
            <v:imagedata r:id="rId19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85698pt;margin-top:51.847996pt;width:436.998369pt;height:31.430944pt;mso-position-horizontal-relative:page;mso-position-vertical-relative:page;z-index:-305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810" w:right="2799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6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5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-16" w:right="-37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viewe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fro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eithe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Fron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ie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-1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9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85698pt;margin-top:82.278938pt;width:29.498154pt;height:13pt;mso-position-horizontal-relative:page;mso-position-vertical-relative:page;z-index:-305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ie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605698pt;margin-top:82.278938pt;width:8.816305pt;height:13pt;mso-position-horizontal-relative:page;mso-position-vertical-relative:page;z-index:-305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893707pt;margin-top:82.278938pt;width:20.791353pt;height:13pt;mso-position-horizontal-relative:page;mso-position-vertical-relative:page;z-index:-305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2.149704pt;margin-top:82.278938pt;width:14.939353pt;height:13pt;mso-position-horizontal-relative:page;mso-position-vertical-relative:page;z-index:-305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1.553711pt;margin-top:82.278938pt;width:36.862441pt;height:13pt;mso-position-horizontal-relative:page;mso-position-vertical-relative:page;z-index:-30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written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2.880707pt;margin-top:82.278938pt;width:22.969525pt;height:13pt;mso-position-horizontal-relative:page;mso-position-vertical-relative:page;z-index:-30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314697pt;margin-top:82.278938pt;width:31.628116pt;height:13pt;mso-position-horizontal-relative:page;mso-position-vertical-relative:page;z-index:-30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either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405701pt;margin-top:82.278938pt;width:239.812535pt;height:13pt;mso-position-horizontal-relative:page;mso-position-vertical-relative:page;z-index:-30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double-stemme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single-stemme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7"/>
                      <w:w w:val="100"/>
                    </w:rPr>
                    <w:t>arrows.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6.740387pt;margin-top:332.847992pt;width:172.130033pt;height:32.8pt;mso-position-horizontal-relative:page;mso-position-vertical-relative:page;z-index:-304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394" w:right="374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8"/>
                    </w:rPr>
                    <w:t>Arrowhead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4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-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0"/>
                    </w:rPr>
                    <w:t>rites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6"/>
                    </w:rPr>
                    <w:t>Overlapping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26"/>
                      <w:w w:val="106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FF"/>
                      <w:spacing w:val="0"/>
                      <w:w w:val="106"/>
                    </w:rPr>
                    <w:t>Paths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0pt;margin-top:383.66861pt;width:185.999946pt;height:140pt;mso-position-horizontal-relative:page;mso-position-vertical-relative:page;z-index:-304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6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Whe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righ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0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lef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path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overla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eac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blen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togethe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arrowhea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rowhea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becom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arrowhead,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calle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Genera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Arrowhead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0pt;margin-top:545.66864pt;width:185.907135pt;height:158.0pt;mso-position-horizontal-relative:page;mso-position-vertical-relative:page;z-index:-304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6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Ofte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contacting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</w:rPr>
                    <w:t>whe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</w:rPr>
                    <w:t>movin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overlappin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paths,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contacting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example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without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contact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bot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righ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write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lef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create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Genera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8"/>
                    </w:rPr>
                    <w:t>Arrowhead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303497pt;margin-top:681.094849pt;width:56.402308pt;height:13pt;mso-position-horizontal-relative:page;mso-position-vertical-relative:page;z-index:-30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help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you.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808601pt;margin-top:743.349182pt;width:16.196001pt;height:16pt;mso-position-horizontal-relative:page;mso-position-vertical-relative:page;z-index:-304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34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6pt;margin-top:361.998993pt;width:130pt;height:177.001pt;mso-position-horizontal-relative:page;mso-position-vertical-relative:page;z-index:-304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04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31.92pt;height:85.785pt;mso-position-horizontal-relative:char;mso-position-vertical-relative:line" type="#_x0000_t75">
                        <v:imagedata r:id="rId199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8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36" w:right="836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3"/>
                    </w:rPr>
                    <w:t>follow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6pt;margin-top:539pt;width:130pt;height:152pt;mso-position-horizontal-relative:page;mso-position-vertical-relative:page;z-index:-304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7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76.8075pt;height:26.9325pt;mso-position-horizontal-relative:char;mso-position-vertical-relative:line" type="#_x0000_t75">
                        <v:imagedata r:id="rId200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06" w:lineRule="exact"/>
                    <w:ind w:left="1147" w:right="907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  <w:position w:val="-4"/>
                    </w:rPr>
                    <w:t>plan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127.5pt;width:240.35pt;height:171.5pt;mso-position-horizontal-relative:page;mso-position-vertical-relative:page;z-index:-3041" type="#_x0000_t202" filled="f" stroked="f">
            <v:textbox inset="0,0,0,0">
              <w:txbxContent>
                <w:p>
                  <w:pPr>
                    <w:spacing w:before="6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54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88.325001pt;height:84.4425pt;mso-position-horizontal-relative:char;mso-position-vertical-relative:line" type="#_x0000_t75">
                        <v:imagedata r:id="rId201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40" w:right="1654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350006pt;margin-top:127.5pt;width:245.65pt;height:171.5pt;mso-position-horizontal-relative:page;mso-position-vertical-relative:page;z-index:-3040" type="#_x0000_t202" filled="f" stroked="f">
            <v:textbox inset="0,0,0,0">
              <w:txbxContent>
                <w:p>
                  <w:pPr>
                    <w:spacing w:before="0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21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74.426246pt;height:47.9925pt;mso-position-horizontal-relative:char;mso-position-vertical-relative:line" type="#_x0000_t75">
                        <v:imagedata r:id="rId202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4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64" w:right="1811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1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5pt;width:24.5pt;height:15.5pt;mso-position-horizontal-relative:page;mso-position-vertical-relative:page;z-index:-3039" type="#_x0000_t75">
            <v:imagedata r:id="rId203" o:title=""/>
          </v:shape>
        </w:pict>
      </w:r>
      <w:r>
        <w:rPr/>
        <w:pict>
          <v:group style="position:absolute;margin-left:98.610367pt;margin-top:132.142822pt;width:314.272433pt;height:214.447494pt;mso-position-horizontal-relative:page;mso-position-vertical-relative:page;z-index:-3038" coordorigin="1972,2643" coordsize="6285,4289">
            <v:shape style="position:absolute;left:1972;top:2643;width:5220;height:4289" type="#_x0000_t75">
              <v:imagedata r:id="rId204" o:title=""/>
            </v:shape>
            <v:group style="position:absolute;left:6949;top:4758;width:1288;height:667" coordorigin="6949,4758" coordsize="1288,667">
              <v:shape style="position:absolute;left:6949;top:4758;width:1288;height:667" coordorigin="6949,4758" coordsize="1288,667" path="m6949,4758l8238,5425e" filled="f" stroked="t" strokeweight="2.0pt" strokecolor="#96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0.057495pt;margin-top:450.86554pt;width:314.345205pt;height:214.447495pt;mso-position-horizontal-relative:page;mso-position-vertical-relative:page;z-index:-3037" coordorigin="2001,9017" coordsize="6287,4289">
            <v:shape style="position:absolute;left:2001;top:9017;width:5216;height:4289" type="#_x0000_t75">
              <v:imagedata r:id="rId205" o:title=""/>
            </v:shape>
            <v:group style="position:absolute;left:6750;top:11137;width:1518;height:853" coordorigin="6750,11137" coordsize="1518,853">
              <v:shape style="position:absolute;left:6750;top:11137;width:1518;height:853" coordorigin="6750,11137" coordsize="1518,853" path="m6750,11137l8268,11990e" filled="f" stroked="t" strokeweight="2pt" strokecolor="#96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308601pt;margin-top:51.025146pt;width:33.992191pt;height:26pt;mso-position-horizontal-relative:page;mso-position-vertical-relative:page;z-index:-3036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4"/>
                    </w:rPr>
                    <w:t>Do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5.972595pt;margin-top:51.025146pt;width:39.312504pt;height:26pt;mso-position-horizontal-relative:page;mso-position-vertical-relative:page;z-index:-3035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1"/>
                    </w:rPr>
                    <w:t>not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9646pt;margin-top:51.025146pt;width:94.015634pt;height:26pt;mso-position-horizontal-relative:page;mso-position-vertical-relative:page;z-index:-3034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9"/>
                    </w:rPr>
                    <w:t>confuse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652618pt;margin-top:51.025146pt;width:64.695318pt;height:26pt;mso-position-horizontal-relative:page;mso-position-vertical-relative:page;z-index:-3033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06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8.012604pt;margin-top:51.025146pt;width:88.695321pt;height:26pt;mso-position-horizontal-relative:page;mso-position-vertical-relative:page;z-index:-3032" type="#_x0000_t202" filled="f" stroked="f">
            <v:textbox inset="0,0,0,0">
              <w:txbxContent>
                <w:p>
                  <w:pPr>
                    <w:spacing w:before="0" w:after="0" w:line="511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000FF"/>
                      <w:spacing w:val="0"/>
                      <w:w w:val="110"/>
                    </w:rPr>
                    <w:t>arrows: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292511pt;margin-top:264.391113pt;width:62.017584pt;height:104.0pt;mso-position-horizontal-relative:page;mso-position-vertical-relative:page;z-index:-303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double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stemmed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arrows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4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60000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342499pt;margin-top:589.941101pt;width:97.367569pt;height:86pt;mso-position-horizontal-relative:page;mso-position-vertical-relative:page;z-index:-303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10"/>
                    </w:rPr>
                    <w:t>single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312" w:lineRule="auto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stemmed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arrows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4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7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60000"/>
                      <w:spacing w:val="0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60000"/>
                      <w:spacing w:val="-4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60000"/>
                      <w:spacing w:val="-1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60000"/>
                      <w:spacing w:val="0"/>
                      <w:w w:val="102"/>
                    </w:rPr>
                    <w:t>ARD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3029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35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5.5pt;margin-top:740.5pt;width:22.5pt;height:15.5pt;mso-position-horizontal-relative:page;mso-position-vertical-relative:page;z-index:-3028" type="#_x0000_t75">
            <v:imagedata r:id="rId206" o:title=""/>
          </v:shape>
        </w:pict>
      </w:r>
      <w:r>
        <w:rPr/>
        <w:pict>
          <v:group style="position:absolute;margin-left:72pt;margin-top:391pt;width:486pt;height:.1pt;mso-position-horizontal-relative:page;mso-position-vertical-relative:page;z-index:-3027" coordorigin="1440,7820" coordsize="9720,2">
            <v:shape style="position:absolute;left:1440;top:7820;width:9720;height:2" coordorigin="1440,7820" coordsize="9720,0" path="m1440,7820l11160,782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428.137512pt;margin-top:475pt;width:58.125pt;height:37.875pt;mso-position-horizontal-relative:page;mso-position-vertical-relative:page;z-index:-3026" type="#_x0000_t75">
            <v:imagedata r:id="rId207" o:title=""/>
          </v:shape>
        </w:pict>
      </w:r>
      <w:r>
        <w:rPr/>
        <w:pict>
          <v:shape style="position:absolute;margin-left:88pt;margin-top:436.850006pt;width:85pt;height:132.0pt;mso-position-horizontal-relative:page;mso-position-vertical-relative:page;z-index:-3025" type="#_x0000_t75">
            <v:imagedata r:id="rId208" o:title=""/>
          </v:shape>
        </w:pict>
      </w:r>
      <w:r>
        <w:rPr/>
        <w:pict>
          <v:shape style="position:absolute;margin-left:99.25pt;margin-top:587.950012pt;width:85.999pt;height:85.999988pt;mso-position-horizontal-relative:page;mso-position-vertical-relative:page;z-index:-3024" type="#_x0000_t75">
            <v:imagedata r:id="rId209" o:title=""/>
          </v:shape>
        </w:pict>
      </w:r>
      <w:r>
        <w:rPr/>
        <w:pict>
          <v:shape style="position:absolute;margin-left:426.075012pt;margin-top:149pt;width:62.249pt;height:39.375pt;mso-position-horizontal-relative:page;mso-position-vertical-relative:page;z-index:-3023" type="#_x0000_t75">
            <v:imagedata r:id="rId210" o:title=""/>
          </v:shape>
        </w:pict>
      </w:r>
      <w:r>
        <w:rPr/>
        <w:pict>
          <v:shape style="position:absolute;margin-left:79pt;margin-top:111.249939pt;width:121pt;height:89pt;mso-position-horizontal-relative:page;mso-position-vertical-relative:page;z-index:-3022" type="#_x0000_t75">
            <v:imagedata r:id="rId211" o:title=""/>
          </v:shape>
        </w:pict>
      </w:r>
      <w:r>
        <w:rPr/>
        <w:pict>
          <v:shape style="position:absolute;margin-left:93.599976pt;margin-top:234.699951pt;width:86pt;height:86pt;mso-position-horizontal-relative:page;mso-position-vertical-relative:page;z-index:-3021" type="#_x0000_t75">
            <v:imagedata r:id="rId212" o:title=""/>
          </v:shape>
        </w:pict>
      </w:r>
      <w:r>
        <w:rPr/>
        <w:pict>
          <v:shape style="position:absolute;margin-left:232.600006pt;margin-top:62pt;width:95.0pt;height:157pt;mso-position-horizontal-relative:page;mso-position-vertical-relative:page;z-index:-3020" type="#_x0000_t75">
            <v:imagedata r:id="rId213" o:title=""/>
          </v:shape>
        </w:pict>
      </w:r>
      <w:r>
        <w:rPr/>
        <w:pict>
          <v:shape style="position:absolute;margin-left:236.700012pt;margin-top:229.25pt;width:86pt;height:91pt;mso-position-horizontal-relative:page;mso-position-vertical-relative:page;z-index:-3019" type="#_x0000_t75">
            <v:imagedata r:id="rId214" o:title=""/>
          </v:shape>
        </w:pict>
      </w:r>
      <w:r>
        <w:rPr/>
        <w:pict>
          <v:shape style="position:absolute;margin-left:234.850006pt;margin-top:583pt;width:85.999pt;height:85.999481pt;mso-position-horizontal-relative:page;mso-position-vertical-relative:page;z-index:-3018" type="#_x0000_t75">
            <v:imagedata r:id="rId215" o:title=""/>
          </v:shape>
        </w:pict>
      </w:r>
      <w:r>
        <w:rPr/>
        <w:pict>
          <v:shape style="position:absolute;margin-left:226.999512pt;margin-top:451.5495pt;width:102.0pt;height:102.0pt;mso-position-horizontal-relative:page;mso-position-vertical-relative:page;z-index:-3017" type="#_x0000_t75">
            <v:imagedata r:id="rId21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3.555206pt;margin-top:115.147995pt;width:128.018384pt;height:16pt;mso-position-horizontal-relative:page;mso-position-vertical-relative:page;z-index:-301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Straight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5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6.068787pt;margin-top:205.506638pt;width:102.992241pt;height:20pt;mso-position-horizontal-relative:page;mso-position-vertical-relative:page;z-index:-3015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6"/>
                    </w:rPr>
                    <w:t>Down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4.562012pt;margin-top:246.36853pt;width:146.533491pt;height:104pt;mso-position-horizontal-relative:page;mso-position-vertical-relative:page;z-index:-301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double-stemme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straigh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down,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paralle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fron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wall.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fla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fron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3"/>
                      <w:w w:val="100"/>
                    </w:rPr>
                    <w:t>bod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117996pt;margin-top:335.612518pt;width:48.664067pt;height:14pt;mso-position-horizontal-relative:page;mso-position-vertical-relative:page;z-index:-301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11"/>
                    </w:rPr>
                    <w:t>monthly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330307pt;margin-top:336.162537pt;width:58.689459pt;height:14pt;mso-position-horizontal-relative:page;mso-position-vertical-relative:page;z-index:-301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7"/>
                    </w:rPr>
                    <w:t>disappear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3.993195pt;margin-top:444.347992pt;width:128.018384pt;height:16pt;mso-position-horizontal-relative:page;mso-position-vertical-relative:page;z-index:-301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Straight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5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496613pt;margin-top:534.706726pt;width:73.006843pt;height:41.6pt;mso-position-horizontal-relative:page;mso-position-vertical-relative:page;z-index:-3010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7"/>
                    </w:rPr>
                    <w:t>Forward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7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FF"/>
                      <w:spacing w:val="0"/>
                      <w:w w:val="107"/>
                    </w:rPr>
                    <w:t>Back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5pt;margin-top:600.768616pt;width:146.773492pt;height:104.0pt;mso-position-horizontal-relative:page;mso-position-vertical-relative:page;z-index:-300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8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single-stemme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8"/>
                      <w:w w:val="100"/>
                    </w:rPr>
                    <w:t>arrow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60" w:lineRule="atLeast"/>
                    <w:ind w:left="20" w:right="-41"/>
                    <w:jc w:val="both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9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men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forwar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back,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paralle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8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-6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lookin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down,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31F20"/>
                      <w:spacing w:val="6"/>
                      <w:w w:val="100"/>
                    </w:rPr>
                    <w:t>movement.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9.888794pt;margin-top:690.062012pt;width:34.021487pt;height:14pt;mso-position-horizontal-relative:page;mso-position-vertical-relative:page;z-index:-300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4"/>
                    </w:rPr>
                    <w:t>eager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636497pt;margin-top:690.61261pt;width:63.371754pt;height:14pt;mso-position-horizontal-relative:page;mso-position-vertical-relative:page;z-index:-300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0"/>
                    </w:rPr>
                    <w:t>excuse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FF"/>
                      <w:spacing w:val="0"/>
                      <w:w w:val="104"/>
                    </w:rPr>
                    <w:t>me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808601pt;margin-top:743.349182pt;width:16.196001pt;height:16pt;mso-position-horizontal-relative:page;mso-position-vertical-relative:page;z-index:-3006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36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1pt;width:24pt;height:15pt;mso-position-horizontal-relative:page;mso-position-vertical-relative:page;z-index:-3005" type="#_x0000_t75">
            <v:imagedata r:id="rId217" o:title=""/>
          </v:shape>
        </w:pict>
      </w:r>
      <w:r>
        <w:rPr/>
        <w:pict>
          <v:shape style="position:absolute;margin-left:49.5pt;margin-top:427pt;width:499.5pt;height:171.25pt;mso-position-horizontal-relative:page;mso-position-vertical-relative:page;z-index:-3004" type="#_x0000_t75">
            <v:imagedata r:id="rId218" o:title=""/>
          </v:shape>
        </w:pict>
      </w:r>
      <w:r>
        <w:rPr/>
        <w:pict>
          <v:group style="position:absolute;margin-left:54pt;margin-top:347pt;width:486pt;height:.1pt;mso-position-horizontal-relative:page;mso-position-vertical-relative:page;z-index:-3003" coordorigin="1080,6940" coordsize="9720,2">
            <v:shape style="position:absolute;left:1080;top:6940;width:9720;height:2" coordorigin="1080,6940" coordsize="9720,0" path="m1080,6940l10800,694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67pt;margin-top:96.5pt;width:460pt;height:79.25pt;mso-position-horizontal-relative:page;mso-position-vertical-relative:page;z-index:-3002" type="#_x0000_t75">
            <v:imagedata r:id="rId219" o:title=""/>
          </v:shape>
        </w:pict>
      </w:r>
      <w:r>
        <w:rPr/>
        <w:pict>
          <v:shape style="position:absolute;margin-left:103pt;margin-top:204pt;width:15pt;height:84pt;mso-position-horizontal-relative:page;mso-position-vertical-relative:page;z-index:-3001" type="#_x0000_t75">
            <v:imagedata r:id="rId220" o:title=""/>
          </v:shape>
        </w:pict>
      </w:r>
      <w:r>
        <w:rPr/>
        <w:pict>
          <v:shape style="position:absolute;margin-left:269pt;margin-top:221pt;width:59pt;height:50pt;mso-position-horizontal-relative:page;mso-position-vertical-relative:page;z-index:-3000" type="#_x0000_t75">
            <v:imagedata r:id="rId221" o:title=""/>
          </v:shape>
        </w:pict>
      </w:r>
      <w:r>
        <w:rPr/>
        <w:pict>
          <v:shape style="position:absolute;margin-left:449pt;margin-top:222pt;width:36pt;height:49pt;mso-position-horizontal-relative:page;mso-position-vertical-relative:page;z-index:-2999" type="#_x0000_t75">
            <v:imagedata r:id="rId222" o:title=""/>
          </v:shape>
        </w:pict>
      </w:r>
      <w:r>
        <w:rPr/>
        <w:pict>
          <v:shape style="position:absolute;margin-left:461pt;margin-top:630pt;width:32pt;height:45pt;mso-position-horizontal-relative:page;mso-position-vertical-relative:page;z-index:-2998" type="#_x0000_t75">
            <v:imagedata r:id="rId223" o:title=""/>
          </v:shape>
        </w:pict>
      </w:r>
      <w:r>
        <w:rPr/>
        <w:pict>
          <v:shape style="position:absolute;margin-left:278pt;margin-top:632pt;width:18pt;height:42.631576pt;mso-position-horizontal-relative:page;mso-position-vertical-relative:page;z-index:-2997" type="#_x0000_t75">
            <v:imagedata r:id="rId224" o:title=""/>
          </v:shape>
        </w:pict>
      </w:r>
      <w:r>
        <w:rPr/>
        <w:pict>
          <v:shape style="position:absolute;margin-left:76pt;margin-top:618pt;width:55pt;height:57pt;mso-position-horizontal-relative:page;mso-position-vertical-relative:page;z-index:-2996" type="#_x0000_t75">
            <v:imagedata r:id="rId22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660095pt;margin-top:24.847994pt;width:214.678495pt;height:34pt;mso-position-horizontal-relative:page;mso-position-vertical-relative:page;z-index:-299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393" w:right="137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all.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3.6408pt;margin-top:305.094849pt;width:44.172155pt;height:13pt;mso-position-horizontal-relative:page;mso-position-vertical-relative:page;z-index:-29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0"/>
                    </w:rPr>
                    <w:t>half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078888pt;margin-top:306.494843pt;width:25.842287pt;height:13pt;mso-position-horizontal-relative:page;mso-position-vertical-relative:page;z-index:-29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2"/>
                    </w:rPr>
                    <w:t>Deaf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4.379211pt;margin-top:305.894836pt;width:33.791507pt;height:13pt;mso-position-horizontal-relative:page;mso-position-vertical-relative:page;z-index:-29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6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5.7314pt;margin-top:362.847992pt;width:182.541657pt;height:34pt;mso-position-horizontal-relative:page;mso-position-vertical-relative:page;z-index:-299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183" w:right="116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718803pt;margin-top:691.894836pt;width:41.112308pt;height:13pt;mso-position-horizontal-relative:page;mso-position-vertical-relative:page;z-index:-299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6"/>
                    </w:rPr>
                    <w:t>happen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496887pt;margin-top:691.894836pt;width:21.556154pt;height:13pt;mso-position-horizontal-relative:page;mso-position-vertical-relative:page;z-index:-298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0"/>
                    </w:rPr>
                    <w:t>you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.269592pt;margin-top:691.894836pt;width:24.010744pt;height:13pt;mso-position-horizontal-relative:page;mso-position-vertical-relative:page;z-index:-298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9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298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37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34.5pt;margin-top:741pt;width:23.5pt;height:15pt;mso-position-horizontal-relative:page;mso-position-vertical-relative:page;z-index:-2986" type="#_x0000_t75">
            <v:imagedata r:id="rId226" o:title=""/>
          </v:shape>
        </w:pict>
      </w:r>
      <w:r>
        <w:rPr/>
        <w:pict>
          <v:group style="position:absolute;margin-left:72pt;margin-top:345pt;width:486pt;height:.1pt;mso-position-horizontal-relative:page;mso-position-vertical-relative:page;z-index:-2985" coordorigin="1440,6900" coordsize="9720,2">
            <v:shape style="position:absolute;left:1440;top:6900;width:9720;height:2" coordorigin="1440,6900" coordsize="9720,0" path="m1440,6900l11160,6900e" filled="f" stroked="t" strokeweight="2pt" strokecolor="#0000FF">
              <v:path arrowok="t"/>
            </v:shape>
          </v:group>
          <w10:wrap type="none"/>
        </w:pict>
      </w:r>
      <w:r>
        <w:rPr/>
        <w:pict>
          <v:shape style="position:absolute;margin-left:96.775002pt;margin-top:101pt;width:436.949976pt;height:71.999pt;mso-position-horizontal-relative:page;mso-position-vertical-relative:page;z-index:-2984" type="#_x0000_t75">
            <v:imagedata r:id="rId227" o:title=""/>
          </v:shape>
        </w:pict>
      </w:r>
      <w:r>
        <w:rPr/>
        <w:pict>
          <v:shape style="position:absolute;margin-left:67pt;margin-top:421pt;width:496pt;height:181.999pt;mso-position-horizontal-relative:page;mso-position-vertical-relative:page;z-index:-2983" type="#_x0000_t75">
            <v:imagedata r:id="rId228" o:title=""/>
          </v:shape>
        </w:pict>
      </w:r>
      <w:r>
        <w:rPr/>
        <w:pict>
          <v:shape style="position:absolute;margin-left:298pt;margin-top:227pt;width:34pt;height:43pt;mso-position-horizontal-relative:page;mso-position-vertical-relative:page;z-index:-2982" type="#_x0000_t75">
            <v:imagedata r:id="rId229" o:title=""/>
          </v:shape>
        </w:pict>
      </w:r>
      <w:r>
        <w:rPr/>
        <w:pict>
          <v:shape style="position:absolute;margin-left:112pt;margin-top:224pt;width:43pt;height:48pt;mso-position-horizontal-relative:page;mso-position-vertical-relative:page;z-index:-2981" type="#_x0000_t75">
            <v:imagedata r:id="rId230" o:title=""/>
          </v:shape>
        </w:pict>
      </w:r>
      <w:r>
        <w:rPr/>
        <w:pict>
          <v:shape style="position:absolute;margin-left:479pt;margin-top:225pt;width:36pt;height:41pt;mso-position-horizontal-relative:page;mso-position-vertical-relative:page;z-index:-2980" type="#_x0000_t75">
            <v:imagedata r:id="rId231" o:title=""/>
          </v:shape>
        </w:pict>
      </w:r>
      <w:r>
        <w:rPr/>
        <w:pict>
          <v:shape style="position:absolute;margin-left:97pt;margin-top:634pt;width:71pt;height:40pt;mso-position-horizontal-relative:page;mso-position-vertical-relative:page;z-index:-2979" type="#_x0000_t75">
            <v:imagedata r:id="rId232" o:title=""/>
          </v:shape>
        </w:pict>
      </w:r>
      <w:r>
        <w:rPr/>
        <w:pict>
          <v:shape style="position:absolute;margin-left:298pt;margin-top:631pt;width:34pt;height:43pt;mso-position-horizontal-relative:page;mso-position-vertical-relative:page;z-index:-2978" type="#_x0000_t75">
            <v:imagedata r:id="rId233" o:title=""/>
          </v:shape>
        </w:pict>
      </w:r>
      <w:r>
        <w:rPr/>
        <w:pict>
          <v:shape style="position:absolute;margin-left:476pt;margin-top:638pt;width:45pt;height:36pt;mso-position-horizontal-relative:page;mso-position-vertical-relative:page;z-index:-2977" type="#_x0000_t75">
            <v:imagedata r:id="rId23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7.660095pt;margin-top:23.847994pt;width:214.678495pt;height:34pt;mso-position-horizontal-relative:page;mso-position-vertical-relative:page;z-index:-297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393" w:right="137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all.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4189pt;margin-top:304.094849pt;width:35.612308pt;height:13pt;mso-position-horizontal-relative:page;mso-position-vertical-relative:page;z-index:-29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9"/>
                    </w:rPr>
                    <w:t>dinner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7.730804pt;margin-top:303.894836pt;width:60.088384pt;height:13pt;mso-position-horizontal-relative:page;mso-position-vertical-relative:page;z-index:-29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7"/>
                    </w:rPr>
                    <w:t>democracy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002686pt;margin-top:305.494843pt;width:34.994632pt;height:13pt;mso-position-horizontal-relative:page;mso-position-vertical-relative:page;z-index:-29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0"/>
                    </w:rPr>
                    <w:t>dating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3.7314pt;margin-top:361.847992pt;width:182.541657pt;height:34pt;mso-position-horizontal-relative:page;mso-position-vertical-relative:page;z-index:-297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183" w:right="116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5398pt;margin-top:690.794861pt;width:39.259281pt;height:13pt;mso-position-horizontal-relative:page;mso-position-vertical-relative:page;z-index:-29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do-do?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.933105pt;margin-top:692.194824pt;width:41.133793pt;height:13pt;mso-position-horizontal-relative:page;mso-position-vertical-relative:page;z-index:-29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dessert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665405pt;margin-top:691.594849pt;width:36.219242pt;height:13pt;mso-position-horizontal-relative:page;mso-position-vertical-relative:page;z-index:-29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1"/>
                    </w:rPr>
                    <w:t>doctor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808601pt;margin-top:743.349182pt;width:16.196001pt;height:16pt;mso-position-horizontal-relative:page;mso-position-vertical-relative:page;z-index:-2968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38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5pt;width:24pt;height:15.5pt;mso-position-horizontal-relative:page;mso-position-vertical-relative:page;z-index:-2967" type="#_x0000_t75">
            <v:imagedata r:id="rId235" o:title=""/>
          </v:shape>
        </w:pict>
      </w:r>
      <w:r>
        <w:rPr/>
        <w:pict>
          <v:group style="position:absolute;margin-left:73.500977pt;margin-top:99.500977pt;width:452.5pt;height:174.666023pt;mso-position-horizontal-relative:page;mso-position-vertical-relative:page;z-index:-2966" coordorigin="1470,1990" coordsize="9050,3493">
            <v:shape style="position:absolute;left:1470;top:1990;width:9050;height:3415" type="#_x0000_t75">
              <v:imagedata r:id="rId236" o:title=""/>
            </v:shape>
            <v:group style="position:absolute;left:5850;top:5286;width:325;height:177" coordorigin="5850,5286" coordsize="325,177">
              <v:shape style="position:absolute;left:5850;top:5286;width:325;height:177" coordorigin="5850,5286" coordsize="325,177" path="m5850,5463l6175,5463,6175,5286,5850,5286,5850,5463e" filled="t" fillcolor="#FFFFFF" stroked="f">
                <v:path arrowok="t"/>
                <v:fill/>
              </v:shape>
            </v:group>
            <v:group style="position:absolute;left:5832;top:4084;width:325;height:219" coordorigin="5832,4084" coordsize="325,219">
              <v:shape style="position:absolute;left:5832;top:4084;width:325;height:219" coordorigin="5832,4084" coordsize="325,219" path="m5832,4303l6158,4303,6158,4084,5832,4084,5832,430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500977pt;margin-top:414.001007pt;width:482.25pt;height:259.5pt;mso-position-horizontal-relative:page;mso-position-vertical-relative:page;z-index:-2965" coordorigin="1130,8280" coordsize="9645,5190">
            <v:shape style="position:absolute;left:1130;top:8280;width:9645;height:5190" type="#_x0000_t75">
              <v:imagedata r:id="rId237" o:title=""/>
            </v:shape>
            <v:group style="position:absolute;left:5931;top:12279;width:325;height:177" coordorigin="5931,12279" coordsize="325,177">
              <v:shape style="position:absolute;left:5931;top:12279;width:325;height:177" coordorigin="5931,12279" coordsize="325,177" path="m5931,12456l6256,12456,6256,12279,5931,12279,5931,12456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pt;margin-top:347pt;width:486pt;height:.1pt;mso-position-horizontal-relative:page;mso-position-vertical-relative:page;z-index:-2964" coordorigin="1140,6940" coordsize="9720,2">
            <v:shape style="position:absolute;left:1140;top:6940;width:9720;height:2" coordorigin="1140,6940" coordsize="9720,0" path="m1140,6940l10860,6940e" filled="f" stroked="t" strokeweight="2pt" strokecolor="#0000F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660095pt;margin-top:24.847994pt;width:214.678495pt;height:34pt;mso-position-horizontal-relative:page;mso-position-vertical-relative:page;z-index:-296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393" w:right="137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all.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561897pt;margin-top:305.094849pt;width:42.326176pt;height:13pt;mso-position-horizontal-relative:page;mso-position-vertical-relative:page;z-index:-296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9"/>
                    </w:rPr>
                    <w:t>window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803406pt;margin-top:306.494843pt;width:34.393069pt;height:13pt;mso-position-horizontal-relative:page;mso-position-vertical-relative:page;z-index:-296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house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7.654602pt;margin-top:305.894836pt;width:47.246355pt;height:13pt;mso-position-horizontal-relative:page;mso-position-vertical-relative:page;z-index:-296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his,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hers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5.7314pt;margin-top:362.847992pt;width:182.541657pt;height:34pt;mso-position-horizontal-relative:page;mso-position-vertical-relative:page;z-index:-295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183" w:right="1163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2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-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990000"/>
                      <w:spacing w:val="0"/>
                      <w:w w:val="107"/>
                    </w:rPr>
                    <w:t>iew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-21" w:right="-41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Hands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parallel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777603pt;margin-top:691.894836pt;width:34.994632pt;height:13pt;mso-position-horizontal-relative:page;mso-position-vertical-relative:page;z-index:-295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2"/>
                    </w:rPr>
                    <w:t>things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6.251312pt;margin-top:691.894836pt;width:58.051965pt;height:13pt;mso-position-horizontal-relative:page;mso-position-vertical-relative:page;z-index:-295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wa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-16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08"/>
                    </w:rPr>
                    <w:t>street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1.881897pt;margin-top:691.894836pt;width:44.786137pt;height:13pt;mso-position-horizontal-relative:page;mso-position-vertical-relative:page;z-index:-295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960000"/>
                      <w:spacing w:val="0"/>
                      <w:w w:val="111"/>
                    </w:rPr>
                    <w:t>children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2955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39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1.999001pt;margin-top:587.792603pt;width:155.06pt;height:74.306377pt;mso-position-horizontal-relative:page;mso-position-vertical-relative:page;z-index:-2954" type="#_x0000_t202" filled="f" stroked="f">
            <v:textbox inset="0,0,0,0">
              <w:txbxContent>
                <w:p>
                  <w:pPr>
                    <w:spacing w:before="0" w:after="0" w:line="501" w:lineRule="exact"/>
                    <w:ind w:left="728" w:right="690"/>
                    <w:jc w:val="center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EB0000"/>
                      <w:spacing w:val="0"/>
                      <w:w w:val="100"/>
                      <w:position w:val="3"/>
                    </w:rPr>
                    <w:t>written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521" w:lineRule="exact"/>
                    <w:ind w:left="207" w:right="168"/>
                    <w:jc w:val="center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EB0000"/>
                      <w:spacing w:val="0"/>
                      <w:w w:val="100"/>
                      <w:position w:val="3"/>
                    </w:rPr>
                    <w:t>horizontally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425.419006pt;margin-top:26.099396pt;width:111.582pt;height:94.777557pt;mso-position-horizontal-relative:page;mso-position-vertical-relative:page;z-index:-2953" coordorigin="8508,522" coordsize="2232,1896">
            <v:shape style="position:absolute;left:8508;top:522;width:1413;height:1427" type="#_x0000_t75">
              <v:imagedata r:id="rId238" o:title=""/>
            </v:shape>
            <v:shape style="position:absolute;left:9963;top:1264;width:777;height:1098" type="#_x0000_t75">
              <v:imagedata r:id="rId239" o:title=""/>
            </v:shape>
            <v:shape style="position:absolute;left:9375;top:1949;width:441;height:469" type="#_x0000_t75">
              <v:imagedata r:id="rId240" o:title=""/>
            </v:shape>
            <v:group style="position:absolute;left:9425;top:2019;width:140;height:147" coordorigin="9425,2019" coordsize="140,147">
              <v:shape style="position:absolute;left:9425;top:2019;width:140;height:147" coordorigin="9425,2019" coordsize="140,147" path="m9446,2019l9425,2019,9425,2040,9544,2166,9565,2166,9565,2145,9446,2019e" filled="t" fillcolor="#231F20" stroked="f">
                <v:path arrowok="t"/>
                <v:fill/>
              </v:shape>
            </v:group>
            <v:group style="position:absolute;left:9376;top:2173;width:168;height:168" coordorigin="9376,2173" coordsize="168,168">
              <v:shape style="position:absolute;left:9376;top:2173;width:168;height:168" coordorigin="9376,2173" coordsize="168,168" path="m9544,2173l9523,2173,9376,2320,9376,2341,9397,2341,9544,2194,9544,2173e" filled="t" fillcolor="#231F20" stroked="f">
                <v:path arrowok="t"/>
                <v:fill/>
              </v:shape>
            </v:group>
            <v:group style="position:absolute;left:9418;top:2208;width:147;height:140" coordorigin="9418,2208" coordsize="147,140">
              <v:shape style="position:absolute;left:9418;top:2208;width:147;height:140" coordorigin="9418,2208" coordsize="147,140" path="m9565,2208l9544,2208,9418,2327,9418,2348,9439,2348,9565,2229,9565,2208e" filled="t" fillcolor="#231F20" stroked="f">
                <v:path arrowok="t"/>
                <v:fill/>
              </v:shape>
            </v:group>
            <v:group style="position:absolute;left:9642;top:2222;width:133;height:126" coordorigin="9642,2222" coordsize="133,126">
              <v:shape style="position:absolute;left:9642;top:2222;width:133;height:126" coordorigin="9642,2222" coordsize="133,126" path="m9663,2222l9642,2222,9642,2243,9754,2348,9775,2348,9775,2327,9663,2222e" filled="t" fillcolor="#231F20" stroked="f">
                <v:path arrowok="t"/>
                <v:fill/>
              </v:shape>
            </v:group>
            <v:group style="position:absolute;left:9656;top:2180;width:154;height:154" coordorigin="9656,2180" coordsize="154,154">
              <v:shape style="position:absolute;left:9656;top:2180;width:154;height:154" coordorigin="9656,2180" coordsize="154,154" path="m9677,2180l9656,2180,9656,2201,9789,2334,9810,2334,9810,2313,9677,2180e" filled="t" fillcolor="#231F20" stroked="f">
                <v:path arrowok="t"/>
                <v:fill/>
              </v:shape>
            </v:group>
            <v:group style="position:absolute;left:9635;top:2019;width:133;height:133" coordorigin="9635,2019" coordsize="133,133">
              <v:shape style="position:absolute;left:9635;top:2019;width:133;height:133" coordorigin="9635,2019" coordsize="133,133" path="m9768,2019l9747,2019,9635,2131,9635,2152,9656,2152,9768,2040,9768,201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16815pt;margin-top:642.851624pt;width:110.5129pt;height:18.5293pt;mso-position-horizontal-relative:page;mso-position-vertical-relative:page;z-index:-2952" coordorigin="8240,12857" coordsize="2210,371">
            <v:group style="position:absolute;left:8265;top:13200;width:2160;height:2" coordorigin="8265,13200" coordsize="2160,2">
              <v:shape style="position:absolute;left:8265;top:13200;width:2160;height:2" coordorigin="8265,13200" coordsize="2160,0" path="m8265,13200l10425,13200e" filled="f" stroked="t" strokeweight="2.512pt" strokecolor="#000000">
                <v:path arrowok="t"/>
              </v:shape>
            </v:group>
            <v:group style="position:absolute;left:8265;top:12882;width:2160;height:2" coordorigin="8265,12882" coordsize="2160,2">
              <v:shape style="position:absolute;left:8265;top:12882;width:2160;height:2" coordorigin="8265,12882" coordsize="2160,0" path="m8265,12882l10425,12882e" filled="f" stroked="t" strokeweight="2.512pt" strokecolor="#000000">
                <v:path arrowok="t"/>
              </v:shape>
            </v:group>
            <v:group style="position:absolute;left:8313;top:12922;width:2064;height:257" coordorigin="8313,12922" coordsize="2064,257">
              <v:shape style="position:absolute;left:8313;top:12922;width:2064;height:257" coordorigin="8313,12922" coordsize="2064,257" path="m8313,12922l8313,13179,10377,13179,10377,12922,8313,12922e" filled="t" fillcolor="#000000" stroked="f">
                <v:path arrowok="t"/>
                <v:fill/>
              </v:shape>
            </v:group>
            <v:group style="position:absolute;left:8289;top:12898;width:2112;height:305" coordorigin="8289,12898" coordsize="2112,305">
              <v:shape style="position:absolute;left:8289;top:12898;width:2112;height:305" coordorigin="8289,12898" coordsize="2112,305" path="m8289,13204l8289,12898,10401,12898,10401,13204,8289,13204xe" filled="f" stroked="t" strokeweight="2.40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0.609009pt;margin-top:393.178986pt;width:78.049981pt;height:83.952pt;mso-position-horizontal-relative:page;mso-position-vertical-relative:page;z-index:-2951" coordorigin="8612,7864" coordsize="1561,1679">
            <v:shape style="position:absolute;left:9319;top:8290;width:434;height:189" type="#_x0000_t75">
              <v:imagedata r:id="rId241" o:title=""/>
            </v:shape>
            <v:shape style="position:absolute;left:8612;top:7864;width:1561;height:1679" type="#_x0000_t75">
              <v:imagedata r:id="rId242" o:title=""/>
            </v:shape>
            <w10:wrap type="none"/>
          </v:group>
        </w:pict>
      </w:r>
      <w:r>
        <w:rPr/>
        <w:pict>
          <v:shape style="position:absolute;margin-left:407.898987pt;margin-top:486.600006pt;width:113.369997pt;height:113.415778pt;mso-position-horizontal-relative:page;mso-position-vertical-relative:page;z-index:-2950" type="#_x0000_t75">
            <v:imagedata r:id="rId243" o:title=""/>
          </v:shape>
        </w:pict>
      </w:r>
      <w:r>
        <w:rPr/>
        <w:pict>
          <v:group style="position:absolute;margin-left:423.9935pt;margin-top:162.531906pt;width:70.651pt;height:71.415pt;mso-position-horizontal-relative:page;mso-position-vertical-relative:page;z-index:-2949" coordorigin="8480,3251" coordsize="1413,1428">
            <v:group style="position:absolute;left:8504;top:3275;width:1364;height:1379" coordorigin="8504,3275" coordsize="1364,1379">
              <v:shape style="position:absolute;left:8504;top:3275;width:1364;height:1379" coordorigin="8504,3275" coordsize="1364,1379" path="m9868,3965l9859,4077,9834,4183,9792,4282,9737,4372,9669,4452,9589,4521,9500,4577,9402,4619,9297,4645,9186,4654,9130,4652,9023,4634,8921,4600,8827,4551,8743,4488,8669,4414,8607,4328,8558,4233,8524,4130,8507,4021,8504,3965,8507,3908,8524,3799,8558,3696,8607,3602,8669,3516,8743,3441,8827,3379,8921,3329,9023,3295,9130,3277,9186,3275,9242,3277,9350,3295,9452,3329,9546,3379,9630,3441,9704,3516,9766,3602,9815,3696,9849,3799,9866,3908,9868,3965xe" filled="f" stroked="t" strokeweight="2.449pt" strokecolor="#231F20">
                <v:path arrowok="t"/>
              </v:shape>
              <v:shape style="position:absolute;left:8717;top:3565;width:895;height:350" type="#_x0000_t75">
                <v:imagedata r:id="rId244" o:title=""/>
              </v:shape>
              <v:shape style="position:absolute;left:8948;top:4237;width:490;height:182" type="#_x0000_t75">
                <v:imagedata r:id="rId245" o:title=""/>
              </v:shape>
            </v:group>
            <w10:wrap type="none"/>
          </v:group>
        </w:pict>
      </w:r>
      <w:r>
        <w:rPr/>
        <w:pict>
          <v:group style="position:absolute;margin-left:451.908997pt;margin-top:258.059998pt;width:58.100491pt;height:82.290952pt;mso-position-horizontal-relative:page;mso-position-vertical-relative:page;z-index:-2948" coordorigin="9038,5161" coordsize="1162,1646">
            <v:shape style="position:absolute;left:9038;top:5771;width:371;height:1036" type="#_x0000_t75">
              <v:imagedata r:id="rId246" o:title=""/>
            </v:shape>
            <v:shape style="position:absolute;left:9354;top:5161;width:846;height:819" type="#_x0000_t75">
              <v:imagedata r:id="rId247" o:title=""/>
            </v:shape>
            <w10:wrap type="none"/>
          </v:group>
        </w:pict>
      </w:r>
      <w:r>
        <w:rPr/>
        <w:pict>
          <v:shape style="position:absolute;margin-left:150.259003pt;margin-top:126.120003pt;width:51.809985pt;height:18.555pt;mso-position-horizontal-relative:page;mso-position-vertical-relative:page;z-index:-2947" type="#_x0000_t75">
            <v:imagedata r:id="rId248" o:title=""/>
          </v:shape>
        </w:pict>
      </w:r>
      <w:r>
        <w:rPr/>
        <w:pict>
          <v:group style="position:absolute;margin-left:159.709pt;margin-top:27.059pt;width:70.747879pt;height:71.362pt;mso-position-horizontal-relative:page;mso-position-vertical-relative:page;z-index:-2946" coordorigin="3194,541" coordsize="1415,1427">
            <v:shape style="position:absolute;left:3194;top:541;width:1415;height:1427" type="#_x0000_t75">
              <v:imagedata r:id="rId249" o:title=""/>
            </v:shape>
            <v:group style="position:absolute;left:3481;top:870;width:336;height:336" coordorigin="3481,870" coordsize="336,336">
              <v:shape style="position:absolute;left:3481;top:870;width:336;height:336" coordorigin="3481,870" coordsize="336,336" path="m3818,870l3769,870,3481,1157,3481,1206,3531,1206,3818,919,3818,870e" filled="t" fillcolor="#231F20" stroked="f">
                <v:path arrowok="t"/>
                <v:fill/>
              </v:shape>
            </v:group>
            <v:group style="position:absolute;left:3390;top:765;width:336;height:336" coordorigin="3390,765" coordsize="336,336">
              <v:shape style="position:absolute;left:3390;top:765;width:336;height:336" coordorigin="3390,765" coordsize="336,336" path="m3727,765l3678,765,3390,1052,3390,1101,3439,1101,3727,814,3727,765e" filled="t" fillcolor="#231F20" stroked="f">
                <v:path arrowok="t"/>
                <v:fill/>
              </v:shape>
            </v:group>
            <v:group style="position:absolute;left:4077;top:765;width:336;height:336" coordorigin="4077,765" coordsize="336,336">
              <v:shape style="position:absolute;left:4077;top:765;width:336;height:336" coordorigin="4077,765" coordsize="336,336" path="m4126,765l4077,765,4077,814,4364,1101,4413,1101,4413,1052,4126,765e" filled="t" fillcolor="#231F20" stroked="f">
                <v:path arrowok="t"/>
                <v:fill/>
              </v:shape>
            </v:group>
            <v:group style="position:absolute;left:3979;top:870;width:336;height:336" coordorigin="3979,870" coordsize="336,336">
              <v:shape style="position:absolute;left:3979;top:870;width:336;height:336" coordorigin="3979,870" coordsize="336,336" path="m4028,870l3979,870,3979,919,4266,1206,4315,1206,4315,1157,4028,870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11.188995pt;margin-top:131.339355pt;width:42.378703pt;height:40.962645pt;mso-position-horizontal-relative:page;mso-position-vertical-relative:page;z-index:-2945" type="#_x0000_t75">
            <v:imagedata r:id="rId250" o:title=""/>
          </v:shape>
        </w:pict>
      </w:r>
      <w:r>
        <w:rPr/>
        <w:pict>
          <v:shape style="position:absolute;margin-left:167.389008pt;margin-top:153.779358pt;width:39.927pt;height:34.660642pt;mso-position-horizontal-relative:page;mso-position-vertical-relative:page;z-index:-2944" type="#_x0000_t75">
            <v:imagedata r:id="rId251" o:title=""/>
          </v:shape>
        </w:pict>
      </w:r>
      <w:r>
        <w:rPr/>
        <w:pict>
          <v:group style="position:absolute;margin-left:161.809006pt;margin-top:258.299011pt;width:70.717291pt;height:71.34pt;mso-position-horizontal-relative:page;mso-position-vertical-relative:page;z-index:-2943" coordorigin="3236,5166" coordsize="1414,1427">
            <v:shape style="position:absolute;left:3236;top:5166;width:1414;height:1427" type="#_x0000_t75">
              <v:imagedata r:id="rId252" o:title=""/>
            </v:shape>
            <v:group style="position:absolute;left:3524;top:5495;width:336;height:336" coordorigin="3524,5495" coordsize="336,336">
              <v:shape style="position:absolute;left:3524;top:5495;width:336;height:336" coordorigin="3524,5495" coordsize="336,336" path="m3860,5495l3811,5495,3524,5782,3524,5831,3573,5831,3860,5544,3860,5495e" filled="t" fillcolor="#231F20" stroked="f">
                <v:path arrowok="t"/>
                <v:fill/>
              </v:shape>
            </v:group>
            <v:group style="position:absolute;left:3433;top:5390;width:336;height:336" coordorigin="3433,5390" coordsize="336,336">
              <v:shape style="position:absolute;left:3433;top:5390;width:336;height:336" coordorigin="3433,5390" coordsize="336,336" path="m3769,5390l3720,5390,3433,5677,3433,5726,3482,5726,3769,5439,3769,5390e" filled="t" fillcolor="#231F20" stroked="f">
                <v:path arrowok="t"/>
                <v:fill/>
              </v:shape>
            </v:group>
            <v:group style="position:absolute;left:4119;top:5390;width:336;height:336" coordorigin="4119,5390" coordsize="336,336">
              <v:shape style="position:absolute;left:4119;top:5390;width:336;height:336" coordorigin="4119,5390" coordsize="336,336" path="m4168,5390l4119,5390,4119,5439,4406,5726,4455,5726,4455,5677,4168,5390e" filled="t" fillcolor="#231F20" stroked="f">
                <v:path arrowok="t"/>
                <v:fill/>
              </v:shape>
            </v:group>
            <v:group style="position:absolute;left:4021;top:5495;width:336;height:336" coordorigin="4021,5495" coordsize="336,336">
              <v:shape style="position:absolute;left:4021;top:5495;width:336;height:336" coordorigin="4021,5495" coordsize="336,336" path="m4070,5495l4021,5495,4021,5544,4308,5831,4357,5831,4357,5782,4070,549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30.699005pt;margin-top:365.399353pt;width:122.849981pt;height:52.5pt;mso-position-horizontal-relative:page;mso-position-vertical-relative:page;z-index:-2942" type="#_x0000_t75">
            <v:imagedata r:id="rId253" o:title=""/>
          </v:shape>
        </w:pict>
      </w:r>
      <w:r>
        <w:rPr/>
        <w:pict>
          <v:group style="position:absolute;margin-left:143.279999pt;margin-top:504.713715pt;width:108pt;height:.1pt;mso-position-horizontal-relative:page;mso-position-vertical-relative:page;z-index:-2941" coordorigin="2866,10094" coordsize="2160,2">
            <v:shape style="position:absolute;left:2866;top:10094;width:2160;height:2" coordorigin="2866,10094" coordsize="2160,0" path="m2866,10094l5026,10094e" filled="f" stroked="t" strokeweight="2.507pt" strokecolor="#000000">
              <v:path arrowok="t"/>
            </v:shape>
          </v:group>
          <w10:wrap type="none"/>
        </w:pict>
      </w:r>
      <w:r>
        <w:rPr/>
        <w:pict>
          <v:group style="position:absolute;margin-left:143.279999pt;margin-top:488.879089pt;width:108pt;height:.1pt;mso-position-horizontal-relative:page;mso-position-vertical-relative:page;z-index:-2940" coordorigin="2866,9778" coordsize="2160,2">
            <v:shape style="position:absolute;left:2866;top:9778;width:2160;height:2" coordorigin="2866,9778" coordsize="2160,0" path="m2866,9778l5026,9778e" filled="f" stroked="t" strokeweight="2.507pt" strokecolor="#000000">
              <v:path arrowok="t"/>
            </v:shape>
          </v:group>
          <w10:wrap type="none"/>
        </w:pict>
      </w:r>
      <w:r>
        <w:rPr/>
        <w:pict>
          <v:group style="position:absolute;margin-left:121.518997pt;margin-top:518.219421pt;width:276.42pt;height:144.3596pt;mso-position-horizontal-relative:page;mso-position-vertical-relative:page;z-index:-2939" coordorigin="2430,10364" coordsize="5528,2887">
            <v:group style="position:absolute;left:5408;top:12534;width:2542;height:482" coordorigin="5408,12534" coordsize="2542,482">
              <v:shape style="position:absolute;left:5408;top:12534;width:2542;height:482" coordorigin="5408,12534" coordsize="2542,482" path="m5408,12534l7949,13016e" filled="f" stroked="t" strokeweight=".96pt" strokecolor="#000000">
                <v:path arrowok="t"/>
              </v:shape>
            </v:group>
            <v:group style="position:absolute;left:2777;top:10374;width:742;height:1733" coordorigin="2777,10374" coordsize="742,1733">
              <v:shape style="position:absolute;left:2777;top:10374;width:742;height:1733" coordorigin="2777,10374" coordsize="742,1733" path="m2777,12107l3519,10374e" filled="f" stroked="t" strokeweight=".96pt" strokecolor="#000000">
                <v:path arrowok="t"/>
              </v:shape>
            </v:group>
            <v:group style="position:absolute;left:2440;top:11782;width:3101;height:1460" coordorigin="2440,11782" coordsize="3101,1460">
              <v:shape style="position:absolute;left:2440;top:11782;width:3101;height:1460" coordorigin="2440,11782" coordsize="3101,1460" path="m2440,13242l5541,13242,5541,11782,2440,11782,2440,132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539.5pt;margin-top:740.5pt;width:18.5pt;height:15.5pt;mso-position-horizontal-relative:page;mso-position-vertical-relative:page;z-index:-2938" type="#_x0000_t75">
            <v:imagedata r:id="rId25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1.809006pt;margin-top:567.346558pt;width:59.032232pt;height:20pt;mso-position-horizontal-relative:page;mso-position-vertical-relative:page;z-index:-2937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Period,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499001pt;margin-top:588.618225pt;width:65.008795pt;height:41.6pt;mso-position-horizontal-relative:page;mso-position-vertical-relative:page;z-index:-2936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Pause,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Comma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1.809006pt;margin-top:588.946533pt;width:78.060554pt;height:41.6pt;mso-position-horizontal-relative:page;mso-position-vertical-relative:page;z-index:-2935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End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Sentence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098602pt;margin-top:689.478577pt;width:334.808016pt;height:16pt;mso-position-horizontal-relative:page;mso-position-vertical-relative:page;z-index:-2934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English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7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ansl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tion: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8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riting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ASL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pe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specti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808601pt;margin-top:743.349182pt;width:16.196001pt;height:16pt;mso-position-horizontal-relative:page;mso-position-vertical-relative:page;z-index:-2933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40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4.473511pt;margin-top:644.483276pt;width:105.6pt;height:15.5669pt;mso-position-horizontal-relative:page;mso-position-vertical-relative:page;z-index:-293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0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pt;margin-top:740.5pt;width:20.5pt;height:15.5pt;mso-position-horizontal-relative:page;mso-position-vertical-relative:page;z-index:-2931" type="#_x0000_t75">
            <v:imagedata r:id="rId255" o:title=""/>
          </v:shape>
        </w:pict>
      </w:r>
      <w:r>
        <w:rPr/>
        <w:pict>
          <v:group style="position:absolute;margin-left:230.322006pt;margin-top:448.299103pt;width:51.624pt;height:51.602pt;mso-position-horizontal-relative:page;mso-position-vertical-relative:page;z-index:-2930" coordorigin="4606,8966" coordsize="1032,1032">
            <v:group style="position:absolute;left:4618;top:8978;width:1009;height:1009" coordorigin="4618,8978" coordsize="1009,1009">
              <v:shape style="position:absolute;left:4618;top:8978;width:1009;height:1009" coordorigin="4618,8978" coordsize="1009,1009" path="m5123,9986l5205,9980,5282,9961,5355,9930,5421,9889,5479,9839,5530,9780,5571,9714,5601,9641,5621,9564,5627,9482,5626,9441,5613,9361,5588,9286,5552,9216,5506,9154,5451,9099,5388,9053,5319,9017,5244,8992,5164,8979,5123,8978,5081,8979,5001,8992,4926,9017,4857,9053,4794,9099,4740,9154,4694,9216,4658,9286,4633,9361,4620,9441,4618,9482,4620,9523,4633,9603,4658,9678,4694,9748,4740,9810,4794,9865,4857,9911,4926,9947,5001,9972,5081,9985,5123,9986xe" filled="f" stroked="t" strokeweight="1.172pt" strokecolor="#231F20">
                <v:path arrowok="t"/>
              </v:shape>
            </v:group>
            <v:group style="position:absolute;left:5174;top:9117;width:220;height:183" coordorigin="5174,9117" coordsize="220,183">
              <v:shape style="position:absolute;left:5174;top:9117;width:220;height:183" coordorigin="5174,9117" coordsize="220,183" path="m5174,9300l5394,9117e" filled="f" stroked="t" strokeweight="1.172pt" strokecolor="#231F20">
                <v:path arrowok="t"/>
              </v:shape>
            </v:group>
            <v:group style="position:absolute;left:5235;top:9187;width:220;height:183" coordorigin="5235,9187" coordsize="220,183">
              <v:shape style="position:absolute;left:5235;top:9187;width:220;height:183" coordorigin="5235,9187" coordsize="220,183" path="m5235,9371l5454,9187e" filled="f" stroked="t" strokeweight="1.172pt" strokecolor="#231F20">
                <v:path arrowok="t"/>
              </v:shape>
            </v:group>
            <v:group style="position:absolute;left:4843;top:9114;width:220;height:183" coordorigin="4843,9114" coordsize="220,183">
              <v:shape style="position:absolute;left:4843;top:9114;width:220;height:183" coordorigin="4843,9114" coordsize="220,183" path="m5062,9297l4843,9114e" filled="f" stroked="t" strokeweight="1.172pt" strokecolor="#231F20">
                <v:path arrowok="t"/>
              </v:shape>
            </v:group>
            <v:group style="position:absolute;left:4782;top:9184;width:220;height:183" coordorigin="4782,9184" coordsize="220,183">
              <v:shape style="position:absolute;left:4782;top:9184;width:220;height:183" coordorigin="4782,9184" coordsize="220,183" path="m5002,9367l4782,9184e" filled="f" stroked="t" strokeweight="1.17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8.470001pt;margin-top:424.863007pt;width:13.977pt;height:20.615488pt;mso-position-horizontal-relative:page;mso-position-vertical-relative:page;z-index:-2929" coordorigin="4969,8497" coordsize="280,412">
            <v:group style="position:absolute;left:4981;top:8509;width:256;height:131" coordorigin="4981,8509" coordsize="256,131">
              <v:shape style="position:absolute;left:4981;top:8509;width:256;height:131" coordorigin="4981,8509" coordsize="256,131" path="m4981,8640l5110,8509,5237,8641e" filled="f" stroked="t" strokeweight="1.174pt" strokecolor="#231F20">
                <v:path arrowok="t"/>
              </v:shape>
            </v:group>
            <v:group style="position:absolute;left:5109;top:8598;width:2;height:298" coordorigin="5109,8598" coordsize="2,298">
              <v:shape style="position:absolute;left:5109;top:8598;width:2;height:298" coordorigin="5109,8598" coordsize="0,298" path="m5109,8598l5109,8897e" filled="f" stroked="t" strokeweight="1.30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4.350494pt;margin-top:514.706482pt;width:27.312pt;height:52.8pt;mso-position-horizontal-relative:page;mso-position-vertical-relative:page;z-index:-2928" coordorigin="5487,10294" coordsize="546,1056">
            <v:group style="position:absolute;left:5515;top:10826;width:484;height:481" coordorigin="5515,10826" coordsize="484,481">
              <v:shape style="position:absolute;left:5515;top:10826;width:484;height:481" coordorigin="5515,10826" coordsize="484,481" path="m5515,10826l5999,10826,5999,11307,5515,11307,5515,10826xe" filled="f" stroked="t" strokeweight="2.765pt" strokecolor="#231F20">
                <v:path arrowok="t"/>
              </v:shape>
            </v:group>
            <v:group style="position:absolute;left:5515;top:10819;width:246;height:488" coordorigin="5515,10819" coordsize="246,488">
              <v:shape style="position:absolute;left:5515;top:10819;width:246;height:488" coordorigin="5515,10819" coordsize="246,488" path="m5515,10819l5760,10819,5760,11307,5515,11307,5515,10819e" filled="t" fillcolor="#000000" stroked="f">
                <v:path arrowok="t"/>
                <v:fill/>
              </v:shape>
            </v:group>
            <v:group style="position:absolute;left:5515;top:10819;width:246;height:488" coordorigin="5515,10819" coordsize="246,488">
              <v:shape style="position:absolute;left:5515;top:10819;width:246;height:488" coordorigin="5515,10819" coordsize="246,488" path="m5515,10819l5760,10819,5760,11307,5515,11307,5515,10819xe" filled="f" stroked="t" strokeweight=".346pt" strokecolor="#000000">
                <v:path arrowok="t"/>
              </v:shape>
            </v:group>
            <v:group style="position:absolute;left:5515;top:10322;width:2;height:476" coordorigin="5515,10322" coordsize="2,476">
              <v:shape style="position:absolute;left:5515;top:10322;width:2;height:476" coordorigin="5515,10322" coordsize="0,476" path="m5515,10797l5515,10322e" filled="f" stroked="t" strokeweight="2.765pt" strokecolor="#231F20">
                <v:path arrowok="t"/>
              </v:shape>
            </v:group>
            <v:group style="position:absolute;left:5760;top:10834;width:246;height:488" coordorigin="5760,10834" coordsize="246,488">
              <v:shape style="position:absolute;left:5760;top:10834;width:246;height:488" coordorigin="5760,10834" coordsize="246,488" path="m5760,10834l6006,10834,6006,11322,5760,11322,5760,10834e" filled="t" fillcolor="#000000" stroked="f">
                <v:path arrowok="t"/>
                <v:fill/>
              </v:shape>
            </v:group>
            <v:group style="position:absolute;left:5760;top:10834;width:246;height:488" coordorigin="5760,10834" coordsize="246,488">
              <v:shape style="position:absolute;left:5760;top:10834;width:246;height:488" coordorigin="5760,10834" coordsize="246,488" path="m5760,10834l6006,10834,6006,11322,5760,11322,5760,10834xe" filled="f" stroked="t" strokeweight=".34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359985pt;margin-top:468.288086pt;width:28.066pt;height:24.872pt;mso-position-horizontal-relative:page;mso-position-vertical-relative:page;z-index:-2927" coordorigin="5847,9366" coordsize="561,497">
            <v:group style="position:absolute;left:6153;top:9369;width:252;height:491" coordorigin="6153,9369" coordsize="252,491">
              <v:shape style="position:absolute;left:6153;top:9369;width:252;height:491" coordorigin="6153,9369" coordsize="252,491" path="m6153,9369l6154,9860,6405,9612,6153,9369e" filled="t" fillcolor="#000000" stroked="f">
                <v:path arrowok="t"/>
                <v:fill/>
              </v:shape>
            </v:group>
            <v:group style="position:absolute;left:5861;top:9612;width:306;height:2" coordorigin="5861,9612" coordsize="306,2">
              <v:shape style="position:absolute;left:5861;top:9612;width:306;height:2" coordorigin="5861,9612" coordsize="306,0" path="m5861,9612l6166,9612e" filled="f" stroked="t" strokeweight="1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1.214996pt;margin-top:488.712006pt;width:29.244pt;height:25.875pt;mso-position-horizontal-relative:page;mso-position-vertical-relative:page;z-index:-2926" coordorigin="5824,9774" coordsize="585,518">
            <v:group style="position:absolute;left:5838;top:9788;width:252;height:490" coordorigin="5838,9788" coordsize="252,490">
              <v:shape style="position:absolute;left:5838;top:9788;width:252;height:490" coordorigin="5838,9788" coordsize="252,490" path="m6090,9788l5838,10031,6089,10278,6090,9788e" filled="t" fillcolor="#000000" stroked="f">
                <v:path arrowok="t"/>
                <v:fill/>
              </v:shape>
            </v:group>
            <v:group style="position:absolute;left:6090;top:10026;width:306;height:2" coordorigin="6090,10026" coordsize="306,2">
              <v:shape style="position:absolute;left:6090;top:10026;width:306;height:2" coordorigin="6090,10026" coordsize="306,0" path="m6396,10026l6090,10026e" filled="f" stroked="t" strokeweight="1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1.68399pt;margin-top:510.537109pt;width:29.244pt;height:25.875pt;mso-position-horizontal-relative:page;mso-position-vertical-relative:page;z-index:-2925" coordorigin="5834,10211" coordsize="585,518">
            <v:group style="position:absolute;left:6153;top:10224;width:252;height:490" coordorigin="6153,10224" coordsize="252,490">
              <v:shape style="position:absolute;left:6153;top:10224;width:252;height:490" coordorigin="6153,10224" coordsize="252,490" path="m6153,10224l6154,10715,6405,10467,6153,10224e" filled="t" fillcolor="#000000" stroked="f">
                <v:path arrowok="t"/>
                <v:fill/>
              </v:shape>
            </v:group>
            <v:group style="position:absolute;left:5847;top:10467;width:307;height:2" coordorigin="5847,10467" coordsize="307,2">
              <v:shape style="position:absolute;left:5847;top:10467;width:307;height:2" coordorigin="5847,10467" coordsize="307,0" path="m5847,10467l6154,10467e" filled="f" stroked="t" strokeweight="1.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1.1185pt;margin-top:214.5pt;width:87.5355pt;height:80.0086pt;mso-position-horizontal-relative:page;mso-position-vertical-relative:page;z-index:-2924" coordorigin="4822,4290" coordsize="1751,1600">
            <v:group style="position:absolute;left:5480;top:4724;width:268;height:268" coordorigin="5480,4724" coordsize="268,268">
              <v:shape style="position:absolute;left:5480;top:4724;width:268;height:268" coordorigin="5480,4724" coordsize="268,268" path="m5747,4992l5480,4724e" filled="f" stroked="t" strokeweight="2.189pt" strokecolor="#000000">
                <v:path arrowok="t"/>
              </v:shape>
            </v:group>
            <v:group style="position:absolute;left:5479;top:4722;width:268;height:268" coordorigin="5479,4722" coordsize="268,268">
              <v:shape style="position:absolute;left:5479;top:4722;width:268;height:268" coordorigin="5479,4722" coordsize="268,268" path="m5747,4722l5479,4990e" filled="f" stroked="t" strokeweight="2.189pt" strokecolor="#000000">
                <v:path arrowok="t"/>
              </v:shape>
            </v:group>
            <v:group style="position:absolute;left:5702;top:5147;width:725;height:725" coordorigin="5702,5147" coordsize="725,725">
              <v:shape style="position:absolute;left:5702;top:5147;width:725;height:725" coordorigin="5702,5147" coordsize="725,725" path="m5702,5398l6176,5872,6427,5621,5953,5147e" filled="f" stroked="t" strokeweight="1.829pt" strokecolor="#231F20">
                <v:path arrowok="t"/>
              </v:shape>
            </v:group>
            <v:group style="position:absolute;left:5708;top:5135;width:2;height:18" coordorigin="5708,5135" coordsize="2,18">
              <v:shape style="position:absolute;left:5708;top:5135;width:2;height:18" coordorigin="5708,5135" coordsize="0,18" path="m5708,5154l5708,5135e" filled="t" fillcolor="#FFFFFF" stroked="f">
                <v:path arrowok="t"/>
                <v:fill/>
              </v:shape>
            </v:group>
            <v:group style="position:absolute;left:5708;top:5154;width:2;height:255" coordorigin="5708,5154" coordsize="2,255">
              <v:shape style="position:absolute;left:5708;top:5154;width:2;height:255" coordorigin="5708,5154" coordsize="0,255" path="m5708,5409l5708,5154e" filled="t" fillcolor="#FFFFFF" stroked="f">
                <v:path arrowok="t"/>
                <v:fill/>
              </v:shape>
            </v:group>
            <v:group style="position:absolute;left:5708;top:5126;width:2;height:282" coordorigin="5708,5126" coordsize="2,282">
              <v:shape style="position:absolute;left:5708;top:5126;width:2;height:282" coordorigin="5708,5126" coordsize="0,282" path="m5708,5126l5708,5409e" filled="f" stroked="t" strokeweight="1.829pt" strokecolor="#231F20">
                <v:path arrowok="t"/>
              </v:shape>
            </v:group>
            <v:group style="position:absolute;left:5691;top:5153;width:13;height:2" coordorigin="5691,5153" coordsize="13,2">
              <v:shape style="position:absolute;left:5691;top:5153;width:13;height:2" coordorigin="5691,5153" coordsize="13,0" path="m5691,5153l5704,5153e" filled="t" fillcolor="#FFFFFF" stroked="f">
                <v:path arrowok="t"/>
                <v:fill/>
              </v:shape>
            </v:group>
            <v:group style="position:absolute;left:5698;top:5134;width:2;height:37" coordorigin="5698,5134" coordsize="2,37">
              <v:shape style="position:absolute;left:5698;top:5134;width:2;height:37" coordorigin="5698,5134" coordsize="0,37" path="m5698,5134l5698,5171e" filled="f" stroked="t" strokeweight=".631pt" strokecolor="#231F20">
                <v:path arrowok="t"/>
              </v:shape>
            </v:group>
            <v:group style="position:absolute;left:5704;top:5153;width:261;height:2" coordorigin="5704,5153" coordsize="261,2">
              <v:shape style="position:absolute;left:5704;top:5153;width:261;height:2" coordorigin="5704,5153" coordsize="261,0" path="m5704,5153l5965,5153e" filled="t" fillcolor="#FFFFFF" stroked="f">
                <v:path arrowok="t"/>
                <v:fill/>
              </v:shape>
            </v:group>
            <v:group style="position:absolute;left:5704;top:5153;width:261;height:2" coordorigin="5704,5153" coordsize="261,2">
              <v:shape style="position:absolute;left:5704;top:5153;width:261;height:2" coordorigin="5704,5153" coordsize="261,0" path="m5704,5153l5965,5153e" filled="f" stroked="t" strokeweight="1.829pt" strokecolor="#231F20">
                <v:path arrowok="t"/>
              </v:shape>
            </v:group>
            <v:group style="position:absolute;left:5738;top:5150;width:675;height:577" coordorigin="5738,5150" coordsize="675,577">
              <v:shape style="position:absolute;left:5738;top:5150;width:675;height:577" coordorigin="5738,5150" coordsize="675,577" path="m5738,5150l6314,5727,6413,5628,5940,5155,5738,5150e" filled="t" fillcolor="#000000" stroked="f">
                <v:path arrowok="t"/>
                <v:fill/>
              </v:shape>
            </v:group>
            <v:group style="position:absolute;left:5738;top:5150;width:675;height:577" coordorigin="5738,5150" coordsize="675,577">
              <v:shape style="position:absolute;left:5738;top:5150;width:675;height:577" coordorigin="5738,5150" coordsize="675,577" path="m5738,5150l6314,5727,6413,5628,5940,5155e" filled="f" stroked="t" strokeweight="1.829pt" strokecolor="#000000">
                <v:path arrowok="t"/>
              </v:shape>
            </v:group>
            <v:group style="position:absolute;left:4841;top:5142;width:725;height:725" coordorigin="4841,5142" coordsize="725,725">
              <v:shape style="position:absolute;left:4841;top:5142;width:725;height:725" coordorigin="4841,5142" coordsize="725,725" path="m5565,5393l5091,5867,4841,5616,5315,5142e" filled="f" stroked="t" strokeweight="1.829pt" strokecolor="#231F20">
                <v:path arrowok="t"/>
              </v:shape>
            </v:group>
            <v:group style="position:absolute;left:5560;top:5130;width:2;height:18" coordorigin="5560,5130" coordsize="2,18">
              <v:shape style="position:absolute;left:5560;top:5130;width:2;height:18" coordorigin="5560,5130" coordsize="0,18" path="m5560,5149l5560,5130e" filled="t" fillcolor="#FFFFFF" stroked="f">
                <v:path arrowok="t"/>
                <v:fill/>
              </v:shape>
            </v:group>
            <v:group style="position:absolute;left:5560;top:5149;width:2;height:255" coordorigin="5560,5149" coordsize="2,255">
              <v:shape style="position:absolute;left:5560;top:5149;width:2;height:255" coordorigin="5560,5149" coordsize="0,255" path="m5560,5404l5560,5149e" filled="t" fillcolor="#FFFFFF" stroked="f">
                <v:path arrowok="t"/>
                <v:fill/>
              </v:shape>
            </v:group>
            <v:group style="position:absolute;left:5560;top:5121;width:2;height:282" coordorigin="5560,5121" coordsize="2,282">
              <v:shape style="position:absolute;left:5560;top:5121;width:2;height:282" coordorigin="5560,5121" coordsize="0,282" path="m5560,5121l5560,5404e" filled="f" stroked="t" strokeweight="1.829pt" strokecolor="#231F20">
                <v:path arrowok="t"/>
              </v:shape>
            </v:group>
            <v:group style="position:absolute;left:5563;top:5147;width:13;height:2" coordorigin="5563,5147" coordsize="13,2">
              <v:shape style="position:absolute;left:5563;top:5147;width:13;height:2" coordorigin="5563,5147" coordsize="13,0" path="m5563,5147l5576,5147e" filled="t" fillcolor="#FFFFFF" stroked="f">
                <v:path arrowok="t"/>
                <v:fill/>
              </v:shape>
            </v:group>
            <v:group style="position:absolute;left:5569;top:5129;width:2;height:37" coordorigin="5569,5129" coordsize="2,37">
              <v:shape style="position:absolute;left:5569;top:5129;width:2;height:37" coordorigin="5569,5129" coordsize="0,37" path="m5569,5129l5569,5166e" filled="f" stroked="t" strokeweight=".63pt" strokecolor="#231F20">
                <v:path arrowok="t"/>
              </v:shape>
            </v:group>
            <v:group style="position:absolute;left:5303;top:5147;width:261;height:2" coordorigin="5303,5147" coordsize="261,2">
              <v:shape style="position:absolute;left:5303;top:5147;width:261;height:2" coordorigin="5303,5147" coordsize="261,0" path="m5303,5147l5563,5147e" filled="t" fillcolor="#FFFFFF" stroked="f">
                <v:path arrowok="t"/>
                <v:fill/>
              </v:shape>
            </v:group>
            <v:group style="position:absolute;left:5303;top:5148;width:261;height:2" coordorigin="5303,5148" coordsize="261,2">
              <v:shape style="position:absolute;left:5303;top:5148;width:261;height:2" coordorigin="5303,5148" coordsize="261,0" path="m5563,5148l5303,5148e" filled="f" stroked="t" strokeweight="1.829pt" strokecolor="#231F20">
                <v:path arrowok="t"/>
              </v:shape>
            </v:group>
            <v:group style="position:absolute;left:4854;top:5145;width:675;height:577" coordorigin="4854,5145" coordsize="675,577">
              <v:shape style="position:absolute;left:4854;top:5145;width:675;height:577" coordorigin="4854,5145" coordsize="675,577" path="m5529,5145l5327,5150,4854,5623,4953,5722,5529,5145e" filled="t" fillcolor="#000000" stroked="f">
                <v:path arrowok="t"/>
                <v:fill/>
              </v:shape>
            </v:group>
            <v:group style="position:absolute;left:4854;top:5145;width:675;height:577" coordorigin="4854,5145" coordsize="675,577">
              <v:shape style="position:absolute;left:4854;top:5145;width:675;height:577" coordorigin="4854,5145" coordsize="675,577" path="m5529,5145l4953,5722,4854,5623,5327,5150e" filled="f" stroked="t" strokeweight="1.829pt" strokecolor="#000000">
                <v:path arrowok="t"/>
              </v:shape>
            </v:group>
            <v:group style="position:absolute;left:4860;top:4300;width:1703;height:771" coordorigin="4860,4300" coordsize="1703,771">
              <v:shape style="position:absolute;left:4860;top:4300;width:1703;height:771" coordorigin="4860,4300" coordsize="1703,771" path="m4860,5071l6563,5071,6563,4300,4860,4300,4860,5071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9.358002pt;margin-top:296.719086pt;width:86.123pt;height:78.7809pt;mso-position-horizontal-relative:page;mso-position-vertical-relative:page;z-index:-2923" coordorigin="4787,5934" coordsize="1722,1576">
            <v:group style="position:absolute;left:5875;top:6711;width:621;height:319" coordorigin="5875,6711" coordsize="621,319">
              <v:shape style="position:absolute;left:5875;top:6711;width:621;height:319" coordorigin="5875,6711" coordsize="621,319" path="m5875,6711l6183,7031,6496,6712,5875,6711e" filled="t" fillcolor="#000000" stroked="f">
                <v:path arrowok="t"/>
                <v:fill/>
              </v:shape>
            </v:group>
            <v:group style="position:absolute;left:6087;top:6330;width:2;height:387" coordorigin="6087,6330" coordsize="2,387">
              <v:shape style="position:absolute;left:6087;top:6330;width:2;height:387" coordorigin="6087,6330" coordsize="0,387" path="m6087,6330l6087,6717e" filled="f" stroked="t" strokeweight="1.71pt" strokecolor="#000000">
                <v:path arrowok="t"/>
              </v:shape>
            </v:group>
            <v:group style="position:absolute;left:6273;top:6228;width:2;height:491" coordorigin="6273,6228" coordsize="2,491">
              <v:shape style="position:absolute;left:6273;top:6228;width:2;height:491" coordorigin="6273,6228" coordsize="0,491" path="m6273,6228l6273,6719e" filled="f" stroked="t" strokeweight="1.714pt" strokecolor="#000000">
                <v:path arrowok="t"/>
              </v:shape>
            </v:group>
            <v:group style="position:absolute;left:5818;top:6068;width:274;height:274" coordorigin="5818,6068" coordsize="274,274">
              <v:shape style="position:absolute;left:5818;top:6068;width:274;height:274" coordorigin="5818,6068" coordsize="274,274" path="m5818,6068l6091,6342e" filled="f" stroked="t" strokeweight="1.71pt" strokecolor="#000000">
                <v:path arrowok="t"/>
              </v:shape>
            </v:group>
            <v:group style="position:absolute;left:6002;top:5964;width:275;height:275" coordorigin="6002,5964" coordsize="275,275">
              <v:shape style="position:absolute;left:6002;top:5964;width:275;height:275" coordorigin="6002,5964" coordsize="275,275" path="m6002,5964l6277,6239e" filled="f" stroked="t" strokeweight="1.71pt" strokecolor="#000000">
                <v:path arrowok="t"/>
              </v:shape>
            </v:group>
            <v:group style="position:absolute;left:4805;top:6699;width:621;height:319" coordorigin="4805,6699" coordsize="621,319">
              <v:shape style="position:absolute;left:4805;top:6699;width:621;height:319" coordorigin="4805,6699" coordsize="621,319" path="m5426,6699l5118,7018,4805,6700,5426,6699xe" filled="f" stroked="t" strokeweight="1.782pt" strokecolor="#231F20">
                <v:path arrowok="t"/>
              </v:shape>
            </v:group>
            <v:group style="position:absolute;left:5214;top:6317;width:2;height:387" coordorigin="5214,6317" coordsize="2,387">
              <v:shape style="position:absolute;left:5214;top:6317;width:2;height:387" coordorigin="5214,6317" coordsize="0,387" path="m5214,6317l5214,6704e" filled="f" stroked="t" strokeweight="1.71pt" strokecolor="#000000">
                <v:path arrowok="t"/>
              </v:shape>
            </v:group>
            <v:group style="position:absolute;left:5028;top:6215;width:2;height:491" coordorigin="5028,6215" coordsize="2,491">
              <v:shape style="position:absolute;left:5028;top:6215;width:2;height:491" coordorigin="5028,6215" coordsize="0,491" path="m5028,6215l5028,6706e" filled="f" stroked="t" strokeweight="1.715pt" strokecolor="#000000">
                <v:path arrowok="t"/>
              </v:shape>
            </v:group>
            <v:group style="position:absolute;left:5210;top:6055;width:274;height:274" coordorigin="5210,6055" coordsize="274,274">
              <v:shape style="position:absolute;left:5210;top:6055;width:274;height:274" coordorigin="5210,6055" coordsize="274,274" path="m5483,6055l5210,6329e" filled="f" stroked="t" strokeweight="1.71pt" strokecolor="#000000">
                <v:path arrowok="t"/>
              </v:shape>
            </v:group>
            <v:group style="position:absolute;left:5024;top:5951;width:275;height:275" coordorigin="5024,5951" coordsize="275,275">
              <v:shape style="position:absolute;left:5024;top:5951;width:275;height:275" coordorigin="5024,5951" coordsize="275,275" path="m5299,5951l5024,6227e" filled="f" stroked="t" strokeweight="1.71pt" strokecolor="#000000">
                <v:path arrowok="t"/>
              </v:shape>
            </v:group>
            <v:group style="position:absolute;left:5409;top:7037;width:541;height:133" coordorigin="5409,7037" coordsize="541,133">
              <v:shape style="position:absolute;left:5409;top:7037;width:541;height:133" coordorigin="5409,7037" coordsize="541,133" path="m5409,7040l5461,7097,5511,7130,5569,7155,5633,7168,5656,7170,5681,7170,5752,7161,5815,7142,5870,7114,5927,7066,5939,7052,5950,7037e" filled="f" stroked="t" strokeweight="1.596pt" strokecolor="#000000">
                <v:path arrowok="t"/>
              </v:shape>
            </v:group>
            <v:group style="position:absolute;left:5272;top:6935;width:756;height:565" coordorigin="5272,6935" coordsize="756,565">
              <v:shape style="position:absolute;left:5272;top:6935;width:756;height:565" coordorigin="5272,6935" coordsize="756,565" path="m5272,7500l6028,7500,6028,6935,5272,6935,5272,750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3.339996pt;margin-top:50.739601pt;width:83.0975pt;height:73.400500pt;mso-position-horizontal-relative:page;mso-position-vertical-relative:page;z-index:-2922" coordorigin="4067,1015" coordsize="1662,1468">
            <v:group style="position:absolute;left:4709;top:1027;width:1008;height:1009" coordorigin="4709,1027" coordsize="1008,1009">
              <v:shape style="position:absolute;left:4709;top:1027;width:1008;height:1009" coordorigin="4709,1027" coordsize="1008,1009" path="m5213,2035l5295,2029,5372,2009,5445,1979,5511,1938,5569,1887,5620,1829,5661,1763,5691,1690,5710,1613,5717,1531,5715,1489,5702,1410,5677,1335,5642,1265,5596,1203,5541,1148,5479,1102,5409,1066,5334,1041,5255,1028,5213,1027,5172,1028,5092,1041,5017,1066,4948,1102,4885,1148,4831,1203,4785,1265,4749,1335,4724,1410,4711,1489,4709,1531,4711,1572,4724,1652,4749,1727,4785,1796,4831,1859,4885,1914,4948,1960,5017,1995,5092,2020,5172,2033,5213,2035xe" filled="f" stroked="t" strokeweight="1.171pt" strokecolor="#000000">
                <v:path arrowok="t"/>
              </v:shape>
            </v:group>
            <v:group style="position:absolute;left:5264;top:1166;width:219;height:183" coordorigin="5264,1166" coordsize="219,183">
              <v:shape style="position:absolute;left:5264;top:1166;width:219;height:183" coordorigin="5264,1166" coordsize="219,183" path="m5264,1349l5484,1166e" filled="f" stroked="t" strokeweight="1.171pt" strokecolor="#000000">
                <v:path arrowok="t"/>
              </v:shape>
            </v:group>
            <v:group style="position:absolute;left:5325;top:1236;width:219;height:183" coordorigin="5325,1236" coordsize="219,183">
              <v:shape style="position:absolute;left:5325;top:1236;width:219;height:183" coordorigin="5325,1236" coordsize="219,183" path="m5325,1419l5544,1236e" filled="f" stroked="t" strokeweight="1.171pt" strokecolor="#000000">
                <v:path arrowok="t"/>
              </v:shape>
            </v:group>
            <v:group style="position:absolute;left:4934;top:1162;width:219;height:183" coordorigin="4934,1162" coordsize="219,183">
              <v:shape style="position:absolute;left:4934;top:1162;width:219;height:183" coordorigin="4934,1162" coordsize="219,183" path="m5153,1346l4934,1162e" filled="f" stroked="t" strokeweight="1.171pt" strokecolor="#000000">
                <v:path arrowok="t"/>
              </v:shape>
            </v:group>
            <v:group style="position:absolute;left:4873;top:1233;width:219;height:183" coordorigin="4873,1233" coordsize="219,183">
              <v:shape style="position:absolute;left:4873;top:1233;width:219;height:183" coordorigin="4873,1233" coordsize="219,183" path="m5092,1416l4873,1233e" filled="f" stroked="t" strokeweight="1.171pt" strokecolor="#000000">
                <v:path arrowok="t"/>
              </v:shape>
            </v:group>
            <v:group style="position:absolute;left:4087;top:1428;width:790;height:1034" coordorigin="4087,1428" coordsize="790,1034">
              <v:shape style="position:absolute;left:4087;top:1428;width:790;height:1034" coordorigin="4087,1428" coordsize="790,1034" path="m5186,1860l5976,1428e" filled="f" stroked="t" strokeweight="2.0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3.005005pt;margin-top:27.303101pt;width:13.96pt;height:20.615024pt;mso-position-horizontal-relative:page;mso-position-vertical-relative:page;z-index:-2921" coordorigin="5060,546" coordsize="279,412">
            <v:group style="position:absolute;left:5072;top:558;width:256;height:131" coordorigin="5072,558" coordsize="256,131">
              <v:shape style="position:absolute;left:5072;top:558;width:256;height:131" coordorigin="5072,558" coordsize="256,131" path="m5072,689l5201,558,5328,689e" filled="f" stroked="t" strokeweight="1.174pt" strokecolor="#000000">
                <v:path arrowok="t"/>
              </v:shape>
            </v:group>
            <v:group style="position:absolute;left:5200;top:647;width:2;height:298" coordorigin="5200,647" coordsize="2,298">
              <v:shape style="position:absolute;left:5200;top:647;width:2;height:298" coordorigin="5200,647" coordsize="0,298" path="m5200,647l5200,945e" filled="f" stroked="t" strokeweight="1.30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851501pt;margin-top:117.147499pt;width:27.277pt;height:52.798pt;mso-position-horizontal-relative:page;mso-position-vertical-relative:page;z-index:-2920" coordorigin="5577,2343" coordsize="546,1056">
            <v:group style="position:absolute;left:5605;top:2875;width:484;height:481" coordorigin="5605,2875" coordsize="484,481">
              <v:shape style="position:absolute;left:5605;top:2875;width:484;height:481" coordorigin="5605,2875" coordsize="484,481" path="m5605,2875l6088,2875,6088,3356,5605,3356,5605,2875xe" filled="f" stroked="t" strokeweight="2.763pt" strokecolor="#000000">
                <v:path arrowok="t"/>
              </v:shape>
            </v:group>
            <v:group style="position:absolute;left:5605;top:2868;width:245;height:488" coordorigin="5605,2868" coordsize="245,488">
              <v:shape style="position:absolute;left:5605;top:2868;width:245;height:488" coordorigin="5605,2868" coordsize="245,488" path="m5605,2868l5850,2868,5850,3356,5605,3356,5605,2868e" filled="t" fillcolor="#000000" stroked="f">
                <v:path arrowok="t"/>
                <v:fill/>
              </v:shape>
            </v:group>
            <v:group style="position:absolute;left:5605;top:2868;width:245;height:488" coordorigin="5605,2868" coordsize="245,488">
              <v:shape style="position:absolute;left:5605;top:2868;width:245;height:488" coordorigin="5605,2868" coordsize="245,488" path="m5605,2868l5850,2868,5850,3356,5605,3356,5605,2868xe" filled="f" stroked="t" strokeweight=".345pt" strokecolor="#000000">
                <v:path arrowok="t"/>
              </v:shape>
            </v:group>
            <v:group style="position:absolute;left:5605;top:2371;width:2;height:476" coordorigin="5605,2371" coordsize="2,476">
              <v:shape style="position:absolute;left:5605;top:2371;width:2;height:476" coordorigin="5605,2371" coordsize="0,476" path="m5605,2846l5605,2371e" filled="f" stroked="t" strokeweight="2.763pt" strokecolor="#000000">
                <v:path arrowok="t"/>
              </v:shape>
            </v:group>
            <v:group style="position:absolute;left:5850;top:2883;width:245;height:488" coordorigin="5850,2883" coordsize="245,488">
              <v:shape style="position:absolute;left:5850;top:2883;width:245;height:488" coordorigin="5850,2883" coordsize="245,488" path="m5850,2883l6095,2883,6095,3371,5850,3371,5850,2883e" filled="t" fillcolor="#000000" stroked="f">
                <v:path arrowok="t"/>
                <v:fill/>
              </v:shape>
            </v:group>
            <v:group style="position:absolute;left:5850;top:2883;width:245;height:488" coordorigin="5850,2883" coordsize="245,488">
              <v:shape style="position:absolute;left:5850;top:2883;width:245;height:488" coordorigin="5850,2883" coordsize="245,488" path="m5850,2883l6095,2883,6095,3371,5850,3371,5850,2883xe" filled="f" stroked="t" strokeweight=".34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6.836487pt;margin-top:70.729599pt;width:28.029pt;height:24.87pt;mso-position-horizontal-relative:page;mso-position-vertical-relative:page;z-index:-2919" coordorigin="5937,1415" coordsize="561,497">
            <v:group style="position:absolute;left:6242;top:1418;width:252;height:490" coordorigin="6242,1418" coordsize="252,490">
              <v:shape style="position:absolute;left:6242;top:1418;width:252;height:490" coordorigin="6242,1418" coordsize="252,490" path="m6242,1418l6243,1909,6494,1661,6242,1418e" filled="t" fillcolor="#000000" stroked="f">
                <v:path arrowok="t"/>
                <v:fill/>
              </v:shape>
            </v:group>
            <v:group style="position:absolute;left:5950;top:1661;width:305;height:2" coordorigin="5950,1661" coordsize="305,2">
              <v:shape style="position:absolute;left:5950;top:1661;width:305;height:2" coordorigin="5950,1661" coordsize="305,0" path="m5950,1661l6255,1661e" filled="f" stroked="t" strokeweight="1.3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693512pt;margin-top:91.151604pt;width:29.206pt;height:25.875pt;mso-position-horizontal-relative:page;mso-position-vertical-relative:page;z-index:-2918" coordorigin="5914,1823" coordsize="584,517">
            <v:group style="position:absolute;left:5927;top:1837;width:252;height:491" coordorigin="5927,1837" coordsize="252,491">
              <v:shape style="position:absolute;left:5927;top:1837;width:252;height:491" coordorigin="5927,1837" coordsize="252,491" path="m6179,1837l5927,2080,6178,2327,6179,1837e" filled="t" fillcolor="#000000" stroked="f">
                <v:path arrowok="t"/>
                <v:fill/>
              </v:shape>
            </v:group>
            <v:group style="position:absolute;left:6179;top:2075;width:305;height:2" coordorigin="6179,2075" coordsize="305,2">
              <v:shape style="position:absolute;left:6179;top:2075;width:305;height:2" coordorigin="6179,2075" coordsize="305,0" path="m6485,2075l6179,2075e" filled="f" stroked="t" strokeweight="1.3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6.162506pt;margin-top:112.9776pt;width:29.205pt;height:25.874pt;mso-position-horizontal-relative:page;mso-position-vertical-relative:page;z-index:-2917" coordorigin="5923,2260" coordsize="584,517">
            <v:group style="position:absolute;left:6242;top:2273;width:252;height:490" coordorigin="6242,2273" coordsize="252,490">
              <v:shape style="position:absolute;left:6242;top:2273;width:252;height:490" coordorigin="6242,2273" coordsize="252,490" path="m6242,2273l6243,2764,6494,2516,6242,2273e" filled="t" fillcolor="#000000" stroked="f">
                <v:path arrowok="t"/>
                <v:fill/>
              </v:shape>
            </v:group>
            <v:group style="position:absolute;left:5937;top:2516;width:307;height:2" coordorigin="5937,2516" coordsize="307,2">
              <v:shape style="position:absolute;left:5937;top:2516;width:307;height:2" coordorigin="5937,2516" coordsize="307,0" path="m5937,2516l6244,2516e" filled="f" stroked="t" strokeweight="1.3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3.579193pt;margin-top:630.993713pt;width:178.4938pt;height:40.5094pt;mso-position-horizontal-relative:page;mso-position-vertical-relative:page;z-index:-2916" coordorigin="3272,12620" coordsize="3570,810">
            <v:group style="position:absolute;left:4567;top:12936;width:2110;height:330" coordorigin="4567,12936" coordsize="2110,330">
              <v:shape style="position:absolute;left:4567;top:12936;width:2110;height:330" coordorigin="4567,12936" coordsize="2110,330" path="m4567,13265l6677,13265,6677,12936,4567,12936,4567,13265xe" filled="t" fillcolor="#000000" stroked="f">
                <v:path arrowok="t"/>
                <v:fill/>
              </v:shape>
            </v:group>
            <v:group style="position:absolute;left:4566;top:12723;width:2110;height:2" coordorigin="4566,12723" coordsize="2110,2">
              <v:shape style="position:absolute;left:4566;top:12723;width:2110;height:2" coordorigin="4566,12723" coordsize="2110,0" path="m4566,12724l6676,12723e" filled="f" stroked="t" strokeweight="4.494pt" strokecolor="#231F20">
                <v:path arrowok="t"/>
              </v:shape>
            </v:group>
            <v:group style="position:absolute;left:3282;top:12630;width:1238;height:199" coordorigin="3282,12630" coordsize="1238,199">
              <v:shape style="position:absolute;left:3282;top:12630;width:1238;height:199" coordorigin="3282,12630" coordsize="1238,199" path="m3282,12630l4520,12829e" filled="f" stroked="t" strokeweight="1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0.311493pt;margin-top:361.962585pt;width:88.061pt;height:70.13pt;mso-position-horizontal-relative:page;mso-position-vertical-relative:page;z-index:-2915" coordorigin="3006,7239" coordsize="1761,1403">
            <v:shape style="position:absolute;left:3006;top:7239;width:1761;height:1403" coordorigin="3006,7239" coordsize="1761,1403" path="m3006,7239l4767,8642e" filled="f" stroked="t" strokeweight="1.0pt" strokecolor="#FF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360001pt;margin-top:92.917839pt;width:81.031258pt;height:41.6pt;mso-position-horizontal-relative:page;mso-position-vertical-relative:page;z-index:-2914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Eyebrows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8.279999pt;margin-top:128.324799pt;width:74.000003pt;height:26pt;mso-position-horizontal-relative:page;mso-position-vertical-relative:page;z-index:-2913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left="20" w:right="-92"/>
                    <w:jc w:val="left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Where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679993pt;margin-top:303.884796pt;width:67.328003pt;height:26pt;mso-position-horizontal-relative:page;mso-position-vertical-relative:page;z-index:-2912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left="20" w:right="-92"/>
                    <w:jc w:val="left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house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75pt;margin-top:319.233124pt;width:68.014655pt;height:41.6pt;mso-position-horizontal-relative:page;mso-position-vertical-relative:page;z-index:-2911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Head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Forward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0.799988pt;margin-top:517.244812pt;width:69.992003pt;height:26.0pt;mso-position-horizontal-relative:page;mso-position-vertical-relative:page;z-index:-2910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left="20" w:right="-92"/>
                    <w:jc w:val="left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where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75pt;margin-top:525.246155pt;width:103.060093pt;height:106.4pt;mso-position-horizontal-relative:page;mso-position-vertical-relative:page;z-index:-2909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Question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Mark,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50" w:lineRule="auto"/>
                    <w:ind w:left="20" w:right="-62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Slight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Pause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End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Sentence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6.839996pt;margin-top:629.684814pt;width:12.656001pt;height:26pt;mso-position-horizontal-relative:page;mso-position-vertical-relative:page;z-index:-2908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left="20" w:right="-92"/>
                    <w:jc w:val="left"/>
                    <w:rPr>
                      <w:rFonts w:ascii="Palatino" w:hAnsi="Palatino" w:cs="Palatino" w:eastAsia="Palatino"/>
                      <w:sz w:val="48"/>
                      <w:szCs w:val="48"/>
                    </w:rPr>
                  </w:pPr>
                  <w:rPr/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FF"/>
                      <w:spacing w:val="0"/>
                      <w:w w:val="100"/>
                      <w:b/>
                      <w:bCs/>
                      <w:position w:val="2"/>
                    </w:rPr>
                    <w:t>?</w:t>
                  </w:r>
                  <w:r>
                    <w:rPr>
                      <w:rFonts w:ascii="Palatino" w:hAnsi="Palatino" w:cs="Palatino" w:eastAsia="Palatino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409195pt;margin-top:700.580017pt;width:231.152011pt;height:16pt;mso-position-horizontal-relative:page;mso-position-vertical-relative:page;z-index:-2907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English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7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ansl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tion: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Whe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house?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808594pt;margin-top:743.349182pt;width:16.196001pt;height:16pt;mso-position-horizontal-relative:page;mso-position-vertical-relative:page;z-index:-2906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41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104996pt;margin-top:636.237122pt;width:8.239pt;height:10.548pt;mso-position-horizontal-relative:page;mso-position-vertical-relative:page;z-index:-290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8.343994pt;margin-top:636.237122pt;width:105.49pt;height:10.548pt;mso-position-horizontal-relative:page;mso-position-vertical-relative:page;z-index:-29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834015pt;margin-top:636.237122pt;width:8.239pt;height:10.548pt;mso-position-horizontal-relative:page;mso-position-vertical-relative:page;z-index:-290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104996pt;margin-top:646.785095pt;width:8.239pt;height:16.479pt;mso-position-horizontal-relative:page;mso-position-vertical-relative:page;z-index:-290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8.343994pt;margin-top:646.785095pt;width:8.239pt;height:16.479pt;mso-position-horizontal-relative:page;mso-position-vertical-relative:page;z-index:-290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6.582993pt;margin-top:646.785095pt;width:89.012pt;height:16.479pt;mso-position-horizontal-relative:page;mso-position-vertical-relative:page;z-index:-290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595001pt;margin-top:646.785095pt;width:8.239pt;height:16.479pt;mso-position-horizontal-relative:page;mso-position-vertical-relative:page;z-index:-289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834015pt;margin-top:646.785095pt;width:8.239pt;height:16.479pt;mso-position-horizontal-relative:page;mso-position-vertical-relative:page;z-index:-289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104996pt;margin-top:663.264099pt;width:8.239pt;height:8.239pt;mso-position-horizontal-relative:page;mso-position-vertical-relative:page;z-index:-2897" type="#_x0000_t202" filled="f" stroked="f">
            <v:textbox inset="0,0,0,0">
              <w:txbxContent>
                <w:p>
                  <w:pPr>
                    <w:spacing w:before="5" w:after="0" w:line="160" w:lineRule="exact"/>
                    <w:ind w:left="40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8.343994pt;margin-top:663.264099pt;width:105.49pt;height:8.239pt;mso-position-horizontal-relative:page;mso-position-vertical-relative:page;z-index:-2896" type="#_x0000_t202" filled="f" stroked="f">
            <v:textbox inset="0,0,0,0">
              <w:txbxContent>
                <w:p>
                  <w:pPr>
                    <w:spacing w:before="5" w:after="0" w:line="160" w:lineRule="exact"/>
                    <w:ind w:left="40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834015pt;margin-top:663.264099pt;width:8.239pt;height:8.239pt;mso-position-horizontal-relative:page;mso-position-vertical-relative:page;z-index:-2895" type="#_x0000_t202" filled="f" stroked="f">
            <v:textbox inset="0,0,0,0">
              <w:txbxContent>
                <w:p>
                  <w:pPr>
                    <w:spacing w:before="5" w:after="0" w:line="160" w:lineRule="exact"/>
                    <w:ind w:left="40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5.745514pt;margin-top:516.088989pt;width:24.5345pt;height:25.20510pt;mso-position-horizontal-relative:page;mso-position-vertical-relative:page;z-index:-28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5.745514pt;margin-top:541.294128pt;width:12.261pt;height:24.065pt;mso-position-horizontal-relative:page;mso-position-vertical-relative:page;z-index:-289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0065pt;margin-top:541.294128pt;width:11.94550pt;height:24.065pt;mso-position-horizontal-relative:page;mso-position-vertical-relative:page;z-index:-28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5.127014pt;margin-top:257.375092pt;width:13.03pt;height:12.806893pt;mso-position-horizontal-relative:page;mso-position-vertical-relative:page;z-index:-289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384003pt;margin-top:257.625092pt;width:12.851003pt;height:12.807917pt;mso-position-horizontal-relative:page;mso-position-vertical-relative:page;z-index:-28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257996pt;margin-top:118.528999pt;width:24.489pt;height:25.20510pt;mso-position-horizontal-relative:page;mso-position-vertical-relative:page;z-index:-28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257996pt;margin-top:143.734100pt;width:12.239pt;height:24.065pt;mso-position-horizontal-relative:page;mso-position-vertical-relative:page;z-index:-28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2.497009pt;margin-top:143.734100pt;width:11.923pt;height:24.065pt;mso-position-horizontal-relative:page;mso-position-vertical-relative:page;z-index:-288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84pt;margin-top:64.680702pt;width:441.0338pt;height:579.3193pt;mso-position-horizontal-relative:page;mso-position-vertical-relative:page;z-index:-2886" coordorigin="1680,1294" coordsize="8821,11586">
            <v:shape style="position:absolute;left:1680;top:1860;width:8760;height:10960" type="#_x0000_t75">
              <v:imagedata r:id="rId256" o:title=""/>
            </v:shape>
            <v:group style="position:absolute;left:10129;top:1304;width:361;height:933" coordorigin="10129,1304" coordsize="361,933">
              <v:shape style="position:absolute;left:10129;top:1304;width:361;height:933" coordorigin="10129,1304" coordsize="361,933" path="m10491,1304l10129,2236e" filled="f" stroked="t" strokeweight="1pt" strokecolor="#FF0000">
                <v:path arrowok="t"/>
              </v:shape>
            </v:group>
            <v:group style="position:absolute;left:8688;top:11006;width:924;height:1208" coordorigin="8688,11006" coordsize="924,1208">
              <v:shape style="position:absolute;left:8688;top:11006;width:924;height:1208" coordorigin="8688,11006" coordsize="924,1208" path="m9612,11006l8688,12214e" filled="f" stroked="t" strokeweight="1.0pt" strokecolor="#FF0000">
                <v:path arrowok="t"/>
              </v:shape>
            </v:group>
            <v:group style="position:absolute;left:8706;top:11128;width:1307;height:1085" coordorigin="8706,11128" coordsize="1307,1085">
              <v:shape style="position:absolute;left:8706;top:11128;width:1307;height:1085" coordorigin="8706,11128" coordsize="1307,1085" path="m10014,11128l8706,12212e" filled="f" stroked="t" strokeweight="1pt" strokecolor="#FF0000">
                <v:path arrowok="t"/>
              </v:shape>
              <v:shape style="position:absolute;left:5414;top:11880;width:1200;height:1000" type="#_x0000_t75">
                <v:imagedata r:id="rId257" o:title=""/>
              </v:shape>
              <v:shape style="position:absolute;left:9072;top:3744;width:1200;height:1000" type="#_x0000_t75">
                <v:imagedata r:id="rId258" o:title=""/>
              </v:shape>
            </v:group>
            <w10:wrap type="none"/>
          </v:group>
        </w:pict>
      </w:r>
      <w:r>
        <w:rPr/>
        <w:pict>
          <v:shape style="position:absolute;margin-left:537.5pt;margin-top:740.5pt;width:20.5pt;height:15.5pt;mso-position-horizontal-relative:page;mso-position-vertical-relative:page;z-index:-2885" type="#_x0000_t75">
            <v:imagedata r:id="rId25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4.883911pt;margin-top:24.518835pt;width:86.032235pt;height:41.6pt;mso-position-horizontal-relative:page;mso-position-vertical-relative:page;z-index:-2884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463" w:right="443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Fast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-27" w:right="-47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7.479004pt;margin-top:601.51886pt;width:64.041998pt;height:41.6pt;mso-position-horizontal-relative:page;mso-position-vertical-relative:page;z-index:-2883" type="#_x0000_t202" filled="f" stroked="f">
            <v:textbox inset="0,0,0,0">
              <w:txbxContent>
                <w:p>
                  <w:pPr>
                    <w:spacing w:before="0" w:after="0" w:line="388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-4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ension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40" w:right="-5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000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9.829605pt;margin-top:672.580994pt;width:293.312014pt;height:49.6pt;mso-position-horizontal-relative:page;mso-position-vertical-relative:page;z-index:-288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-21" w:right="-41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English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7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ansl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tion: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Ba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Bear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position w:val="1"/>
                    </w:rPr>
                    <w:t>“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Who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4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ou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5"/>
                      <w:w w:val="100"/>
                      <w:position w:val="1"/>
                    </w:rPr>
                    <w:t>?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”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336" w:lineRule="exact"/>
                    <w:ind w:left="316" w:right="296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Goldiloc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bea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ame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frig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ened,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336" w:lineRule="exact"/>
                    <w:ind w:left="133" w:right="112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shot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out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house,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3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5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position w:val="1"/>
                    </w:rPr>
                    <w:t>home.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808601pt;margin-top:743.349182pt;width:16.196001pt;height:16pt;mso-position-horizontal-relative:page;mso-position-vertical-relative:page;z-index:-2881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231F20"/>
                      <w:spacing w:val="0"/>
                      <w:w w:val="100"/>
                      <w:position w:val="1"/>
                    </w:rPr>
                    <w:t>42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2240" w:h="15840"/>
          <w:pgMar w:top="1480" w:bottom="280" w:left="1720" w:right="17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4.053001pt;margin-top:640.343994pt;width:64.0260pt;height:98.134pt;mso-position-horizontal-relative:page;mso-position-vertical-relative:page;z-index:-2880" type="#_x0000_t75">
            <v:imagedata r:id="rId260" o:title=""/>
          </v:shape>
        </w:pict>
      </w:r>
      <w:r>
        <w:rPr/>
        <w:pict>
          <v:group style="position:absolute;margin-left:134.454498pt;margin-top:141.023499pt;width:88.087pt;height:131.827pt;mso-position-horizontal-relative:page;mso-position-vertical-relative:page;z-index:-2879" coordorigin="2689,2820" coordsize="1762,2637">
            <v:shape style="position:absolute;left:2695;top:2827;width:1750;height:2624" type="#_x0000_t75">
              <v:imagedata r:id="rId261" o:title=""/>
            </v:shape>
            <v:group style="position:absolute;left:2695;top:2827;width:1750;height:2624" coordorigin="2695,2827" coordsize="1750,2624">
              <v:shape style="position:absolute;left:2695;top:2827;width:1750;height:2624" coordorigin="2695,2827" coordsize="1750,2624" path="m2695,5451l4445,5451,4445,2827,2695,2827,2695,5451xe" filled="f" stroked="t" strokeweight=".607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5.134506pt;margin-top:295.1315pt;width:88.087pt;height:131.827pt;mso-position-horizontal-relative:page;mso-position-vertical-relative:page;z-index:-2878" coordorigin="2703,5903" coordsize="1762,2637">
            <v:shape style="position:absolute;left:2709;top:5909;width:1652;height:2624" type="#_x0000_t75">
              <v:imagedata r:id="rId262" o:title=""/>
            </v:shape>
            <v:group style="position:absolute;left:2709;top:5909;width:1750;height:2624" coordorigin="2709,5909" coordsize="1750,2624">
              <v:shape style="position:absolute;left:2709;top:5909;width:1750;height:2624" coordorigin="2709,5909" coordsize="1750,2624" path="m2709,8533l4458,8533,4458,5909,2709,5909,2709,8533xe" filled="f" stroked="t" strokeweight=".607pt" strokecolor="#3195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7.997986pt;margin-top:667.63501pt;width:29.98pt;height:56.4255pt;mso-position-horizontal-relative:page;mso-position-vertical-relative:page;z-index:-2877" coordorigin="8360,13353" coordsize="600,1129">
            <v:group style="position:absolute;left:8368;top:13362;width:2;height:1112" coordorigin="8368,13362" coordsize="2,1112">
              <v:shape style="position:absolute;left:8368;top:13362;width:2;height:1112" coordorigin="8368,13362" coordsize="0,1112" path="m8368,13362l8368,14473e" filled="f" stroked="t" strokeweight=".777pt" strokecolor="#231F20">
                <v:path arrowok="t"/>
              </v:shape>
            </v:group>
            <v:group style="position:absolute;left:8398;top:13362;width:2;height:1112" coordorigin="8398,13362" coordsize="2,1112">
              <v:shape style="position:absolute;left:8398;top:13362;width:2;height:1112" coordorigin="8398,13362" coordsize="0,1112" path="m8398,13362l8398,14473e" filled="f" stroked="t" strokeweight=".777pt" strokecolor="#231F20">
                <v:path arrowok="t"/>
              </v:shape>
            </v:group>
            <v:group style="position:absolute;left:8419;top:13362;width:18;height:1037" coordorigin="8419,13362" coordsize="18,1037">
              <v:shape style="position:absolute;left:8419;top:13362;width:18;height:1037" coordorigin="8419,13362" coordsize="18,1037" path="m8419,14399l8437,14399,8437,13362,8419,13362,8419,14399xe" filled="t" fillcolor="#231F20" stroked="f">
                <v:path arrowok="t"/>
                <v:fill/>
              </v:shape>
            </v:group>
            <v:group style="position:absolute;left:8435;top:13362;width:17;height:1037" coordorigin="8435,13362" coordsize="17,1037">
              <v:shape style="position:absolute;left:8435;top:13362;width:17;height:1037" coordorigin="8435,13362" coordsize="17,1037" path="m8435,14399l8452,14399,8452,13362,8435,13362,8435,14399xe" filled="t" fillcolor="#231F20" stroked="f">
                <v:path arrowok="t"/>
                <v:fill/>
              </v:shape>
            </v:group>
            <v:group style="position:absolute;left:8458;top:13362;width:2;height:1037" coordorigin="8458,13362" coordsize="2,1037">
              <v:shape style="position:absolute;left:8458;top:13362;width:2;height:1037" coordorigin="8458,13362" coordsize="0,1037" path="m8458,13362l8458,14399e" filled="f" stroked="t" strokeweight=".777pt" strokecolor="#231F20">
                <v:path arrowok="t"/>
              </v:shape>
            </v:group>
            <v:group style="position:absolute;left:8479;top:13362;width:18;height:1037" coordorigin="8479,13362" coordsize="18,1037">
              <v:shape style="position:absolute;left:8479;top:13362;width:18;height:1037" coordorigin="8479,13362" coordsize="18,1037" path="m8479,14399l8497,14399,8497,13362,8479,13362,8479,14399xe" filled="t" fillcolor="#231F20" stroked="f">
                <v:path arrowok="t"/>
                <v:fill/>
              </v:shape>
            </v:group>
            <v:group style="position:absolute;left:8495;top:13362;width:16;height:1037" coordorigin="8495,13362" coordsize="16,1037">
              <v:shape style="position:absolute;left:8495;top:13362;width:16;height:1037" coordorigin="8495,13362" coordsize="16,1037" path="m8495,14399l8510,14399,8510,13362,8495,13362,8495,14399xe" filled="t" fillcolor="#231F20" stroked="f">
                <v:path arrowok="t"/>
                <v:fill/>
              </v:shape>
            </v:group>
            <v:group style="position:absolute;left:8563;top:13362;width:2;height:1037" coordorigin="8563,13362" coordsize="2,1037">
              <v:shape style="position:absolute;left:8563;top:13362;width:2;height:1037" coordorigin="8563,13362" coordsize="0,1037" path="m8563,13362l8563,14399e" filled="f" stroked="t" strokeweight=".719pt" strokecolor="#231F20">
                <v:path arrowok="t"/>
              </v:shape>
            </v:group>
            <v:group style="position:absolute;left:8608;top:13362;width:2;height:1037" coordorigin="8608,13362" coordsize="2,1037">
              <v:shape style="position:absolute;left:8608;top:13362;width:2;height:1037" coordorigin="8608,13362" coordsize="0,1037" path="m8608,13362l8608,14399e" filled="f" stroked="t" strokeweight=".719pt" strokecolor="#231F20">
                <v:path arrowok="t"/>
              </v:shape>
            </v:group>
            <v:group style="position:absolute;left:8637;top:13362;width:2;height:1037" coordorigin="8637,13362" coordsize="2,1037">
              <v:shape style="position:absolute;left:8637;top:13362;width:2;height:1037" coordorigin="8637,13362" coordsize="0,1037" path="m8637,13362l8637,14399e" filled="f" stroked="t" strokeweight=".777pt" strokecolor="#231F20">
                <v:path arrowok="t"/>
              </v:shape>
            </v:group>
            <v:group style="position:absolute;left:8683;top:13362;width:2;height:1037" coordorigin="8683,13362" coordsize="2,1037">
              <v:shape style="position:absolute;left:8683;top:13362;width:2;height:1037" coordorigin="8683,13362" coordsize="0,1037" path="m8683,13362l8683,14399e" filled="f" stroked="t" strokeweight=".849pt" strokecolor="#231F20">
                <v:path arrowok="t"/>
              </v:shape>
            </v:group>
            <v:group style="position:absolute;left:8698;top:13362;width:2;height:1037" coordorigin="8698,13362" coordsize="2,1037">
              <v:shape style="position:absolute;left:8698;top:13362;width:2;height:1037" coordorigin="8698,13362" coordsize="0,1037" path="m8698,13362l8698,14399e" filled="f" stroked="t" strokeweight=".849pt" strokecolor="#231F20">
                <v:path arrowok="t"/>
              </v:shape>
            </v:group>
            <v:group style="position:absolute;left:8712;top:13362;width:2;height:1037" coordorigin="8712,13362" coordsize="2,1037">
              <v:shape style="position:absolute;left:8712;top:13362;width:2;height:1037" coordorigin="8712,13362" coordsize="0,1037" path="m8712,13362l8712,14399e" filled="f" stroked="t" strokeweight=".777pt" strokecolor="#231F20">
                <v:path arrowok="t"/>
              </v:shape>
            </v:group>
            <v:group style="position:absolute;left:8772;top:13362;width:2;height:1037" coordorigin="8772,13362" coordsize="2,1037">
              <v:shape style="position:absolute;left:8772;top:13362;width:2;height:1037" coordorigin="8772,13362" coordsize="0,1037" path="m8772,13362l8772,14399e" filled="f" stroked="t" strokeweight=".777pt" strokecolor="#231F20">
                <v:path arrowok="t"/>
              </v:shape>
            </v:group>
            <v:group style="position:absolute;left:8803;top:13362;width:2;height:1037" coordorigin="8803,13362" coordsize="2,1037">
              <v:shape style="position:absolute;left:8803;top:13362;width:2;height:1037" coordorigin="8803,13362" coordsize="0,1037" path="m8803,13362l8803,14399e" filled="f" stroked="t" strokeweight=".849pt" strokecolor="#231F20">
                <v:path arrowok="t"/>
              </v:shape>
            </v:group>
            <v:group style="position:absolute;left:8817;top:13362;width:2;height:1037" coordorigin="8817,13362" coordsize="2,1037">
              <v:shape style="position:absolute;left:8817;top:13362;width:2;height:1037" coordorigin="8817,13362" coordsize="0,1037" path="m8817,13362l8817,14399e" filled="f" stroked="t" strokeweight=".777pt" strokecolor="#231F20">
                <v:path arrowok="t"/>
              </v:shape>
            </v:group>
            <v:group style="position:absolute;left:8838;top:13362;width:18;height:1037" coordorigin="8838,13362" coordsize="18,1037">
              <v:shape style="position:absolute;left:8838;top:13362;width:18;height:1037" coordorigin="8838,13362" coordsize="18,1037" path="m8838,14399l8856,14399,8856,13362,8838,13362,8838,14399xe" filled="t" fillcolor="#231F20" stroked="f">
                <v:path arrowok="t"/>
                <v:fill/>
              </v:shape>
            </v:group>
            <v:group style="position:absolute;left:8854;top:13362;width:16;height:1037" coordorigin="8854,13362" coordsize="16,1037">
              <v:shape style="position:absolute;left:8854;top:13362;width:16;height:1037" coordorigin="8854,13362" coordsize="16,1037" path="m8854,14399l8870,14399,8870,13362,8854,13362,8854,14399xe" filled="t" fillcolor="#231F20" stroked="f">
                <v:path arrowok="t"/>
                <v:fill/>
              </v:shape>
            </v:group>
            <v:group style="position:absolute;left:8898;top:13362;width:18;height:1037" coordorigin="8898,13362" coordsize="18,1037">
              <v:shape style="position:absolute;left:8898;top:13362;width:18;height:1037" coordorigin="8898,13362" coordsize="18,1037" path="m8898,14399l8916,14399,8916,13362,8898,13362,8898,14399xe" filled="t" fillcolor="#231F20" stroked="f">
                <v:path arrowok="t"/>
                <v:fill/>
              </v:shape>
            </v:group>
            <v:group style="position:absolute;left:8914;top:13362;width:16;height:1037" coordorigin="8914,13362" coordsize="16,1037">
              <v:shape style="position:absolute;left:8914;top:13362;width:16;height:1037" coordorigin="8914,13362" coordsize="16,1037" path="m8914,14399l8930,14399,8930,13362,8914,13362,8914,14399xe" filled="t" fillcolor="#231F20" stroked="f">
                <v:path arrowok="t"/>
                <v:fill/>
              </v:shape>
            </v:group>
            <v:group style="position:absolute;left:8952;top:13362;width:2;height:1037" coordorigin="8952,13362" coordsize="2,1037">
              <v:shape style="position:absolute;left:8952;top:13362;width:2;height:1037" coordorigin="8952,13362" coordsize="0,1037" path="m8952,13362l8952,14399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0.196991pt;margin-top:667.663513pt;width:6.018pt;height:56.397pt;mso-position-horizontal-relative:page;mso-position-vertical-relative:page;z-index:-2876" coordorigin="9004,13353" coordsize="120,1128">
            <v:group style="position:absolute;left:9012;top:13362;width:2;height:1037" coordorigin="9012,13362" coordsize="2,1037">
              <v:shape style="position:absolute;left:9012;top:13362;width:2;height:1037" coordorigin="9012,13362" coordsize="0,1037" path="m9012,13362l9012,14399e" filled="f" stroked="t" strokeweight=".849pt" strokecolor="#231F20">
                <v:path arrowok="t"/>
              </v:shape>
            </v:group>
            <v:group style="position:absolute;left:9027;top:13362;width:2;height:1037" coordorigin="9027,13362" coordsize="2,1037">
              <v:shape style="position:absolute;left:9027;top:13362;width:2;height:1037" coordorigin="9027,13362" coordsize="0,1037" path="m9027,13362l9027,14399e" filled="f" stroked="t" strokeweight=".777pt" strokecolor="#231F20">
                <v:path arrowok="t"/>
              </v:shape>
            </v:group>
            <v:group style="position:absolute;left:9057;top:13362;width:2;height:1112" coordorigin="9057,13362" coordsize="2,1112">
              <v:shape style="position:absolute;left:9057;top:13362;width:2;height:1112" coordorigin="9057,13362" coordsize="0,1112" path="m9057,13362l9057,14473e" filled="f" stroked="t" strokeweight=".777pt" strokecolor="#231F20">
                <v:path arrowok="t"/>
              </v:shape>
            </v:group>
            <v:group style="position:absolute;left:9087;top:13362;width:2;height:1112" coordorigin="9087,13362" coordsize="2,1112">
              <v:shape style="position:absolute;left:9087;top:13362;width:2;height:1112" coordorigin="9087,13362" coordsize="0,1112" path="m9087,13362l9087,14473e" filled="f" stroked="t" strokeweight=".777pt" strokecolor="#231F20">
                <v:path arrowok="t"/>
              </v:shape>
            </v:group>
            <v:group style="position:absolute;left:9117;top:13362;width:2;height:1037" coordorigin="9117,13362" coordsize="2,1037">
              <v:shape style="position:absolute;left:9117;top:13362;width:2;height:1037" coordorigin="9117,13362" coordsize="0,1037" path="m9117,13362l9117,14399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9.182007pt;margin-top:667.699524pt;width:2.275pt;height:52.617pt;mso-position-horizontal-relative:page;mso-position-vertical-relative:page;z-index:-2875" coordorigin="9184,13354" coordsize="46,1052">
            <v:group style="position:absolute;left:9191;top:13362;width:2;height:1037" coordorigin="9191,13362" coordsize="2,1037">
              <v:shape style="position:absolute;left:9191;top:13362;width:2;height:1037" coordorigin="9191,13362" coordsize="0,1037" path="m9191,13362l9191,14399e" filled="f" stroked="t" strokeweight=".777pt" strokecolor="#231F20">
                <v:path arrowok="t"/>
              </v:shape>
            </v:group>
            <v:group style="position:absolute;left:9221;top:13362;width:2;height:1037" coordorigin="9221,13362" coordsize="2,1037">
              <v:shape style="position:absolute;left:9221;top:13362;width:2;height:1037" coordorigin="9221,13362" coordsize="0,1037" path="m9221,13362l9221,14399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4.424011pt;margin-top:667.699524pt;width:3.772pt;height:52.617pt;mso-position-horizontal-relative:page;mso-position-vertical-relative:page;z-index:-2874" coordorigin="9288,13354" coordsize="75,1052">
            <v:group style="position:absolute;left:9296;top:13362;width:2;height:1037" coordorigin="9296,13362" coordsize="2,1037">
              <v:shape style="position:absolute;left:9296;top:13362;width:2;height:1037" coordorigin="9296,13362" coordsize="0,1037" path="m9296,13362l9296,14399e" filled="f" stroked="t" strokeweight=".777pt" strokecolor="#231F20">
                <v:path arrowok="t"/>
              </v:shape>
            </v:group>
            <v:group style="position:absolute;left:9326;top:13362;width:2;height:1037" coordorigin="9326,13362" coordsize="2,1037">
              <v:shape style="position:absolute;left:9326;top:13362;width:2;height:1037" coordorigin="9326,13362" coordsize="0,1037" path="m9326,13362l9326,14399e" filled="f" stroked="t" strokeweight=".777pt" strokecolor="#231F20">
                <v:path arrowok="t"/>
              </v:shape>
            </v:group>
            <v:group style="position:absolute;left:9356;top:13362;width:2;height:1037" coordorigin="9356,13362" coordsize="2,1037">
              <v:shape style="position:absolute;left:9356;top:13362;width:2;height:1037" coordorigin="9356,13362" coordsize="0,1037" path="m9356,13362l9356,14399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1.162994pt;margin-top:667.663513pt;width:17.999pt;height:56.397pt;mso-position-horizontal-relative:page;mso-position-vertical-relative:page;z-index:-2873" coordorigin="9423,13353" coordsize="360,1128">
            <v:group style="position:absolute;left:9431;top:13362;width:2;height:1037" coordorigin="9431,13362" coordsize="2,1037">
              <v:shape style="position:absolute;left:9431;top:13362;width:2;height:1037" coordorigin="9431,13362" coordsize="0,1037" path="m9431,13362l9431,14399e" filled="f" stroked="t" strokeweight=".777pt" strokecolor="#231F20">
                <v:path arrowok="t"/>
              </v:shape>
            </v:group>
            <v:group style="position:absolute;left:9462;top:13362;width:2;height:1037" coordorigin="9462,13362" coordsize="2,1037">
              <v:shape style="position:absolute;left:9462;top:13362;width:2;height:1037" coordorigin="9462,13362" coordsize="0,1037" path="m9462,13362l9462,14399e" filled="f" stroked="t" strokeweight=".849pt" strokecolor="#231F20">
                <v:path arrowok="t"/>
              </v:shape>
            </v:group>
            <v:group style="position:absolute;left:9477;top:13362;width:2;height:1037" coordorigin="9477,13362" coordsize="2,1037">
              <v:shape style="position:absolute;left:9477;top:13362;width:2;height:1037" coordorigin="9477,13362" coordsize="0,1037" path="m9477,13362l9477,14399e" filled="f" stroked="t" strokeweight=".849pt" strokecolor="#231F20">
                <v:path arrowok="t"/>
              </v:shape>
            </v:group>
            <v:group style="position:absolute;left:9491;top:13362;width:2;height:1037" coordorigin="9491,13362" coordsize="2,1037">
              <v:shape style="position:absolute;left:9491;top:13362;width:2;height:1037" coordorigin="9491,13362" coordsize="0,1037" path="m9491,13362l9491,14399e" filled="f" stroked="t" strokeweight=".777pt" strokecolor="#231F20">
                <v:path arrowok="t"/>
              </v:shape>
            </v:group>
            <v:group style="position:absolute;left:9537;top:13362;width:2;height:1037" coordorigin="9537,13362" coordsize="2,1037">
              <v:shape style="position:absolute;left:9537;top:13362;width:2;height:1037" coordorigin="9537,13362" coordsize="0,1037" path="m9537,13362l9537,14399e" filled="f" stroked="t" strokeweight=".849pt" strokecolor="#231F20">
                <v:path arrowok="t"/>
              </v:shape>
            </v:group>
            <v:group style="position:absolute;left:9552;top:13362;width:2;height:1037" coordorigin="9552,13362" coordsize="2,1037">
              <v:shape style="position:absolute;left:9552;top:13362;width:2;height:1037" coordorigin="9552,13362" coordsize="0,1037" path="m9552,13362l9552,14399e" filled="f" stroked="t" strokeweight=".849pt" strokecolor="#231F20">
                <v:path arrowok="t"/>
              </v:shape>
            </v:group>
            <v:group style="position:absolute;left:9566;top:13362;width:2;height:1037" coordorigin="9566,13362" coordsize="2,1037">
              <v:shape style="position:absolute;left:9566;top:13362;width:2;height:1037" coordorigin="9566,13362" coordsize="0,1037" path="m9566,13362l9566,14399e" filled="f" stroked="t" strokeweight=".777pt" strokecolor="#231F20">
                <v:path arrowok="t"/>
              </v:shape>
            </v:group>
            <v:group style="position:absolute;left:9596;top:13362;width:2;height:1037" coordorigin="9596,13362" coordsize="2,1037">
              <v:shape style="position:absolute;left:9596;top:13362;width:2;height:1037" coordorigin="9596,13362" coordsize="0,1037" path="m9596,13362l9596,14399e" filled="f" stroked="t" strokeweight=".777pt" strokecolor="#231F20">
                <v:path arrowok="t"/>
              </v:shape>
            </v:group>
            <v:group style="position:absolute;left:9641;top:13362;width:2;height:1037" coordorigin="9641,13362" coordsize="2,1037">
              <v:shape style="position:absolute;left:9641;top:13362;width:2;height:1037" coordorigin="9641,13362" coordsize="0,1037" path="m9641,13362l9641,14399e" filled="f" stroked="t" strokeweight=".777pt" strokecolor="#231F20">
                <v:path arrowok="t"/>
              </v:shape>
            </v:group>
            <v:group style="position:absolute;left:9686;top:13362;width:2;height:1037" coordorigin="9686,13362" coordsize="2,1037">
              <v:shape style="position:absolute;left:9686;top:13362;width:2;height:1037" coordorigin="9686,13362" coordsize="0,1037" path="m9686,13362l9686,14399e" filled="f" stroked="t" strokeweight=".849pt" strokecolor="#231F20">
                <v:path arrowok="t"/>
              </v:shape>
            </v:group>
            <v:group style="position:absolute;left:9701;top:13362;width:2;height:1037" coordorigin="9701,13362" coordsize="2,1037">
              <v:shape style="position:absolute;left:9701;top:13362;width:2;height:1037" coordorigin="9701,13362" coordsize="0,1037" path="m9701,13362l9701,14399e" filled="f" stroked="t" strokeweight=".849pt" strokecolor="#231F20">
                <v:path arrowok="t"/>
              </v:shape>
            </v:group>
            <v:group style="position:absolute;left:9716;top:13362;width:2;height:1037" coordorigin="9716,13362" coordsize="2,1037">
              <v:shape style="position:absolute;left:9716;top:13362;width:2;height:1037" coordorigin="9716,13362" coordsize="0,1037" path="m9716,13362l9716,14399e" filled="f" stroked="t" strokeweight=".777pt" strokecolor="#231F20">
                <v:path arrowok="t"/>
              </v:shape>
            </v:group>
            <v:group style="position:absolute;left:9746;top:13362;width:2;height:1112" coordorigin="9746,13362" coordsize="2,1112">
              <v:shape style="position:absolute;left:9746;top:13362;width:2;height:1112" coordorigin="9746,13362" coordsize="0,1112" path="m9746,13362l9746,14473e" filled="f" stroked="t" strokeweight=".777pt" strokecolor="#231F20">
                <v:path arrowok="t"/>
              </v:shape>
            </v:group>
            <v:group style="position:absolute;left:9775;top:13362;width:2;height:1112" coordorigin="9775,13362" coordsize="2,1112">
              <v:shape style="position:absolute;left:9775;top:13362;width:2;height:1112" coordorigin="9775,13362" coordsize="0,1112" path="m9775,13362l9775,14473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6.622009pt;margin-top:676.303528pt;width:16.502pt;height:47.793pt;mso-position-horizontal-relative:page;mso-position-vertical-relative:page;z-index:-2872" coordorigin="9932,13526" coordsize="330,956">
            <v:group style="position:absolute;left:9940;top:13535;width:2;height:939" coordorigin="9940,13535" coordsize="2,939">
              <v:shape style="position:absolute;left:9940;top:13535;width:2;height:939" coordorigin="9940,13535" coordsize="0,939" path="m9940,13535l9940,14473e" filled="f" stroked="t" strokeweight=".777pt" strokecolor="#231F20">
                <v:path arrowok="t"/>
              </v:shape>
            </v:group>
            <v:group style="position:absolute;left:9971;top:13535;width:2;height:939" coordorigin="9971,13535" coordsize="2,939">
              <v:shape style="position:absolute;left:9971;top:13535;width:2;height:939" coordorigin="9971,13535" coordsize="0,939" path="m9971,13535l9971,14473e" filled="f" stroked="t" strokeweight=".849pt" strokecolor="#231F20">
                <v:path arrowok="t"/>
              </v:shape>
            </v:group>
            <v:group style="position:absolute;left:9985;top:13535;width:2;height:939" coordorigin="9985,13535" coordsize="2,939">
              <v:shape style="position:absolute;left:9985;top:13535;width:2;height:939" coordorigin="9985,13535" coordsize="0,939" path="m9985,13535l9985,14473e" filled="f" stroked="t" strokeweight=".777pt" strokecolor="#231F20">
                <v:path arrowok="t"/>
              </v:shape>
            </v:group>
            <v:group style="position:absolute;left:10045;top:13535;width:2;height:939" coordorigin="10045,13535" coordsize="2,939">
              <v:shape style="position:absolute;left:10045;top:13535;width:2;height:939" coordorigin="10045,13535" coordsize="0,939" path="m10045,13535l10045,14473e" filled="f" stroked="t" strokeweight=".777pt" strokecolor="#231F20">
                <v:path arrowok="t"/>
              </v:shape>
            </v:group>
            <v:group style="position:absolute;left:10076;top:13535;width:2;height:939" coordorigin="10076,13535" coordsize="2,939">
              <v:shape style="position:absolute;left:10076;top:13535;width:2;height:939" coordorigin="10076,13535" coordsize="0,939" path="m10076,13535l10076,14473e" filled="f" stroked="t" strokeweight=".849pt" strokecolor="#231F20">
                <v:path arrowok="t"/>
              </v:shape>
            </v:group>
            <v:group style="position:absolute;left:10090;top:13535;width:2;height:939" coordorigin="10090,13535" coordsize="2,939">
              <v:shape style="position:absolute;left:10090;top:13535;width:2;height:939" coordorigin="10090,13535" coordsize="0,939" path="m10090,13535l10090,14473e" filled="f" stroked="t" strokeweight=".777pt" strokecolor="#231F20">
                <v:path arrowok="t"/>
              </v:shape>
            </v:group>
            <v:group style="position:absolute;left:10120;top:13535;width:2;height:939" coordorigin="10120,13535" coordsize="2,939">
              <v:shape style="position:absolute;left:10120;top:13535;width:2;height:939" coordorigin="10120,13535" coordsize="0,939" path="m10120,13535l10120,14473e" filled="f" stroked="t" strokeweight=".777pt" strokecolor="#231F20">
                <v:path arrowok="t"/>
              </v:shape>
            </v:group>
            <v:group style="position:absolute;left:10150;top:13535;width:2;height:939" coordorigin="10150,13535" coordsize="2,939">
              <v:shape style="position:absolute;left:10150;top:13535;width:2;height:939" coordorigin="10150,13535" coordsize="0,939" path="m10150,13535l10150,14473e" filled="f" stroked="t" strokeweight=".777pt" strokecolor="#231F20">
                <v:path arrowok="t"/>
              </v:shape>
            </v:group>
            <v:group style="position:absolute;left:10196;top:13535;width:2;height:939" coordorigin="10196,13535" coordsize="2,939">
              <v:shape style="position:absolute;left:10196;top:13535;width:2;height:939" coordorigin="10196,13535" coordsize="0,939" path="m10196,13535l10196,14473e" filled="f" stroked="t" strokeweight=".849pt" strokecolor="#231F20">
                <v:path arrowok="t"/>
              </v:shape>
            </v:group>
            <v:group style="position:absolute;left:10211;top:13535;width:2;height:939" coordorigin="10211,13535" coordsize="2,939">
              <v:shape style="position:absolute;left:10211;top:13535;width:2;height:939" coordorigin="10211,13535" coordsize="0,939" path="m10211,13535l10211,14473e" filled="f" stroked="t" strokeweight=".849pt" strokecolor="#231F20">
                <v:path arrowok="t"/>
              </v:shape>
            </v:group>
            <v:group style="position:absolute;left:10225;top:13535;width:2;height:939" coordorigin="10225,13535" coordsize="2,939">
              <v:shape style="position:absolute;left:10225;top:13535;width:2;height:939" coordorigin="10225,13535" coordsize="0,939" path="m10225,13535l10225,14473e" filled="f" stroked="t" strokeweight=".777pt" strokecolor="#231F20">
                <v:path arrowok="t"/>
              </v:shape>
            </v:group>
            <v:group style="position:absolute;left:10255;top:13535;width:2;height:939" coordorigin="10255,13535" coordsize="2,939">
              <v:shape style="position:absolute;left:10255;top:13535;width:2;height:939" coordorigin="10255,13535" coordsize="0,939" path="m10255,13535l10255,14473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34198pt;margin-top:676.303528pt;width:11.26pt;height:47.793pt;mso-position-horizontal-relative:page;mso-position-vertical-relative:page;z-index:-2871" coordorigin="10307,13526" coordsize="225,956">
            <v:group style="position:absolute;left:10315;top:13535;width:2;height:939" coordorigin="10315,13535" coordsize="2,939">
              <v:shape style="position:absolute;left:10315;top:13535;width:2;height:939" coordorigin="10315,13535" coordsize="0,939" path="m10315,13535l10315,14473e" filled="f" stroked="t" strokeweight=".849pt" strokecolor="#231F20">
                <v:path arrowok="t"/>
              </v:shape>
            </v:group>
            <v:group style="position:absolute;left:10330;top:13535;width:2;height:939" coordorigin="10330,13535" coordsize="2,939">
              <v:shape style="position:absolute;left:10330;top:13535;width:2;height:939" coordorigin="10330,13535" coordsize="0,939" path="m10330,13535l10330,14473e" filled="f" stroked="t" strokeweight=".777pt" strokecolor="#231F20">
                <v:path arrowok="t"/>
              </v:shape>
            </v:group>
            <v:group style="position:absolute;left:10360;top:13535;width:2;height:939" coordorigin="10360,13535" coordsize="2,939">
              <v:shape style="position:absolute;left:10360;top:13535;width:2;height:939" coordorigin="10360,13535" coordsize="0,939" path="m10360,13535l10360,14473e" filled="f" stroked="t" strokeweight=".777pt" strokecolor="#231F20">
                <v:path arrowok="t"/>
              </v:shape>
            </v:group>
            <v:group style="position:absolute;left:10389;top:13535;width:2;height:939" coordorigin="10389,13535" coordsize="2,939">
              <v:shape style="position:absolute;left:10389;top:13535;width:2;height:939" coordorigin="10389,13535" coordsize="0,939" path="m10389,13535l10389,14473e" filled="f" stroked="t" strokeweight=".777pt" strokecolor="#231F20">
                <v:path arrowok="t"/>
              </v:shape>
            </v:group>
            <v:group style="position:absolute;left:10419;top:13535;width:2;height:939" coordorigin="10419,13535" coordsize="2,939">
              <v:shape style="position:absolute;left:10419;top:13535;width:2;height:939" coordorigin="10419,13535" coordsize="0,939" path="m10419,13535l10419,14473e" filled="f" stroked="t" strokeweight=".777pt" strokecolor="#231F20">
                <v:path arrowok="t"/>
              </v:shape>
            </v:group>
            <v:group style="position:absolute;left:10465;top:13535;width:2;height:939" coordorigin="10465,13535" coordsize="2,939">
              <v:shape style="position:absolute;left:10465;top:13535;width:2;height:939" coordorigin="10465,13535" coordsize="0,939" path="m10465,13535l10465,14473e" filled="f" stroked="t" strokeweight=".849pt" strokecolor="#231F20">
                <v:path arrowok="t"/>
              </v:shape>
            </v:group>
            <v:group style="position:absolute;left:10480;top:13535;width:2;height:939" coordorigin="10480,13535" coordsize="2,939">
              <v:shape style="position:absolute;left:10480;top:13535;width:2;height:939" coordorigin="10480,13535" coordsize="0,939" path="m10480,13535l10480,14473e" filled="f" stroked="t" strokeweight=".849pt" strokecolor="#231F20">
                <v:path arrowok="t"/>
              </v:shape>
            </v:group>
            <v:group style="position:absolute;left:10494;top:13535;width:2;height:939" coordorigin="10494,13535" coordsize="2,939">
              <v:shape style="position:absolute;left:10494;top:13535;width:2;height:939" coordorigin="10494,13535" coordsize="0,939" path="m10494,13535l10494,14473e" filled="f" stroked="t" strokeweight=".777pt" strokecolor="#231F20">
                <v:path arrowok="t"/>
              </v:shape>
            </v:group>
            <v:group style="position:absolute;left:10524;top:13535;width:2;height:939" coordorigin="10524,13535" coordsize="2,939">
              <v:shape style="position:absolute;left:10524;top:13535;width:2;height:939" coordorigin="10524,13535" coordsize="0,939" path="m10524,13535l10524,14473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8.820984pt;margin-top:676.303528pt;width:3.023pt;height:47.793pt;mso-position-horizontal-relative:page;mso-position-vertical-relative:page;z-index:-2870" coordorigin="10576,13526" coordsize="60,956">
            <v:group style="position:absolute;left:10585;top:13535;width:2;height:939" coordorigin="10585,13535" coordsize="2,939">
              <v:shape style="position:absolute;left:10585;top:13535;width:2;height:939" coordorigin="10585,13535" coordsize="0,939" path="m10585,13535l10585,14473e" filled="f" stroked="t" strokeweight=".849pt" strokecolor="#231F20">
                <v:path arrowok="t"/>
              </v:shape>
            </v:group>
            <v:group style="position:absolute;left:10599;top:13535;width:2;height:939" coordorigin="10599,13535" coordsize="2,939">
              <v:shape style="position:absolute;left:10599;top:13535;width:2;height:939" coordorigin="10599,13535" coordsize="0,939" path="m10599,13535l10599,14473e" filled="f" stroked="t" strokeweight=".777pt" strokecolor="#231F20">
                <v:path arrowok="t"/>
              </v:shape>
            </v:group>
            <v:group style="position:absolute;left:10629;top:13535;width:2;height:939" coordorigin="10629,13535" coordsize="2,939">
              <v:shape style="position:absolute;left:10629;top:13535;width:2;height:939" coordorigin="10629,13535" coordsize="0,939" path="m10629,13535l10629,14473e" filled="f" stroked="t" strokeweight=".7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4.203995pt;margin-top:450.053986pt;width:87.98pt;height:131.72pt;mso-position-horizontal-relative:page;mso-position-vertical-relative:page;z-index:-2869" coordorigin="2684,9001" coordsize="1760,2634">
            <v:shape style="position:absolute;left:2689;top:9006;width:1750;height:2624" type="#_x0000_t75">
              <v:imagedata r:id="rId263" o:title=""/>
            </v:shape>
            <v:group style="position:absolute;left:2689;top:9006;width:1750;height:2624" coordorigin="2689,9006" coordsize="1750,2624">
              <v:shape style="position:absolute;left:2689;top:9006;width:1750;height:2624" coordorigin="2689,9006" coordsize="1750,2624" path="m2689,11630l4439,11630,4439,9006,2689,9006,2689,11630xe" filled="f" stroked="t" strokeweight=".5pt" strokecolor="#00AEEF">
                <v:path arrowok="t"/>
              </v:shape>
              <v:shape style="position:absolute;left:2844;top:9116;width:1353;height:259" type="#_x0000_t75">
                <v:imagedata r:id="rId264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174896pt;margin-top:51.493176pt;width:285.764014pt;height:46.103147pt;mso-position-horizontal-relative:page;mso-position-vertical-relative:page;z-index:-2868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left="377" w:right="357"/>
                    <w:jc w:val="center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Pr/>
                  <w:r>
                    <w:rPr>
                      <w:rFonts w:ascii="Arial" w:hAnsi="Arial" w:cs="Arial" w:eastAsia="Arial"/>
                      <w:sz w:val="44"/>
                      <w:szCs w:val="44"/>
                      <w:color w:val="319518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319518"/>
                      <w:spacing w:val="-9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319518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319518"/>
                      <w:spacing w:val="-5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319518"/>
                      <w:spacing w:val="0"/>
                      <w:w w:val="112"/>
                    </w:rPr>
                    <w:t>Instruction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-18" w:right="-38"/>
                    <w:jc w:val="center"/>
                    <w:tabs>
                      <w:tab w:pos="2920" w:val="left"/>
                      <w:tab w:pos="322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-5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09"/>
                    </w:rPr>
                    <w:t>riting.org/lessons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-64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00"/>
                    </w:rPr>
                    <w:t>•</w:t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05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-5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9BC3"/>
                      <w:spacing w:val="0"/>
                      <w:w w:val="111"/>
                    </w:rPr>
                    <w:t>riting.org/shop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491898pt;margin-top:139.377701pt;width:13.123048pt;height:22pt;mso-position-horizontal-relative:page;mso-position-vertical-relative:page;z-index:-2867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000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6.413788pt;margin-top:141.360352pt;width:204.163792pt;height:119.620629pt;mso-position-horizontal-relative:page;mso-position-vertical-relative:page;z-index:-2866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1128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-4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-2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0"/>
                    </w:rPr>
                    <w:t>Reference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5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7" w:after="0" w:line="240" w:lineRule="auto"/>
                    <w:ind w:left="20" w:right="1782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Basics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tLeast"/>
                    <w:ind w:left="20" w:right="-28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Learn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basics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slende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42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page,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spiral-boun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int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roduc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tio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readin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writing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sig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give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summar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tac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finge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movements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movements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facia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pres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sions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readin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sig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languag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literature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exa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ples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Language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(ASL).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Free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dow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load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web,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$10.00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Shop.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ISBN: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978-0-914336-49-5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7.013794pt;margin-top:292.497711pt;width:13.123048pt;height:22pt;mso-position-horizontal-relative:page;mso-position-vertical-relative:page;z-index:-2865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319518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793793pt;margin-top:295.040344pt;width:204.147667pt;height:131.620629pt;mso-position-horizontal-relative:page;mso-position-vertical-relative:page;z-index:-2864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1127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-4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-2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0"/>
                      <w:w w:val="100"/>
                    </w:rPr>
                    <w:t>Reference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319518"/>
                      <w:spacing w:val="0"/>
                      <w:w w:val="105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7" w:after="0" w:line="240" w:lineRule="auto"/>
                    <w:ind w:left="20" w:right="1186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8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6" w:after="0" w:line="312" w:lineRule="auto"/>
                    <w:ind w:left="20" w:right="-28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300-page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sprial-bound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reference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manual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devotes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full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page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261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Interna-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tiona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ritin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Alphabe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(IS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2010)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write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languages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web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SignPuddle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Online.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page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shows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handshape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photos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showing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312" w:lineRule="auto"/>
                    <w:ind w:left="20" w:right="-27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ferent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facings.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corresponding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symbo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place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nex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eac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photo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Additiona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instruction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included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book.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40" w:lineRule="auto"/>
                    <w:ind w:left="20" w:right="2142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ISBN: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978-0-914336-86-0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793793pt;margin-top:448.48056pt;width:204.151511pt;height:71.620629pt;mso-position-horizontal-relative:page;mso-position-vertical-relative:page;z-index:-2863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843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9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-4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9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53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0"/>
                    </w:rPr>
                    <w:t>Lessons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-4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9BC3"/>
                      <w:spacing w:val="0"/>
                      <w:w w:val="104"/>
                    </w:rPr>
                    <w:t>eb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exact"/>
                    <w:ind w:left="20" w:right="-28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lessons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show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moving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7"/>
                    </w:rPr>
                    <w:t>handshapes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10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Ada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Frost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photo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hi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ow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fro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palm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facing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anothe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261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web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pages,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devoted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261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hand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symbols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6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2010.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popular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Lessons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Online.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8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ake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visit: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9.653793pt;margin-top:456.657715pt;width:13.123048pt;height:22pt;mso-position-horizontal-relative:page;mso-position-vertical-relative:page;z-index:-2862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left="20" w:right="-8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009BC3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793793pt;margin-top:534.101196pt;width:156.384794pt;height:34.0pt;mso-position-horizontal-relative:page;mso-position-vertical-relative:page;z-index:-286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2010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Symbol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Lessons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7"/>
                    </w:rPr>
                    <w:t>Online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tLeast"/>
                    <w:ind w:left="20" w:right="-28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Animated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GIFs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Adam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9"/>
                    </w:rPr>
                    <w:t>Frost</w:t>
                  </w:r>
                  <w:hyperlink r:id="rId265"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0"/>
                        <w:w w:val="109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0"/>
                        <w:w w:val="109"/>
                      </w:rPr>
                      <w:t>http://ww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-6"/>
                        <w:w w:val="109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0"/>
                        <w:w w:val="109"/>
                      </w:rPr>
                      <w:t>.signwriting.org/lessons/iswa/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009506pt;margin-top:645.018982pt;width:228.139934pt;height:95.620629pt;mso-position-horizontal-relative:page;mso-position-vertical-relative:page;z-index:-2860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2363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7"/>
                    </w:rPr>
                    <w:t>Sign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-4"/>
                      <w:w w:val="107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7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19"/>
                      <w:w w:val="10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0000"/>
                      <w:spacing w:val="0"/>
                      <w:w w:val="107"/>
                    </w:rPr>
                    <w:t>Press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7" w:after="0" w:line="312" w:lineRule="auto"/>
                    <w:ind w:left="20" w:right="-19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2"/>
                      <w:w w:val="100"/>
                    </w:rPr>
                    <w:t>Dea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3"/>
                      <w:w w:val="110"/>
                    </w:rPr>
                    <w:t>Actio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1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2"/>
                      <w:w w:val="100"/>
                    </w:rPr>
                    <w:t>Committe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2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3"/>
                      <w:w w:val="108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1"/>
                      <w:w w:val="108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3"/>
                      <w:w w:val="108"/>
                    </w:rPr>
                    <w:t>ritin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8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2"/>
                      <w:w w:val="100"/>
                    </w:rPr>
                    <w:t>(th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2"/>
                      <w:w w:val="102"/>
                    </w:rPr>
                    <w:t>DAC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2"/>
                    </w:rPr>
                    <w:t>)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Cente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Sutto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Movemen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riting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Inc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(CSMW)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501c3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n-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rof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uc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ti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iz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6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 </w:t>
                  </w:r>
                  <w:hyperlink r:id="rId266"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d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ac@s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i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wr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i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i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7"/>
                        <w:w w:val="10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rg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231F20"/>
                        <w:spacing w:val="6"/>
                        <w:w w:val="100"/>
                      </w:rPr>
                      <w:t> </w:t>
                    </w:r>
                  </w:hyperlink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Box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517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Jolla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92038-0517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USA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tel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858-456-0098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40" w:lineRule="auto"/>
                    <w:ind w:left="20" w:right="-24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6"/>
                    </w:rPr>
                    <w:t>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31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6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6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6"/>
                    </w:rPr>
                    <w:t>ho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16"/>
                    </w:rPr>
                    <w:t>nline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</w:rPr>
                    <w:t> </w:t>
                  </w:r>
                  <w:hyperlink r:id="rId267"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7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ignw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i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ing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6"/>
                      </w:rPr>
                      <w:t>ho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00"/>
                        <w:spacing w:val="0"/>
                      </w:rPr>
                    </w:r>
                  </w:hyperlink>
                </w:p>
                <w:p>
                  <w:pPr>
                    <w:spacing w:before="56" w:after="0" w:line="240" w:lineRule="auto"/>
                    <w:ind w:left="20" w:right="-12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Sign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ritin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5"/>
                      <w:w w:val="100"/>
                    </w:rPr>
                    <w:t>CafePress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4"/>
                      <w:w w:val="100"/>
                    </w:rPr>
                    <w:t> </w:t>
                  </w:r>
                  <w:hyperlink r:id="rId268"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3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5"/>
                        <w:w w:val="100"/>
                      </w:rPr>
                      <w:t>.cafepress.com/signwriting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56" w:after="0" w:line="240" w:lineRule="auto"/>
                    <w:ind w:left="20" w:right="-24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</w:rPr>
                    <w:t>SignPuddl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 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20"/>
                    </w:rPr>
                    <w:t>Online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</w:rPr>
                    <w:t> 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9"/>
                    </w:rPr>
                    <w:t> </w:t>
                  </w:r>
                  <w:hyperlink r:id="rId269"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2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11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20"/>
                      </w:rPr>
                      <w:t>.signbank.org/signpuddl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FF"/>
                        <w:spacing w:val="-2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  <w:color w:val="000000"/>
                        <w:spacing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6.299194pt;margin-top:657.188538pt;width:102.548005pt;height:11pt;mso-position-horizontal-relative:page;mso-position-vertical-relative:page;z-index:-285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ISBN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978-0-914336-49-5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9.416992pt;margin-top:668.789551pt;width:27.020001pt;height:11pt;mso-position-horizontal-relative:page;mso-position-vertical-relative:page;z-index:-285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90000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0.559998pt;margin-top:719.540588pt;width:76.295001pt;height:11.0pt;mso-position-horizontal-relative:page;mso-position-vertical-relative:page;z-index:-285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780914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31F20"/>
                      <w:spacing w:val="0"/>
                      <w:w w:val="100"/>
                    </w:rPr>
                    <w:t>336495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1.825989pt;margin-top:731.960388pt;width:66.344003pt;height:8pt;mso-position-horizontal-relative:page;mso-position-vertical-relative:page;z-index:-2856" type="#_x0000_t202" filled="f" stroked="f">
            <v:textbox inset="0,0,0,0">
              <w:txbxContent>
                <w:p>
                  <w:pPr>
                    <w:spacing w:before="0" w:after="0" w:line="12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231F20"/>
                      <w:spacing w:val="0"/>
                      <w:w w:val="100"/>
                    </w:rPr>
                    <w:t>SIGNWRITING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231F20"/>
                      <w:spacing w:val="0"/>
                      <w:w w:val="100"/>
                    </w:rPr>
                    <w:t>BASICS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453995pt;margin-top:450.303986pt;width:87.48pt;height:131.22pt;mso-position-horizontal-relative:page;mso-position-vertical-relative:page;z-index:-28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5.438004pt;margin-top:295.434998pt;width:87.48pt;height:131.22pt;mso-position-horizontal-relative:page;mso-position-vertical-relative:page;z-index:-285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757996pt;margin-top:141.326996pt;width:87.48pt;height:131.22pt;mso-position-horizontal-relative:page;mso-position-vertical-relative:page;z-index:-28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Calibri">
    <w:altName w:val="Calibri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Lucida Grande">
    <w:altName w:val="Lucida Grande"/>
    <w:charset w:val="0"/>
    <w:family w:val="auto"/>
    <w:pitch w:val="default"/>
  </w:font>
  <w:font w:name="Palatino">
    <w:altName w:val="Palatin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hyperlink" Target="http://www.SignWriting.org/lessons" TargetMode="External"/><Relationship Id="rId11" Type="http://schemas.openxmlformats.org/officeDocument/2006/relationships/hyperlink" Target="http://creativecommons.org/licenses/by/3.0/" TargetMode="External"/><Relationship Id="rId12" Type="http://schemas.openxmlformats.org/officeDocument/2006/relationships/hyperlink" Target="http://www.SignWriting.org/shop" TargetMode="External"/><Relationship Id="rId13" Type="http://schemas.openxmlformats.org/officeDocument/2006/relationships/hyperlink" Target="http://www.SignWriting.org/literature" TargetMode="External"/><Relationship Id="rId14" Type="http://schemas.openxmlformats.org/officeDocument/2006/relationships/hyperlink" Target="http://www.SignWriting.org/deaf" TargetMode="External"/><Relationship Id="rId15" Type="http://schemas.openxmlformats.org/officeDocument/2006/relationships/hyperlink" Target="mailto:sutton@signwriting.org" TargetMode="External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hyperlink" Target="http://www.SignWriting.org/lessons" TargetMode="External"/><Relationship Id="rId25" Type="http://schemas.openxmlformats.org/officeDocument/2006/relationships/image" Target="media/image14.png"/><Relationship Id="rId26" Type="http://schemas.openxmlformats.org/officeDocument/2006/relationships/image" Target="media/image15.jpg"/><Relationship Id="rId27" Type="http://schemas.openxmlformats.org/officeDocument/2006/relationships/image" Target="media/image16.png"/><Relationship Id="rId28" Type="http://schemas.openxmlformats.org/officeDocument/2006/relationships/image" Target="media/image17.jpg"/><Relationship Id="rId29" Type="http://schemas.openxmlformats.org/officeDocument/2006/relationships/image" Target="media/image18.png"/><Relationship Id="rId30" Type="http://schemas.openxmlformats.org/officeDocument/2006/relationships/image" Target="media/image19.jpg"/><Relationship Id="rId31" Type="http://schemas.openxmlformats.org/officeDocument/2006/relationships/image" Target="media/image20.png"/><Relationship Id="rId32" Type="http://schemas.openxmlformats.org/officeDocument/2006/relationships/hyperlink" Target="http://www.SignPuddle.org/" TargetMode="Externa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jpg"/><Relationship Id="rId38" Type="http://schemas.openxmlformats.org/officeDocument/2006/relationships/image" Target="media/image26.png"/><Relationship Id="rId39" Type="http://schemas.openxmlformats.org/officeDocument/2006/relationships/image" Target="media/image27.jpg"/><Relationship Id="rId40" Type="http://schemas.openxmlformats.org/officeDocument/2006/relationships/image" Target="media/image28.png"/><Relationship Id="rId41" Type="http://schemas.openxmlformats.org/officeDocument/2006/relationships/hyperlink" Target="http://www.SignWriting.org/forums/swlist" TargetMode="External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jp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jpg"/><Relationship Id="rId50" Type="http://schemas.openxmlformats.org/officeDocument/2006/relationships/image" Target="media/image37.jpg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image" Target="media/image41.jpg"/><Relationship Id="rId55" Type="http://schemas.openxmlformats.org/officeDocument/2006/relationships/image" Target="media/image42.jpg"/><Relationship Id="rId56" Type="http://schemas.openxmlformats.org/officeDocument/2006/relationships/image" Target="media/image43.jpg"/><Relationship Id="rId57" Type="http://schemas.openxmlformats.org/officeDocument/2006/relationships/image" Target="media/image44.jpg"/><Relationship Id="rId58" Type="http://schemas.openxmlformats.org/officeDocument/2006/relationships/image" Target="media/image45.jpg"/><Relationship Id="rId59" Type="http://schemas.openxmlformats.org/officeDocument/2006/relationships/image" Target="media/image46.jp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jpg"/><Relationship Id="rId68" Type="http://schemas.openxmlformats.org/officeDocument/2006/relationships/image" Target="media/image55.png"/><Relationship Id="rId69" Type="http://schemas.openxmlformats.org/officeDocument/2006/relationships/image" Target="media/image56.jpg"/><Relationship Id="rId70" Type="http://schemas.openxmlformats.org/officeDocument/2006/relationships/image" Target="media/image57.png"/><Relationship Id="rId71" Type="http://schemas.openxmlformats.org/officeDocument/2006/relationships/image" Target="media/image58.jpg"/><Relationship Id="rId72" Type="http://schemas.openxmlformats.org/officeDocument/2006/relationships/image" Target="media/image59.png"/><Relationship Id="rId73" Type="http://schemas.openxmlformats.org/officeDocument/2006/relationships/image" Target="media/image60.jpg"/><Relationship Id="rId74" Type="http://schemas.openxmlformats.org/officeDocument/2006/relationships/image" Target="media/image61.jpg"/><Relationship Id="rId75" Type="http://schemas.openxmlformats.org/officeDocument/2006/relationships/image" Target="media/image62.png"/><Relationship Id="rId76" Type="http://schemas.openxmlformats.org/officeDocument/2006/relationships/image" Target="media/image63.jpg"/><Relationship Id="rId77" Type="http://schemas.openxmlformats.org/officeDocument/2006/relationships/image" Target="media/image64.png"/><Relationship Id="rId78" Type="http://schemas.openxmlformats.org/officeDocument/2006/relationships/image" Target="media/image65.jp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jpg"/><Relationship Id="rId82" Type="http://schemas.openxmlformats.org/officeDocument/2006/relationships/image" Target="media/image69.jpg"/><Relationship Id="rId83" Type="http://schemas.openxmlformats.org/officeDocument/2006/relationships/image" Target="media/image70.jpg"/><Relationship Id="rId84" Type="http://schemas.openxmlformats.org/officeDocument/2006/relationships/image" Target="media/image71.jpg"/><Relationship Id="rId85" Type="http://schemas.openxmlformats.org/officeDocument/2006/relationships/image" Target="media/image72.jpg"/><Relationship Id="rId86" Type="http://schemas.openxmlformats.org/officeDocument/2006/relationships/image" Target="media/image73.jp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jpg"/><Relationship Id="rId90" Type="http://schemas.openxmlformats.org/officeDocument/2006/relationships/image" Target="media/image77.jpg"/><Relationship Id="rId91" Type="http://schemas.openxmlformats.org/officeDocument/2006/relationships/image" Target="media/image78.jpg"/><Relationship Id="rId92" Type="http://schemas.openxmlformats.org/officeDocument/2006/relationships/image" Target="media/image79.jpg"/><Relationship Id="rId93" Type="http://schemas.openxmlformats.org/officeDocument/2006/relationships/image" Target="media/image80.jpg"/><Relationship Id="rId94" Type="http://schemas.openxmlformats.org/officeDocument/2006/relationships/image" Target="media/image81.jp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jpg"/><Relationship Id="rId99" Type="http://schemas.openxmlformats.org/officeDocument/2006/relationships/image" Target="media/image86.png"/><Relationship Id="rId100" Type="http://schemas.openxmlformats.org/officeDocument/2006/relationships/image" Target="media/image87.jpg"/><Relationship Id="rId101" Type="http://schemas.openxmlformats.org/officeDocument/2006/relationships/image" Target="media/image88.png"/><Relationship Id="rId102" Type="http://schemas.openxmlformats.org/officeDocument/2006/relationships/image" Target="media/image89.jp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jpg"/><Relationship Id="rId107" Type="http://schemas.openxmlformats.org/officeDocument/2006/relationships/image" Target="media/image94.jpg"/><Relationship Id="rId108" Type="http://schemas.openxmlformats.org/officeDocument/2006/relationships/image" Target="media/image95.jpg"/><Relationship Id="rId109" Type="http://schemas.openxmlformats.org/officeDocument/2006/relationships/image" Target="media/image96.png"/><Relationship Id="rId110" Type="http://schemas.openxmlformats.org/officeDocument/2006/relationships/image" Target="media/image97.jp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image" Target="media/image140.png"/><Relationship Id="rId154" Type="http://schemas.openxmlformats.org/officeDocument/2006/relationships/image" Target="media/image141.png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image" Target="media/image149.png"/><Relationship Id="rId163" Type="http://schemas.openxmlformats.org/officeDocument/2006/relationships/image" Target="media/image150.png"/><Relationship Id="rId164" Type="http://schemas.openxmlformats.org/officeDocument/2006/relationships/image" Target="media/image151.png"/><Relationship Id="rId165" Type="http://schemas.openxmlformats.org/officeDocument/2006/relationships/image" Target="media/image152.png"/><Relationship Id="rId166" Type="http://schemas.openxmlformats.org/officeDocument/2006/relationships/image" Target="media/image153.png"/><Relationship Id="rId167" Type="http://schemas.openxmlformats.org/officeDocument/2006/relationships/image" Target="media/image154.png"/><Relationship Id="rId168" Type="http://schemas.openxmlformats.org/officeDocument/2006/relationships/image" Target="media/image155.png"/><Relationship Id="rId169" Type="http://schemas.openxmlformats.org/officeDocument/2006/relationships/image" Target="media/image156.png"/><Relationship Id="rId170" Type="http://schemas.openxmlformats.org/officeDocument/2006/relationships/image" Target="media/image157.png"/><Relationship Id="rId171" Type="http://schemas.openxmlformats.org/officeDocument/2006/relationships/image" Target="media/image158.png"/><Relationship Id="rId172" Type="http://schemas.openxmlformats.org/officeDocument/2006/relationships/image" Target="media/image159.png"/><Relationship Id="rId173" Type="http://schemas.openxmlformats.org/officeDocument/2006/relationships/image" Target="media/image160.png"/><Relationship Id="rId174" Type="http://schemas.openxmlformats.org/officeDocument/2006/relationships/image" Target="media/image161.png"/><Relationship Id="rId175" Type="http://schemas.openxmlformats.org/officeDocument/2006/relationships/image" Target="media/image162.png"/><Relationship Id="rId176" Type="http://schemas.openxmlformats.org/officeDocument/2006/relationships/image" Target="media/image163.png"/><Relationship Id="rId177" Type="http://schemas.openxmlformats.org/officeDocument/2006/relationships/image" Target="media/image164.png"/><Relationship Id="rId178" Type="http://schemas.openxmlformats.org/officeDocument/2006/relationships/image" Target="media/image165.png"/><Relationship Id="rId179" Type="http://schemas.openxmlformats.org/officeDocument/2006/relationships/image" Target="media/image166.png"/><Relationship Id="rId180" Type="http://schemas.openxmlformats.org/officeDocument/2006/relationships/image" Target="media/image167.png"/><Relationship Id="rId181" Type="http://schemas.openxmlformats.org/officeDocument/2006/relationships/image" Target="media/image168.png"/><Relationship Id="rId182" Type="http://schemas.openxmlformats.org/officeDocument/2006/relationships/image" Target="media/image169.png"/><Relationship Id="rId183" Type="http://schemas.openxmlformats.org/officeDocument/2006/relationships/image" Target="media/image170.png"/><Relationship Id="rId184" Type="http://schemas.openxmlformats.org/officeDocument/2006/relationships/image" Target="media/image171.png"/><Relationship Id="rId185" Type="http://schemas.openxmlformats.org/officeDocument/2006/relationships/image" Target="media/image172.png"/><Relationship Id="rId186" Type="http://schemas.openxmlformats.org/officeDocument/2006/relationships/image" Target="media/image173.png"/><Relationship Id="rId187" Type="http://schemas.openxmlformats.org/officeDocument/2006/relationships/image" Target="media/image174.png"/><Relationship Id="rId188" Type="http://schemas.openxmlformats.org/officeDocument/2006/relationships/image" Target="media/image175.png"/><Relationship Id="rId189" Type="http://schemas.openxmlformats.org/officeDocument/2006/relationships/image" Target="media/image176.png"/><Relationship Id="rId190" Type="http://schemas.openxmlformats.org/officeDocument/2006/relationships/image" Target="media/image177.png"/><Relationship Id="rId191" Type="http://schemas.openxmlformats.org/officeDocument/2006/relationships/image" Target="media/image178.png"/><Relationship Id="rId192" Type="http://schemas.openxmlformats.org/officeDocument/2006/relationships/image" Target="media/image179.png"/><Relationship Id="rId193" Type="http://schemas.openxmlformats.org/officeDocument/2006/relationships/image" Target="media/image180.png"/><Relationship Id="rId194" Type="http://schemas.openxmlformats.org/officeDocument/2006/relationships/image" Target="media/image181.png"/><Relationship Id="rId195" Type="http://schemas.openxmlformats.org/officeDocument/2006/relationships/image" Target="media/image182.png"/><Relationship Id="rId196" Type="http://schemas.openxmlformats.org/officeDocument/2006/relationships/image" Target="media/image183.png"/><Relationship Id="rId197" Type="http://schemas.openxmlformats.org/officeDocument/2006/relationships/image" Target="media/image184.png"/><Relationship Id="rId198" Type="http://schemas.openxmlformats.org/officeDocument/2006/relationships/image" Target="media/image185.png"/><Relationship Id="rId199" Type="http://schemas.openxmlformats.org/officeDocument/2006/relationships/image" Target="media/image186.png"/><Relationship Id="rId200" Type="http://schemas.openxmlformats.org/officeDocument/2006/relationships/image" Target="media/image187.png"/><Relationship Id="rId201" Type="http://schemas.openxmlformats.org/officeDocument/2006/relationships/image" Target="media/image188.png"/><Relationship Id="rId202" Type="http://schemas.openxmlformats.org/officeDocument/2006/relationships/image" Target="media/image189.png"/><Relationship Id="rId203" Type="http://schemas.openxmlformats.org/officeDocument/2006/relationships/image" Target="media/image190.png"/><Relationship Id="rId204" Type="http://schemas.openxmlformats.org/officeDocument/2006/relationships/image" Target="media/image191.png"/><Relationship Id="rId205" Type="http://schemas.openxmlformats.org/officeDocument/2006/relationships/image" Target="media/image192.png"/><Relationship Id="rId206" Type="http://schemas.openxmlformats.org/officeDocument/2006/relationships/image" Target="media/image193.png"/><Relationship Id="rId207" Type="http://schemas.openxmlformats.org/officeDocument/2006/relationships/image" Target="media/image194.png"/><Relationship Id="rId208" Type="http://schemas.openxmlformats.org/officeDocument/2006/relationships/image" Target="media/image195.png"/><Relationship Id="rId209" Type="http://schemas.openxmlformats.org/officeDocument/2006/relationships/image" Target="media/image196.png"/><Relationship Id="rId210" Type="http://schemas.openxmlformats.org/officeDocument/2006/relationships/image" Target="media/image197.png"/><Relationship Id="rId211" Type="http://schemas.openxmlformats.org/officeDocument/2006/relationships/image" Target="media/image198.png"/><Relationship Id="rId212" Type="http://schemas.openxmlformats.org/officeDocument/2006/relationships/image" Target="media/image199.png"/><Relationship Id="rId213" Type="http://schemas.openxmlformats.org/officeDocument/2006/relationships/image" Target="media/image200.png"/><Relationship Id="rId214" Type="http://schemas.openxmlformats.org/officeDocument/2006/relationships/image" Target="media/image201.png"/><Relationship Id="rId215" Type="http://schemas.openxmlformats.org/officeDocument/2006/relationships/image" Target="media/image202.png"/><Relationship Id="rId216" Type="http://schemas.openxmlformats.org/officeDocument/2006/relationships/image" Target="media/image203.png"/><Relationship Id="rId217" Type="http://schemas.openxmlformats.org/officeDocument/2006/relationships/image" Target="media/image204.png"/><Relationship Id="rId218" Type="http://schemas.openxmlformats.org/officeDocument/2006/relationships/image" Target="media/image205.png"/><Relationship Id="rId219" Type="http://schemas.openxmlformats.org/officeDocument/2006/relationships/image" Target="media/image206.png"/><Relationship Id="rId220" Type="http://schemas.openxmlformats.org/officeDocument/2006/relationships/image" Target="media/image207.png"/><Relationship Id="rId221" Type="http://schemas.openxmlformats.org/officeDocument/2006/relationships/image" Target="media/image208.png"/><Relationship Id="rId222" Type="http://schemas.openxmlformats.org/officeDocument/2006/relationships/image" Target="media/image209.png"/><Relationship Id="rId223" Type="http://schemas.openxmlformats.org/officeDocument/2006/relationships/image" Target="media/image210.png"/><Relationship Id="rId224" Type="http://schemas.openxmlformats.org/officeDocument/2006/relationships/image" Target="media/image211.png"/><Relationship Id="rId225" Type="http://schemas.openxmlformats.org/officeDocument/2006/relationships/image" Target="media/image212.png"/><Relationship Id="rId226" Type="http://schemas.openxmlformats.org/officeDocument/2006/relationships/image" Target="media/image213.png"/><Relationship Id="rId227" Type="http://schemas.openxmlformats.org/officeDocument/2006/relationships/image" Target="media/image214.png"/><Relationship Id="rId228" Type="http://schemas.openxmlformats.org/officeDocument/2006/relationships/image" Target="media/image215.png"/><Relationship Id="rId229" Type="http://schemas.openxmlformats.org/officeDocument/2006/relationships/image" Target="media/image216.png"/><Relationship Id="rId230" Type="http://schemas.openxmlformats.org/officeDocument/2006/relationships/image" Target="media/image217.png"/><Relationship Id="rId231" Type="http://schemas.openxmlformats.org/officeDocument/2006/relationships/image" Target="media/image218.png"/><Relationship Id="rId232" Type="http://schemas.openxmlformats.org/officeDocument/2006/relationships/image" Target="media/image219.png"/><Relationship Id="rId233" Type="http://schemas.openxmlformats.org/officeDocument/2006/relationships/image" Target="media/image220.png"/><Relationship Id="rId234" Type="http://schemas.openxmlformats.org/officeDocument/2006/relationships/image" Target="media/image221.png"/><Relationship Id="rId235" Type="http://schemas.openxmlformats.org/officeDocument/2006/relationships/image" Target="media/image222.png"/><Relationship Id="rId236" Type="http://schemas.openxmlformats.org/officeDocument/2006/relationships/image" Target="media/image223.jpg"/><Relationship Id="rId237" Type="http://schemas.openxmlformats.org/officeDocument/2006/relationships/image" Target="media/image224.jpg"/><Relationship Id="rId238" Type="http://schemas.openxmlformats.org/officeDocument/2006/relationships/image" Target="media/image225.png"/><Relationship Id="rId239" Type="http://schemas.openxmlformats.org/officeDocument/2006/relationships/image" Target="media/image226.png"/><Relationship Id="rId240" Type="http://schemas.openxmlformats.org/officeDocument/2006/relationships/image" Target="media/image227.png"/><Relationship Id="rId241" Type="http://schemas.openxmlformats.org/officeDocument/2006/relationships/image" Target="media/image228.png"/><Relationship Id="rId242" Type="http://schemas.openxmlformats.org/officeDocument/2006/relationships/image" Target="media/image229.png"/><Relationship Id="rId243" Type="http://schemas.openxmlformats.org/officeDocument/2006/relationships/image" Target="media/image230.png"/><Relationship Id="rId244" Type="http://schemas.openxmlformats.org/officeDocument/2006/relationships/image" Target="media/image231.png"/><Relationship Id="rId245" Type="http://schemas.openxmlformats.org/officeDocument/2006/relationships/image" Target="media/image232.png"/><Relationship Id="rId246" Type="http://schemas.openxmlformats.org/officeDocument/2006/relationships/image" Target="media/image233.png"/><Relationship Id="rId247" Type="http://schemas.openxmlformats.org/officeDocument/2006/relationships/image" Target="media/image234.png"/><Relationship Id="rId248" Type="http://schemas.openxmlformats.org/officeDocument/2006/relationships/image" Target="media/image235.png"/><Relationship Id="rId249" Type="http://schemas.openxmlformats.org/officeDocument/2006/relationships/image" Target="media/image236.png"/><Relationship Id="rId250" Type="http://schemas.openxmlformats.org/officeDocument/2006/relationships/image" Target="media/image237.png"/><Relationship Id="rId251" Type="http://schemas.openxmlformats.org/officeDocument/2006/relationships/image" Target="media/image238.png"/><Relationship Id="rId252" Type="http://schemas.openxmlformats.org/officeDocument/2006/relationships/image" Target="media/image239.png"/><Relationship Id="rId253" Type="http://schemas.openxmlformats.org/officeDocument/2006/relationships/image" Target="media/image240.png"/><Relationship Id="rId254" Type="http://schemas.openxmlformats.org/officeDocument/2006/relationships/image" Target="media/image241.png"/><Relationship Id="rId255" Type="http://schemas.openxmlformats.org/officeDocument/2006/relationships/image" Target="media/image242.png"/><Relationship Id="rId256" Type="http://schemas.openxmlformats.org/officeDocument/2006/relationships/image" Target="media/image243.png"/><Relationship Id="rId257" Type="http://schemas.openxmlformats.org/officeDocument/2006/relationships/image" Target="media/image244.png"/><Relationship Id="rId258" Type="http://schemas.openxmlformats.org/officeDocument/2006/relationships/image" Target="media/image245.png"/><Relationship Id="rId259" Type="http://schemas.openxmlformats.org/officeDocument/2006/relationships/image" Target="media/image246.png"/><Relationship Id="rId260" Type="http://schemas.openxmlformats.org/officeDocument/2006/relationships/image" Target="media/image247.png"/><Relationship Id="rId261" Type="http://schemas.openxmlformats.org/officeDocument/2006/relationships/image" Target="media/image248.jpg"/><Relationship Id="rId262" Type="http://schemas.openxmlformats.org/officeDocument/2006/relationships/image" Target="media/image249.jpg"/><Relationship Id="rId263" Type="http://schemas.openxmlformats.org/officeDocument/2006/relationships/image" Target="media/image250.jpg"/><Relationship Id="rId264" Type="http://schemas.openxmlformats.org/officeDocument/2006/relationships/image" Target="media/image251.jpg"/><Relationship Id="rId265" Type="http://schemas.openxmlformats.org/officeDocument/2006/relationships/hyperlink" Target="http://www.signwriting.org/lessons/iswa/" TargetMode="External"/><Relationship Id="rId266" Type="http://schemas.openxmlformats.org/officeDocument/2006/relationships/hyperlink" Target="mailto:dac@signwriting.org" TargetMode="External"/><Relationship Id="rId267" Type="http://schemas.openxmlformats.org/officeDocument/2006/relationships/hyperlink" Target="http://www.signwriting.org/shop" TargetMode="External"/><Relationship Id="rId268" Type="http://schemas.openxmlformats.org/officeDocument/2006/relationships/hyperlink" Target="http://www.cafepress.com/signwriting" TargetMode="External"/><Relationship Id="rId269" Type="http://schemas.openxmlformats.org/officeDocument/2006/relationships/hyperlink" Target="http://www.signbank.org/signpuddl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Sutton</dc:creator>
  <cp:keywords>SignWriting, sign language, instruction, lessons, basics, Deaf, ASL</cp:keywords>
  <dc:subject>SignWriting Reference Manual, Manual 1</dc:subject>
  <dc:title>SignWriting Basics Instruction Manual</dc:title>
  <dcterms:created xsi:type="dcterms:W3CDTF">2015-09-28T16:49:33Z</dcterms:created>
  <dcterms:modified xsi:type="dcterms:W3CDTF">2015-09-28T16:49:33Z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2013-08-04T00:00:00Z</vt:filetime>
  </property>
  <property fmtid="{D5CDD505-2E9C-101B-9397-08002B2CF9AE}" pid="3" name="LastSaved">
    <vt:filetime>2015-09-28T00:00:00Z</vt:filetime>
  </property>
</Properties>
</file>